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drawings/drawing2.xml" ContentType="application/vnd.openxmlformats-officedocument.drawingml.chartshapes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theme/themeOverride3.xml" ContentType="application/vnd.openxmlformats-officedocument.themeOverride+xml"/>
  <Override PartName="/word/charts/chart25.xml" ContentType="application/vnd.openxmlformats-officedocument.drawingml.chart+xml"/>
  <Override PartName="/word/theme/themeOverride4.xml" ContentType="application/vnd.openxmlformats-officedocument.themeOverride+xml"/>
  <Override PartName="/word/charts/chart26.xml" ContentType="application/vnd.openxmlformats-officedocument.drawingml.chart+xml"/>
  <Override PartName="/word/theme/themeOverride5.xml" ContentType="application/vnd.openxmlformats-officedocument.themeOverride+xml"/>
  <Override PartName="/word/charts/chart27.xml" ContentType="application/vnd.openxmlformats-officedocument.drawingml.chart+xml"/>
  <Override PartName="/word/theme/themeOverride6.xml" ContentType="application/vnd.openxmlformats-officedocument.themeOverride+xml"/>
  <Override PartName="/word/charts/chart28.xml" ContentType="application/vnd.openxmlformats-officedocument.drawingml.chart+xml"/>
  <Override PartName="/word/theme/themeOverride7.xml" ContentType="application/vnd.openxmlformats-officedocument.themeOverride+xml"/>
  <Override PartName="/word/charts/chart29.xml" ContentType="application/vnd.openxmlformats-officedocument.drawingml.chart+xml"/>
  <Override PartName="/word/theme/themeOverride8.xml" ContentType="application/vnd.openxmlformats-officedocument.themeOverride+xml"/>
  <Override PartName="/word/charts/chart30.xml" ContentType="application/vnd.openxmlformats-officedocument.drawingml.chart+xml"/>
  <Override PartName="/word/theme/themeOverride9.xml" ContentType="application/vnd.openxmlformats-officedocument.themeOverride+xml"/>
  <Override PartName="/word/charts/chart31.xml" ContentType="application/vnd.openxmlformats-officedocument.drawingml.chart+xml"/>
  <Override PartName="/word/theme/themeOverride10.xml" ContentType="application/vnd.openxmlformats-officedocument.themeOverride+xml"/>
  <Override PartName="/word/charts/chart32.xml" ContentType="application/vnd.openxmlformats-officedocument.drawingml.chart+xml"/>
  <Override PartName="/word/theme/themeOverride11.xml" ContentType="application/vnd.openxmlformats-officedocument.themeOverride+xml"/>
  <Override PartName="/word/charts/chart33.xml" ContentType="application/vnd.openxmlformats-officedocument.drawingml.chart+xml"/>
  <Override PartName="/word/theme/themeOverride12.xml" ContentType="application/vnd.openxmlformats-officedocument.themeOverride+xml"/>
  <Override PartName="/word/charts/chart34.xml" ContentType="application/vnd.openxmlformats-officedocument.drawingml.chart+xml"/>
  <Override PartName="/word/theme/themeOverride13.xml" ContentType="application/vnd.openxmlformats-officedocument.themeOverride+xml"/>
  <Override PartName="/word/charts/chart35.xml" ContentType="application/vnd.openxmlformats-officedocument.drawingml.chart+xml"/>
  <Override PartName="/word/theme/themeOverride14.xml" ContentType="application/vnd.openxmlformats-officedocument.themeOverride+xml"/>
  <Override PartName="/word/charts/chart36.xml" ContentType="application/vnd.openxmlformats-officedocument.drawingml.chart+xml"/>
  <Override PartName="/word/theme/themeOverride15.xml" ContentType="application/vnd.openxmlformats-officedocument.themeOverride+xml"/>
  <Override PartName="/word/charts/chart37.xml" ContentType="application/vnd.openxmlformats-officedocument.drawingml.chart+xml"/>
  <Override PartName="/word/theme/themeOverride16.xml" ContentType="application/vnd.openxmlformats-officedocument.themeOverride+xml"/>
  <Override PartName="/word/charts/chart38.xml" ContentType="application/vnd.openxmlformats-officedocument.drawingml.chart+xml"/>
  <Override PartName="/word/theme/themeOverride17.xml" ContentType="application/vnd.openxmlformats-officedocument.themeOverride+xml"/>
  <Override PartName="/word/charts/chart39.xml" ContentType="application/vnd.openxmlformats-officedocument.drawingml.chart+xml"/>
  <Override PartName="/word/theme/themeOverride18.xml" ContentType="application/vnd.openxmlformats-officedocument.themeOverride+xml"/>
  <Override PartName="/word/charts/chart40.xml" ContentType="application/vnd.openxmlformats-officedocument.drawingml.chart+xml"/>
  <Override PartName="/word/theme/themeOverride19.xml" ContentType="application/vnd.openxmlformats-officedocument.themeOverride+xml"/>
  <Override PartName="/word/charts/chart41.xml" ContentType="application/vnd.openxmlformats-officedocument.drawingml.chart+xml"/>
  <Override PartName="/word/theme/themeOverride20.xml" ContentType="application/vnd.openxmlformats-officedocument.themeOverride+xml"/>
  <Override PartName="/word/charts/chart42.xml" ContentType="application/vnd.openxmlformats-officedocument.drawingml.chart+xml"/>
  <Override PartName="/word/theme/themeOverride21.xml" ContentType="application/vnd.openxmlformats-officedocument.themeOverride+xml"/>
  <Override PartName="/word/charts/chart43.xml" ContentType="application/vnd.openxmlformats-officedocument.drawingml.chart+xml"/>
  <Override PartName="/word/theme/themeOverride22.xml" ContentType="application/vnd.openxmlformats-officedocument.themeOverride+xml"/>
  <Override PartName="/word/charts/chart44.xml" ContentType="application/vnd.openxmlformats-officedocument.drawingml.chart+xml"/>
  <Override PartName="/word/theme/themeOverride23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D22" w:rsidRPr="00586420" w:rsidRDefault="009D4CB6" w:rsidP="00586420">
      <w:pPr>
        <w:tabs>
          <w:tab w:val="left" w:pos="284"/>
        </w:tabs>
      </w:pPr>
      <w:r w:rsidRPr="005864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D20E126" wp14:editId="416A173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113905" cy="8262620"/>
                <wp:effectExtent l="0" t="0" r="0" b="2540"/>
                <wp:wrapNone/>
                <wp:docPr id="138" name="Текстовое поле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3905" cy="8262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5000" w:type="pct"/>
                              <w:jc w:val="center"/>
                              <w:tblBorders>
                                <w:insideV w:val="single" w:sz="12" w:space="0" w:color="ED7D31"/>
                              </w:tblBorders>
                              <w:tblCellMar>
                                <w:top w:w="1296" w:type="dxa"/>
                                <w:left w:w="360" w:type="dxa"/>
                                <w:bottom w:w="1296" w:type="dxa"/>
                                <w:right w:w="36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127"/>
                              <w:gridCol w:w="5802"/>
                            </w:tblGrid>
                            <w:tr w:rsidR="00965F8A" w:rsidRPr="006B6A15" w:rsidTr="006B6A15">
                              <w:trPr>
                                <w:jc w:val="center"/>
                              </w:trPr>
                              <w:tc>
                                <w:tcPr>
                                  <w:tcW w:w="2568" w:type="pct"/>
                                  <w:vAlign w:val="center"/>
                                </w:tcPr>
                                <w:p w:rsidR="00965F8A" w:rsidRPr="006B6A15" w:rsidRDefault="00965F8A">
                                  <w:pPr>
                                    <w:jc w:val="right"/>
                                  </w:pPr>
                                  <w:r w:rsidRPr="006B6A15">
                                    <w:rPr>
                                      <w:noProof/>
                                      <w:lang w:eastAsia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7166867C" wp14:editId="0542493F">
                                        <wp:extent cx="2838450" cy="3533775"/>
                                        <wp:effectExtent l="0" t="0" r="0" b="9525"/>
                                        <wp:docPr id="73" name="Рисунок 1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3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38450" cy="3533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65F8A" w:rsidRPr="006B6A15" w:rsidRDefault="00965F8A" w:rsidP="00BA78E1">
                                  <w:pPr>
                                    <w:ind w:firstLine="0"/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 w:rsidRPr="006B6A15">
                                    <w:rPr>
                                      <w:szCs w:val="24"/>
                                    </w:rPr>
                                    <w:t xml:space="preserve">     </w:t>
                                  </w:r>
                                </w:p>
                              </w:tc>
                              <w:tc>
                                <w:tcPr>
                                  <w:tcW w:w="2432" w:type="pct"/>
                                  <w:vAlign w:val="center"/>
                                </w:tcPr>
                                <w:p w:rsidR="00965F8A" w:rsidRPr="006B6A15" w:rsidRDefault="00965F8A" w:rsidP="00C802E0">
                                  <w:pPr>
                                    <w:pStyle w:val="a6"/>
                                  </w:pPr>
                                  <w:r w:rsidRPr="006B6A15">
                                    <w:t>итоговый отчет</w:t>
                                  </w:r>
                                </w:p>
                                <w:p w:rsidR="00965F8A" w:rsidRPr="006B6A15" w:rsidRDefault="00965F8A" w:rsidP="000052CA">
                                  <w:pPr>
                                    <w:pStyle w:val="a4"/>
                                    <w:jc w:val="center"/>
                                    <w:rPr>
                                      <w:rStyle w:val="a7"/>
                                    </w:rPr>
                                  </w:pPr>
                                  <w:r w:rsidRPr="006B6A15">
                                    <w:rPr>
                                      <w:rStyle w:val="a7"/>
                                    </w:rPr>
                                    <w:t>министерства образования Ставропольского края</w:t>
                                  </w:r>
                                </w:p>
                                <w:p w:rsidR="00965F8A" w:rsidRPr="006B6A15" w:rsidRDefault="00965F8A" w:rsidP="00192E15">
                                  <w:pPr>
                                    <w:pStyle w:val="a4"/>
                                    <w:jc w:val="center"/>
                                    <w:rPr>
                                      <w:rStyle w:val="a7"/>
                                    </w:rPr>
                                  </w:pPr>
                                  <w:r w:rsidRPr="006B6A15">
                                    <w:rPr>
                                      <w:rStyle w:val="a7"/>
                                    </w:rPr>
                                    <w:t xml:space="preserve">о результатах анализа </w:t>
                                  </w:r>
                                </w:p>
                                <w:p w:rsidR="00965F8A" w:rsidRPr="006B6A15" w:rsidRDefault="00965F8A" w:rsidP="00192E15">
                                  <w:pPr>
                                    <w:pStyle w:val="a4"/>
                                    <w:jc w:val="center"/>
                                    <w:rPr>
                                      <w:rStyle w:val="a7"/>
                                    </w:rPr>
                                  </w:pPr>
                                  <w:r w:rsidRPr="006B6A15">
                                    <w:rPr>
                                      <w:rStyle w:val="a7"/>
                                    </w:rPr>
                                    <w:t xml:space="preserve">состояния и перспектив </w:t>
                                  </w:r>
                                </w:p>
                                <w:p w:rsidR="00965F8A" w:rsidRPr="006B6A15" w:rsidRDefault="00965F8A" w:rsidP="00192E15">
                                  <w:pPr>
                                    <w:pStyle w:val="a4"/>
                                    <w:jc w:val="center"/>
                                    <w:rPr>
                                      <w:rStyle w:val="a7"/>
                                    </w:rPr>
                                  </w:pPr>
                                  <w:r w:rsidRPr="006B6A15">
                                    <w:rPr>
                                      <w:rStyle w:val="a7"/>
                                    </w:rPr>
                                    <w:t xml:space="preserve">развития системы </w:t>
                                  </w:r>
                                </w:p>
                                <w:p w:rsidR="00965F8A" w:rsidRPr="006B6A15" w:rsidRDefault="00965F8A" w:rsidP="00192E15">
                                  <w:pPr>
                                    <w:pStyle w:val="a4"/>
                                    <w:jc w:val="center"/>
                                  </w:pPr>
                                  <w:r>
                                    <w:rPr>
                                      <w:rStyle w:val="a7"/>
                                    </w:rPr>
                                    <w:t>образования за 2018</w:t>
                                  </w:r>
                                  <w:r w:rsidRPr="006B6A15">
                                    <w:rPr>
                                      <w:rStyle w:val="a7"/>
                                    </w:rPr>
                                    <w:t xml:space="preserve"> год</w:t>
                                  </w:r>
                                </w:p>
                              </w:tc>
                            </w:tr>
                          </w:tbl>
                          <w:p w:rsidR="00965F8A" w:rsidRPr="00465B1A" w:rsidRDefault="00965F8A" w:rsidP="00F45DB4">
                            <w:pPr>
                              <w:rPr>
                                <w:highlight w:val="yell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94100</wp14:pctWidth>
                </wp14:sizeRelH>
                <wp14:sizeRelV relativeFrom="page">
                  <wp14:pctHeight>77300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38" o:spid="_x0000_s1026" type="#_x0000_t202" style="position:absolute;left:0;text-align:left;margin-left:0;margin-top:0;width:560.15pt;height:650.6pt;z-index:251655168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" fillcolor="window" stroked="f" strokeweight=".5pt">
                <v:path arrowok="t"/>
                <v:textbox inset="0,0,0,0">
                  <w:txbxContent>
                    <w:tbl>
                      <w:tblPr>
                        <w:tblW w:w="5000" w:type="pct"/>
                        <w:jc w:val="center"/>
                        <w:tblBorders>
                          <w:insideV w:val="single" w:sz="12" w:space="0" w:color="ED7D31"/>
                        </w:tblBorders>
                        <w:tblCellMar>
                          <w:top w:w="1296" w:type="dxa"/>
                          <w:left w:w="360" w:type="dxa"/>
                          <w:bottom w:w="1296" w:type="dxa"/>
                          <w:right w:w="36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127"/>
                        <w:gridCol w:w="5802"/>
                      </w:tblGrid>
                      <w:tr w:rsidR="00965F8A" w:rsidRPr="006B6A15" w:rsidTr="006B6A15">
                        <w:trPr>
                          <w:jc w:val="center"/>
                        </w:trPr>
                        <w:tc>
                          <w:tcPr>
                            <w:tcW w:w="2568" w:type="pct"/>
                            <w:vAlign w:val="center"/>
                          </w:tcPr>
                          <w:p w:rsidR="00965F8A" w:rsidRPr="006B6A15" w:rsidRDefault="00965F8A">
                            <w:pPr>
                              <w:jc w:val="right"/>
                            </w:pPr>
                            <w:r w:rsidRPr="006B6A15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166867C" wp14:editId="0542493F">
                                  <wp:extent cx="2838450" cy="3533775"/>
                                  <wp:effectExtent l="0" t="0" r="0" b="9525"/>
                                  <wp:docPr id="73" name="Рисунок 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8450" cy="3533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65F8A" w:rsidRPr="006B6A15" w:rsidRDefault="00965F8A" w:rsidP="00BA78E1">
                            <w:pPr>
                              <w:ind w:firstLine="0"/>
                              <w:jc w:val="center"/>
                              <w:rPr>
                                <w:szCs w:val="24"/>
                              </w:rPr>
                            </w:pPr>
                            <w:r w:rsidRPr="006B6A15">
                              <w:rPr>
                                <w:szCs w:val="24"/>
                              </w:rPr>
                              <w:t xml:space="preserve">     </w:t>
                            </w:r>
                          </w:p>
                        </w:tc>
                        <w:tc>
                          <w:tcPr>
                            <w:tcW w:w="2432" w:type="pct"/>
                            <w:vAlign w:val="center"/>
                          </w:tcPr>
                          <w:p w:rsidR="00965F8A" w:rsidRPr="006B6A15" w:rsidRDefault="00965F8A" w:rsidP="00C802E0">
                            <w:pPr>
                              <w:pStyle w:val="a6"/>
                            </w:pPr>
                            <w:r w:rsidRPr="006B6A15">
                              <w:t>итоговый отчет</w:t>
                            </w:r>
                          </w:p>
                          <w:p w:rsidR="00965F8A" w:rsidRPr="006B6A15" w:rsidRDefault="00965F8A" w:rsidP="000052CA">
                            <w:pPr>
                              <w:pStyle w:val="a4"/>
                              <w:jc w:val="center"/>
                              <w:rPr>
                                <w:rStyle w:val="a7"/>
                              </w:rPr>
                            </w:pPr>
                            <w:r w:rsidRPr="006B6A15">
                              <w:rPr>
                                <w:rStyle w:val="a7"/>
                              </w:rPr>
                              <w:t>министерства образования Ставропольского края</w:t>
                            </w:r>
                          </w:p>
                          <w:p w:rsidR="00965F8A" w:rsidRPr="006B6A15" w:rsidRDefault="00965F8A" w:rsidP="00192E15">
                            <w:pPr>
                              <w:pStyle w:val="a4"/>
                              <w:jc w:val="center"/>
                              <w:rPr>
                                <w:rStyle w:val="a7"/>
                              </w:rPr>
                            </w:pPr>
                            <w:r w:rsidRPr="006B6A15">
                              <w:rPr>
                                <w:rStyle w:val="a7"/>
                              </w:rPr>
                              <w:t xml:space="preserve">о результатах анализа </w:t>
                            </w:r>
                          </w:p>
                          <w:p w:rsidR="00965F8A" w:rsidRPr="006B6A15" w:rsidRDefault="00965F8A" w:rsidP="00192E15">
                            <w:pPr>
                              <w:pStyle w:val="a4"/>
                              <w:jc w:val="center"/>
                              <w:rPr>
                                <w:rStyle w:val="a7"/>
                              </w:rPr>
                            </w:pPr>
                            <w:r w:rsidRPr="006B6A15">
                              <w:rPr>
                                <w:rStyle w:val="a7"/>
                              </w:rPr>
                              <w:t xml:space="preserve">состояния и перспектив </w:t>
                            </w:r>
                          </w:p>
                          <w:p w:rsidR="00965F8A" w:rsidRPr="006B6A15" w:rsidRDefault="00965F8A" w:rsidP="00192E15">
                            <w:pPr>
                              <w:pStyle w:val="a4"/>
                              <w:jc w:val="center"/>
                              <w:rPr>
                                <w:rStyle w:val="a7"/>
                              </w:rPr>
                            </w:pPr>
                            <w:r w:rsidRPr="006B6A15">
                              <w:rPr>
                                <w:rStyle w:val="a7"/>
                              </w:rPr>
                              <w:t xml:space="preserve">развития системы </w:t>
                            </w:r>
                          </w:p>
                          <w:p w:rsidR="00965F8A" w:rsidRPr="006B6A15" w:rsidRDefault="00965F8A" w:rsidP="00192E15">
                            <w:pPr>
                              <w:pStyle w:val="a4"/>
                              <w:jc w:val="center"/>
                            </w:pPr>
                            <w:r>
                              <w:rPr>
                                <w:rStyle w:val="a7"/>
                              </w:rPr>
                              <w:t>образования за 2018</w:t>
                            </w:r>
                            <w:r w:rsidRPr="006B6A15">
                              <w:rPr>
                                <w:rStyle w:val="a7"/>
                              </w:rPr>
                              <w:t xml:space="preserve"> год</w:t>
                            </w:r>
                          </w:p>
                        </w:tc>
                      </w:tr>
                    </w:tbl>
                    <w:p w:rsidR="00965F8A" w:rsidRPr="00465B1A" w:rsidRDefault="00965F8A" w:rsidP="00F45DB4">
                      <w:pPr>
                        <w:rPr>
                          <w:highlight w:val="yellow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D4D22" w:rsidRPr="00586420">
        <w:br w:type="page"/>
      </w:r>
    </w:p>
    <w:p w:rsidR="00D30670" w:rsidRPr="00586420" w:rsidRDefault="00D30670" w:rsidP="00586420">
      <w:pPr>
        <w:pStyle w:val="ac"/>
      </w:pPr>
      <w:r w:rsidRPr="00586420">
        <w:lastRenderedPageBreak/>
        <w:t>Оглавление</w:t>
      </w:r>
    </w:p>
    <w:p w:rsidR="00D35A1B" w:rsidRPr="00586420" w:rsidRDefault="00D30670" w:rsidP="00586420">
      <w:pPr>
        <w:pStyle w:val="1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r w:rsidRPr="00586420">
        <w:fldChar w:fldCharType="begin"/>
      </w:r>
      <w:r w:rsidRPr="00586420">
        <w:instrText xml:space="preserve"> TOC \o "1-3" \h \z \u </w:instrText>
      </w:r>
      <w:r w:rsidRPr="00586420">
        <w:fldChar w:fldCharType="separate"/>
      </w:r>
      <w:hyperlink w:anchor="_Toc497917908" w:history="1">
        <w:r w:rsidR="00D35A1B" w:rsidRPr="00586420">
          <w:rPr>
            <w:rStyle w:val="ad"/>
            <w:noProof/>
          </w:rPr>
          <w:t>Перечень сокращений</w:t>
        </w:r>
        <w:r w:rsidR="00D35A1B" w:rsidRPr="00586420">
          <w:rPr>
            <w:noProof/>
            <w:webHidden/>
          </w:rPr>
          <w:tab/>
        </w:r>
        <w:r w:rsidR="00D35A1B" w:rsidRPr="00586420">
          <w:rPr>
            <w:noProof/>
            <w:webHidden/>
          </w:rPr>
          <w:fldChar w:fldCharType="begin"/>
        </w:r>
        <w:r w:rsidR="00D35A1B" w:rsidRPr="00586420">
          <w:rPr>
            <w:noProof/>
            <w:webHidden/>
          </w:rPr>
          <w:instrText xml:space="preserve"> PAGEREF _Toc497917908 \h </w:instrText>
        </w:r>
        <w:r w:rsidR="00D35A1B" w:rsidRPr="00586420">
          <w:rPr>
            <w:noProof/>
            <w:webHidden/>
          </w:rPr>
        </w:r>
        <w:r w:rsidR="00D35A1B" w:rsidRPr="00586420">
          <w:rPr>
            <w:noProof/>
            <w:webHidden/>
          </w:rPr>
          <w:fldChar w:fldCharType="separate"/>
        </w:r>
        <w:r w:rsidR="00076D1A">
          <w:rPr>
            <w:noProof/>
            <w:webHidden/>
          </w:rPr>
          <w:t>4</w:t>
        </w:r>
        <w:r w:rsidR="00D35A1B" w:rsidRPr="00586420">
          <w:rPr>
            <w:noProof/>
            <w:webHidden/>
          </w:rPr>
          <w:fldChar w:fldCharType="end"/>
        </w:r>
      </w:hyperlink>
    </w:p>
    <w:p w:rsidR="00D35A1B" w:rsidRPr="00586420" w:rsidRDefault="001159AA" w:rsidP="00586420">
      <w:pPr>
        <w:pStyle w:val="1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7917909" w:history="1">
        <w:r w:rsidR="00D35A1B" w:rsidRPr="00586420">
          <w:rPr>
            <w:rStyle w:val="ad"/>
            <w:noProof/>
            <w:lang w:val="en-US"/>
          </w:rPr>
          <w:t>I</w:t>
        </w:r>
        <w:r w:rsidR="00D35A1B" w:rsidRPr="00586420">
          <w:rPr>
            <w:rStyle w:val="ad"/>
            <w:noProof/>
          </w:rPr>
          <w:t>. Анализ состояния и перспектив развития системы образования</w:t>
        </w:r>
        <w:r w:rsidR="00D35A1B" w:rsidRPr="00586420">
          <w:rPr>
            <w:noProof/>
            <w:webHidden/>
          </w:rPr>
          <w:tab/>
        </w:r>
        <w:r w:rsidR="00D35A1B" w:rsidRPr="00586420">
          <w:rPr>
            <w:noProof/>
            <w:webHidden/>
          </w:rPr>
          <w:fldChar w:fldCharType="begin"/>
        </w:r>
        <w:r w:rsidR="00D35A1B" w:rsidRPr="00586420">
          <w:rPr>
            <w:noProof/>
            <w:webHidden/>
          </w:rPr>
          <w:instrText xml:space="preserve"> PAGEREF _Toc497917909 \h </w:instrText>
        </w:r>
        <w:r w:rsidR="00D35A1B" w:rsidRPr="00586420">
          <w:rPr>
            <w:noProof/>
            <w:webHidden/>
          </w:rPr>
        </w:r>
        <w:r w:rsidR="00D35A1B" w:rsidRPr="00586420">
          <w:rPr>
            <w:noProof/>
            <w:webHidden/>
          </w:rPr>
          <w:fldChar w:fldCharType="separate"/>
        </w:r>
        <w:r w:rsidR="00076D1A">
          <w:rPr>
            <w:noProof/>
            <w:webHidden/>
          </w:rPr>
          <w:t>5</w:t>
        </w:r>
        <w:r w:rsidR="00D35A1B" w:rsidRPr="00586420">
          <w:rPr>
            <w:noProof/>
            <w:webHidden/>
          </w:rPr>
          <w:fldChar w:fldCharType="end"/>
        </w:r>
      </w:hyperlink>
    </w:p>
    <w:p w:rsidR="00D35A1B" w:rsidRPr="00586420" w:rsidRDefault="001159AA" w:rsidP="00586420">
      <w:pPr>
        <w:pStyle w:val="21"/>
        <w:rPr>
          <w:rFonts w:ascii="Calibri" w:eastAsia="Times New Roman" w:hAnsi="Calibri"/>
          <w:sz w:val="22"/>
          <w:lang w:eastAsia="ru-RU"/>
        </w:rPr>
      </w:pPr>
      <w:hyperlink w:anchor="_Toc497917910" w:history="1">
        <w:r w:rsidR="00D35A1B" w:rsidRPr="00586420">
          <w:rPr>
            <w:rStyle w:val="ad"/>
          </w:rPr>
          <w:t>1. Вводная часть</w:t>
        </w:r>
        <w:r w:rsidR="00D35A1B" w:rsidRPr="00586420">
          <w:rPr>
            <w:webHidden/>
          </w:rPr>
          <w:tab/>
        </w:r>
        <w:r w:rsidR="00D35A1B" w:rsidRPr="00586420">
          <w:rPr>
            <w:webHidden/>
          </w:rPr>
          <w:fldChar w:fldCharType="begin"/>
        </w:r>
        <w:r w:rsidR="00D35A1B" w:rsidRPr="00586420">
          <w:rPr>
            <w:webHidden/>
          </w:rPr>
          <w:instrText xml:space="preserve"> PAGEREF _Toc497917910 \h </w:instrText>
        </w:r>
        <w:r w:rsidR="00D35A1B" w:rsidRPr="00586420">
          <w:rPr>
            <w:webHidden/>
          </w:rPr>
        </w:r>
        <w:r w:rsidR="00D35A1B" w:rsidRPr="00586420">
          <w:rPr>
            <w:webHidden/>
          </w:rPr>
          <w:fldChar w:fldCharType="separate"/>
        </w:r>
        <w:r w:rsidR="00076D1A">
          <w:rPr>
            <w:webHidden/>
          </w:rPr>
          <w:t>5</w:t>
        </w:r>
        <w:r w:rsidR="00D35A1B" w:rsidRPr="00586420">
          <w:rPr>
            <w:webHidden/>
          </w:rPr>
          <w:fldChar w:fldCharType="end"/>
        </w:r>
      </w:hyperlink>
    </w:p>
    <w:p w:rsidR="00D35A1B" w:rsidRPr="00586420" w:rsidRDefault="001159AA" w:rsidP="00586420">
      <w:pPr>
        <w:pStyle w:val="31"/>
        <w:rPr>
          <w:rFonts w:ascii="Calibri" w:hAnsi="Calibri"/>
          <w:sz w:val="22"/>
          <w:lang w:eastAsia="ru-RU"/>
        </w:rPr>
      </w:pPr>
      <w:hyperlink w:anchor="_Toc497917911" w:history="1">
        <w:r w:rsidR="00D35A1B" w:rsidRPr="00586420">
          <w:rPr>
            <w:rStyle w:val="ad"/>
          </w:rPr>
          <w:t>1.1. Аннотация</w:t>
        </w:r>
        <w:r w:rsidR="00D35A1B" w:rsidRPr="00586420">
          <w:rPr>
            <w:webHidden/>
          </w:rPr>
          <w:tab/>
        </w:r>
        <w:r w:rsidR="00D35A1B" w:rsidRPr="00586420">
          <w:rPr>
            <w:webHidden/>
          </w:rPr>
          <w:fldChar w:fldCharType="begin"/>
        </w:r>
        <w:r w:rsidR="00D35A1B" w:rsidRPr="00586420">
          <w:rPr>
            <w:webHidden/>
          </w:rPr>
          <w:instrText xml:space="preserve"> PAGEREF _Toc497917911 \h </w:instrText>
        </w:r>
        <w:r w:rsidR="00D35A1B" w:rsidRPr="00586420">
          <w:rPr>
            <w:webHidden/>
          </w:rPr>
        </w:r>
        <w:r w:rsidR="00D35A1B" w:rsidRPr="00586420">
          <w:rPr>
            <w:webHidden/>
          </w:rPr>
          <w:fldChar w:fldCharType="separate"/>
        </w:r>
        <w:r w:rsidR="00076D1A">
          <w:rPr>
            <w:webHidden/>
          </w:rPr>
          <w:t>5</w:t>
        </w:r>
        <w:r w:rsidR="00D35A1B" w:rsidRPr="00586420">
          <w:rPr>
            <w:webHidden/>
          </w:rPr>
          <w:fldChar w:fldCharType="end"/>
        </w:r>
      </w:hyperlink>
    </w:p>
    <w:p w:rsidR="00D35A1B" w:rsidRPr="00586420" w:rsidRDefault="001159AA" w:rsidP="00586420">
      <w:pPr>
        <w:pStyle w:val="31"/>
        <w:rPr>
          <w:rFonts w:ascii="Calibri" w:hAnsi="Calibri"/>
          <w:sz w:val="22"/>
          <w:lang w:eastAsia="ru-RU"/>
        </w:rPr>
      </w:pPr>
      <w:hyperlink w:anchor="_Toc497917912" w:history="1">
        <w:r w:rsidR="00D35A1B" w:rsidRPr="00586420">
          <w:rPr>
            <w:rStyle w:val="ad"/>
          </w:rPr>
          <w:t>1.2. Ответственные за подготовку</w:t>
        </w:r>
        <w:r w:rsidR="00D35A1B" w:rsidRPr="00586420">
          <w:rPr>
            <w:webHidden/>
          </w:rPr>
          <w:tab/>
        </w:r>
        <w:r w:rsidR="00D35A1B" w:rsidRPr="00586420">
          <w:rPr>
            <w:webHidden/>
          </w:rPr>
          <w:fldChar w:fldCharType="begin"/>
        </w:r>
        <w:r w:rsidR="00D35A1B" w:rsidRPr="00586420">
          <w:rPr>
            <w:webHidden/>
          </w:rPr>
          <w:instrText xml:space="preserve"> PAGEREF _Toc497917912 \h </w:instrText>
        </w:r>
        <w:r w:rsidR="00D35A1B" w:rsidRPr="00586420">
          <w:rPr>
            <w:webHidden/>
          </w:rPr>
        </w:r>
        <w:r w:rsidR="00D35A1B" w:rsidRPr="00586420">
          <w:rPr>
            <w:webHidden/>
          </w:rPr>
          <w:fldChar w:fldCharType="separate"/>
        </w:r>
        <w:r w:rsidR="00076D1A">
          <w:rPr>
            <w:webHidden/>
          </w:rPr>
          <w:t>6</w:t>
        </w:r>
        <w:r w:rsidR="00D35A1B" w:rsidRPr="00586420">
          <w:rPr>
            <w:webHidden/>
          </w:rPr>
          <w:fldChar w:fldCharType="end"/>
        </w:r>
      </w:hyperlink>
    </w:p>
    <w:p w:rsidR="00D35A1B" w:rsidRPr="00586420" w:rsidRDefault="001159AA" w:rsidP="00586420">
      <w:pPr>
        <w:pStyle w:val="31"/>
        <w:rPr>
          <w:rFonts w:ascii="Calibri" w:hAnsi="Calibri"/>
          <w:sz w:val="22"/>
          <w:lang w:eastAsia="ru-RU"/>
        </w:rPr>
      </w:pPr>
      <w:hyperlink w:anchor="_Toc497917913" w:history="1">
        <w:r w:rsidR="00D35A1B" w:rsidRPr="00586420">
          <w:rPr>
            <w:rStyle w:val="ad"/>
          </w:rPr>
          <w:t>1.3. Контакты</w:t>
        </w:r>
        <w:r w:rsidR="00D35A1B" w:rsidRPr="00586420">
          <w:rPr>
            <w:webHidden/>
          </w:rPr>
          <w:tab/>
        </w:r>
        <w:r w:rsidR="00D35A1B" w:rsidRPr="00586420">
          <w:rPr>
            <w:webHidden/>
          </w:rPr>
          <w:fldChar w:fldCharType="begin"/>
        </w:r>
        <w:r w:rsidR="00D35A1B" w:rsidRPr="00586420">
          <w:rPr>
            <w:webHidden/>
          </w:rPr>
          <w:instrText xml:space="preserve"> PAGEREF _Toc497917913 \h </w:instrText>
        </w:r>
        <w:r w:rsidR="00D35A1B" w:rsidRPr="00586420">
          <w:rPr>
            <w:webHidden/>
          </w:rPr>
        </w:r>
        <w:r w:rsidR="00D35A1B" w:rsidRPr="00586420">
          <w:rPr>
            <w:webHidden/>
          </w:rPr>
          <w:fldChar w:fldCharType="separate"/>
        </w:r>
        <w:r w:rsidR="00076D1A">
          <w:rPr>
            <w:webHidden/>
          </w:rPr>
          <w:t>7</w:t>
        </w:r>
        <w:r w:rsidR="00D35A1B" w:rsidRPr="00586420">
          <w:rPr>
            <w:webHidden/>
          </w:rPr>
          <w:fldChar w:fldCharType="end"/>
        </w:r>
      </w:hyperlink>
    </w:p>
    <w:p w:rsidR="00D35A1B" w:rsidRPr="00586420" w:rsidRDefault="001159AA" w:rsidP="00586420">
      <w:pPr>
        <w:pStyle w:val="31"/>
        <w:rPr>
          <w:rFonts w:ascii="Calibri" w:hAnsi="Calibri"/>
          <w:sz w:val="22"/>
          <w:lang w:eastAsia="ru-RU"/>
        </w:rPr>
      </w:pPr>
      <w:hyperlink w:anchor="_Toc497917914" w:history="1">
        <w:r w:rsidR="00D35A1B" w:rsidRPr="00586420">
          <w:rPr>
            <w:rStyle w:val="ad"/>
          </w:rPr>
          <w:t>1.4. Источники данных</w:t>
        </w:r>
        <w:r w:rsidR="00D35A1B" w:rsidRPr="00586420">
          <w:rPr>
            <w:webHidden/>
          </w:rPr>
          <w:tab/>
        </w:r>
        <w:r w:rsidR="00D35A1B" w:rsidRPr="00586420">
          <w:rPr>
            <w:webHidden/>
          </w:rPr>
          <w:fldChar w:fldCharType="begin"/>
        </w:r>
        <w:r w:rsidR="00D35A1B" w:rsidRPr="00586420">
          <w:rPr>
            <w:webHidden/>
          </w:rPr>
          <w:instrText xml:space="preserve"> PAGEREF _Toc497917914 \h </w:instrText>
        </w:r>
        <w:r w:rsidR="00D35A1B" w:rsidRPr="00586420">
          <w:rPr>
            <w:webHidden/>
          </w:rPr>
        </w:r>
        <w:r w:rsidR="00D35A1B" w:rsidRPr="00586420">
          <w:rPr>
            <w:webHidden/>
          </w:rPr>
          <w:fldChar w:fldCharType="separate"/>
        </w:r>
        <w:r w:rsidR="00076D1A">
          <w:rPr>
            <w:webHidden/>
          </w:rPr>
          <w:t>8</w:t>
        </w:r>
        <w:r w:rsidR="00D35A1B" w:rsidRPr="00586420">
          <w:rPr>
            <w:webHidden/>
          </w:rPr>
          <w:fldChar w:fldCharType="end"/>
        </w:r>
      </w:hyperlink>
    </w:p>
    <w:p w:rsidR="00D35A1B" w:rsidRPr="00586420" w:rsidRDefault="001159AA" w:rsidP="00586420">
      <w:pPr>
        <w:pStyle w:val="31"/>
        <w:rPr>
          <w:rFonts w:ascii="Calibri" w:hAnsi="Calibri"/>
          <w:sz w:val="22"/>
          <w:lang w:eastAsia="ru-RU"/>
        </w:rPr>
      </w:pPr>
      <w:hyperlink w:anchor="_Toc497917915" w:history="1">
        <w:r w:rsidR="00D35A1B" w:rsidRPr="00586420">
          <w:rPr>
            <w:rStyle w:val="ad"/>
          </w:rPr>
          <w:t xml:space="preserve">1.5. Паспорт образовательной системы </w:t>
        </w:r>
        <w:r w:rsidR="00D35A1B" w:rsidRPr="00586420">
          <w:rPr>
            <w:webHidden/>
          </w:rPr>
          <w:tab/>
        </w:r>
        <w:r w:rsidR="00D35A1B" w:rsidRPr="00586420">
          <w:rPr>
            <w:webHidden/>
          </w:rPr>
          <w:fldChar w:fldCharType="begin"/>
        </w:r>
        <w:r w:rsidR="00D35A1B" w:rsidRPr="00586420">
          <w:rPr>
            <w:webHidden/>
          </w:rPr>
          <w:instrText xml:space="preserve"> PAGEREF _Toc497917915 \h </w:instrText>
        </w:r>
        <w:r w:rsidR="00D35A1B" w:rsidRPr="00586420">
          <w:rPr>
            <w:webHidden/>
          </w:rPr>
        </w:r>
        <w:r w:rsidR="00D35A1B" w:rsidRPr="00586420">
          <w:rPr>
            <w:webHidden/>
          </w:rPr>
          <w:fldChar w:fldCharType="separate"/>
        </w:r>
        <w:r w:rsidR="00076D1A">
          <w:rPr>
            <w:webHidden/>
          </w:rPr>
          <w:t>9</w:t>
        </w:r>
        <w:r w:rsidR="00D35A1B" w:rsidRPr="00586420">
          <w:rPr>
            <w:webHidden/>
          </w:rPr>
          <w:fldChar w:fldCharType="end"/>
        </w:r>
      </w:hyperlink>
    </w:p>
    <w:p w:rsidR="00D35A1B" w:rsidRPr="00586420" w:rsidRDefault="001159AA" w:rsidP="00586420">
      <w:pPr>
        <w:pStyle w:val="31"/>
      </w:pPr>
      <w:hyperlink w:anchor="_Toc497917916" w:history="1">
        <w:r w:rsidR="00D35A1B" w:rsidRPr="00586420">
          <w:rPr>
            <w:rStyle w:val="ad"/>
          </w:rPr>
          <w:t>1.6. Об</w:t>
        </w:r>
        <w:r w:rsidR="00D35A1B" w:rsidRPr="00586420">
          <w:rPr>
            <w:rStyle w:val="ad"/>
            <w:shd w:val="clear" w:color="auto" w:fill="FFFFFF" w:themeFill="background1"/>
          </w:rPr>
          <w:t>ра</w:t>
        </w:r>
        <w:r w:rsidR="00D35A1B" w:rsidRPr="00586420">
          <w:rPr>
            <w:rStyle w:val="ad"/>
          </w:rPr>
          <w:t>зовательный контекст</w:t>
        </w:r>
        <w:r w:rsidR="00D35A1B" w:rsidRPr="00586420">
          <w:rPr>
            <w:webHidden/>
          </w:rPr>
          <w:tab/>
        </w:r>
        <w:r w:rsidR="00D35A1B" w:rsidRPr="00586420">
          <w:rPr>
            <w:webHidden/>
          </w:rPr>
          <w:fldChar w:fldCharType="begin"/>
        </w:r>
        <w:r w:rsidR="00D35A1B" w:rsidRPr="00586420">
          <w:rPr>
            <w:webHidden/>
          </w:rPr>
          <w:instrText xml:space="preserve"> PAGEREF _Toc497917916 \h </w:instrText>
        </w:r>
        <w:r w:rsidR="00D35A1B" w:rsidRPr="00586420">
          <w:rPr>
            <w:webHidden/>
          </w:rPr>
        </w:r>
        <w:r w:rsidR="00D35A1B" w:rsidRPr="00586420">
          <w:rPr>
            <w:webHidden/>
          </w:rPr>
          <w:fldChar w:fldCharType="separate"/>
        </w:r>
        <w:r w:rsidR="00076D1A">
          <w:rPr>
            <w:webHidden/>
          </w:rPr>
          <w:t>15</w:t>
        </w:r>
        <w:r w:rsidR="00D35A1B" w:rsidRPr="00586420">
          <w:rPr>
            <w:webHidden/>
          </w:rPr>
          <w:fldChar w:fldCharType="end"/>
        </w:r>
      </w:hyperlink>
    </w:p>
    <w:p w:rsidR="00D35A1B" w:rsidRPr="00586420" w:rsidRDefault="001159AA" w:rsidP="00586420">
      <w:pPr>
        <w:pStyle w:val="31"/>
        <w:rPr>
          <w:rFonts w:ascii="Calibri" w:hAnsi="Calibri"/>
          <w:sz w:val="22"/>
          <w:lang w:eastAsia="ru-RU"/>
        </w:rPr>
      </w:pPr>
      <w:hyperlink w:anchor="_Toc497917917" w:history="1">
        <w:r w:rsidR="00D35A1B" w:rsidRPr="00586420">
          <w:rPr>
            <w:rStyle w:val="ad"/>
          </w:rPr>
          <w:t>1.7. Особенности образовательной системы</w:t>
        </w:r>
        <w:r w:rsidR="00D35A1B" w:rsidRPr="00586420">
          <w:rPr>
            <w:webHidden/>
          </w:rPr>
          <w:tab/>
        </w:r>
        <w:r w:rsidR="00D35A1B" w:rsidRPr="00586420">
          <w:rPr>
            <w:webHidden/>
          </w:rPr>
          <w:fldChar w:fldCharType="begin"/>
        </w:r>
        <w:r w:rsidR="00D35A1B" w:rsidRPr="00586420">
          <w:rPr>
            <w:webHidden/>
          </w:rPr>
          <w:instrText xml:space="preserve"> PAGEREF _Toc497917917 \h </w:instrText>
        </w:r>
        <w:r w:rsidR="00D35A1B" w:rsidRPr="00586420">
          <w:rPr>
            <w:webHidden/>
          </w:rPr>
        </w:r>
        <w:r w:rsidR="00D35A1B" w:rsidRPr="00586420">
          <w:rPr>
            <w:webHidden/>
          </w:rPr>
          <w:fldChar w:fldCharType="separate"/>
        </w:r>
        <w:r w:rsidR="00076D1A">
          <w:rPr>
            <w:webHidden/>
          </w:rPr>
          <w:t>18</w:t>
        </w:r>
        <w:r w:rsidR="00D35A1B" w:rsidRPr="00586420">
          <w:rPr>
            <w:webHidden/>
          </w:rPr>
          <w:fldChar w:fldCharType="end"/>
        </w:r>
      </w:hyperlink>
    </w:p>
    <w:p w:rsidR="00D35A1B" w:rsidRPr="00586420" w:rsidRDefault="001159AA" w:rsidP="00586420">
      <w:pPr>
        <w:pStyle w:val="21"/>
        <w:rPr>
          <w:rFonts w:ascii="Calibri" w:eastAsia="Times New Roman" w:hAnsi="Calibri"/>
          <w:sz w:val="22"/>
          <w:lang w:eastAsia="ru-RU"/>
        </w:rPr>
      </w:pPr>
      <w:hyperlink w:anchor="_Toc497917918" w:history="1">
        <w:r w:rsidR="00D35A1B" w:rsidRPr="00586420">
          <w:rPr>
            <w:rStyle w:val="ad"/>
          </w:rPr>
          <w:t>2. Анализ состояния и перспектив развития системы образования: основная часть.</w:t>
        </w:r>
        <w:r w:rsidR="00D35A1B" w:rsidRPr="00586420">
          <w:rPr>
            <w:webHidden/>
          </w:rPr>
          <w:tab/>
        </w:r>
        <w:r w:rsidR="00D35A1B" w:rsidRPr="00586420">
          <w:rPr>
            <w:webHidden/>
          </w:rPr>
          <w:fldChar w:fldCharType="begin"/>
        </w:r>
        <w:r w:rsidR="00D35A1B" w:rsidRPr="00586420">
          <w:rPr>
            <w:webHidden/>
          </w:rPr>
          <w:instrText xml:space="preserve"> PAGEREF _Toc497917918 \h </w:instrText>
        </w:r>
        <w:r w:rsidR="00D35A1B" w:rsidRPr="00586420">
          <w:rPr>
            <w:webHidden/>
          </w:rPr>
        </w:r>
        <w:r w:rsidR="00D35A1B" w:rsidRPr="00586420">
          <w:rPr>
            <w:webHidden/>
          </w:rPr>
          <w:fldChar w:fldCharType="separate"/>
        </w:r>
        <w:r w:rsidR="00076D1A">
          <w:rPr>
            <w:webHidden/>
          </w:rPr>
          <w:t>20</w:t>
        </w:r>
        <w:r w:rsidR="00D35A1B" w:rsidRPr="00586420">
          <w:rPr>
            <w:webHidden/>
          </w:rPr>
          <w:fldChar w:fldCharType="end"/>
        </w:r>
      </w:hyperlink>
    </w:p>
    <w:p w:rsidR="00D35A1B" w:rsidRPr="00586420" w:rsidRDefault="001159AA" w:rsidP="00586420">
      <w:pPr>
        <w:pStyle w:val="31"/>
        <w:rPr>
          <w:rFonts w:ascii="Calibri" w:hAnsi="Calibri"/>
          <w:sz w:val="22"/>
          <w:lang w:eastAsia="ru-RU"/>
        </w:rPr>
      </w:pPr>
      <w:hyperlink w:anchor="_Toc497917919" w:history="1">
        <w:r w:rsidR="00D35A1B" w:rsidRPr="00586420">
          <w:rPr>
            <w:rStyle w:val="ad"/>
          </w:rPr>
          <w:t>2.1. Сведения о развитии дошкольного образования</w:t>
        </w:r>
        <w:r w:rsidR="00D35A1B" w:rsidRPr="00586420">
          <w:rPr>
            <w:webHidden/>
          </w:rPr>
          <w:tab/>
        </w:r>
        <w:r w:rsidR="00D35A1B" w:rsidRPr="00586420">
          <w:rPr>
            <w:webHidden/>
          </w:rPr>
          <w:fldChar w:fldCharType="begin"/>
        </w:r>
        <w:r w:rsidR="00D35A1B" w:rsidRPr="00586420">
          <w:rPr>
            <w:webHidden/>
          </w:rPr>
          <w:instrText xml:space="preserve"> PAGEREF _Toc497917919 \h </w:instrText>
        </w:r>
        <w:r w:rsidR="00D35A1B" w:rsidRPr="00586420">
          <w:rPr>
            <w:webHidden/>
          </w:rPr>
        </w:r>
        <w:r w:rsidR="00D35A1B" w:rsidRPr="00586420">
          <w:rPr>
            <w:webHidden/>
          </w:rPr>
          <w:fldChar w:fldCharType="separate"/>
        </w:r>
        <w:r w:rsidR="00076D1A">
          <w:rPr>
            <w:webHidden/>
          </w:rPr>
          <w:t>20</w:t>
        </w:r>
        <w:r w:rsidR="00D35A1B" w:rsidRPr="00586420">
          <w:rPr>
            <w:webHidden/>
          </w:rPr>
          <w:fldChar w:fldCharType="end"/>
        </w:r>
      </w:hyperlink>
    </w:p>
    <w:p w:rsidR="00D35A1B" w:rsidRPr="00586420" w:rsidRDefault="001159AA" w:rsidP="00586420">
      <w:pPr>
        <w:pStyle w:val="31"/>
        <w:rPr>
          <w:rFonts w:ascii="Calibri" w:hAnsi="Calibri"/>
          <w:sz w:val="22"/>
          <w:lang w:eastAsia="ru-RU"/>
        </w:rPr>
      </w:pPr>
      <w:hyperlink w:anchor="_Toc497917920" w:history="1">
        <w:r w:rsidR="00D35A1B" w:rsidRPr="00586420">
          <w:rPr>
            <w:rStyle w:val="ad"/>
          </w:rPr>
          <w:t>2.2. Сведения о развитии начального общего образования, основного общего образования и среднего общего образования</w:t>
        </w:r>
        <w:r w:rsidR="00D35A1B" w:rsidRPr="00586420">
          <w:rPr>
            <w:webHidden/>
          </w:rPr>
          <w:tab/>
        </w:r>
        <w:r w:rsidR="00D35A1B" w:rsidRPr="00586420">
          <w:rPr>
            <w:webHidden/>
          </w:rPr>
          <w:fldChar w:fldCharType="begin"/>
        </w:r>
        <w:r w:rsidR="00D35A1B" w:rsidRPr="00586420">
          <w:rPr>
            <w:webHidden/>
          </w:rPr>
          <w:instrText xml:space="preserve"> PAGEREF _Toc497917920 \h </w:instrText>
        </w:r>
        <w:r w:rsidR="00D35A1B" w:rsidRPr="00586420">
          <w:rPr>
            <w:webHidden/>
          </w:rPr>
        </w:r>
        <w:r w:rsidR="00D35A1B" w:rsidRPr="00586420">
          <w:rPr>
            <w:webHidden/>
          </w:rPr>
          <w:fldChar w:fldCharType="separate"/>
        </w:r>
        <w:r w:rsidR="00076D1A">
          <w:rPr>
            <w:webHidden/>
          </w:rPr>
          <w:t>25</w:t>
        </w:r>
        <w:r w:rsidR="00D35A1B" w:rsidRPr="00586420">
          <w:rPr>
            <w:webHidden/>
          </w:rPr>
          <w:fldChar w:fldCharType="end"/>
        </w:r>
      </w:hyperlink>
    </w:p>
    <w:p w:rsidR="00D35A1B" w:rsidRPr="00586420" w:rsidRDefault="001159AA" w:rsidP="00586420">
      <w:pPr>
        <w:pStyle w:val="31"/>
        <w:rPr>
          <w:rFonts w:ascii="Calibri" w:hAnsi="Calibri"/>
          <w:sz w:val="22"/>
          <w:lang w:eastAsia="ru-RU"/>
        </w:rPr>
      </w:pPr>
      <w:hyperlink w:anchor="_Toc497917921" w:history="1">
        <w:r w:rsidR="00D35A1B" w:rsidRPr="00586420">
          <w:rPr>
            <w:rStyle w:val="ad"/>
          </w:rPr>
          <w:t>2.3. Сведения о развитии среднего профессионального образования</w:t>
        </w:r>
        <w:r w:rsidR="00D35A1B" w:rsidRPr="00586420">
          <w:rPr>
            <w:webHidden/>
          </w:rPr>
          <w:tab/>
        </w:r>
      </w:hyperlink>
      <w:r w:rsidR="00332F47">
        <w:t>3</w:t>
      </w:r>
      <w:r w:rsidR="004D1BA6" w:rsidRPr="00586420">
        <w:t>8</w:t>
      </w:r>
    </w:p>
    <w:p w:rsidR="00D35A1B" w:rsidRPr="00586420" w:rsidRDefault="001159AA" w:rsidP="00586420">
      <w:pPr>
        <w:pStyle w:val="31"/>
        <w:rPr>
          <w:rFonts w:ascii="Calibri" w:hAnsi="Calibri"/>
          <w:sz w:val="22"/>
          <w:lang w:eastAsia="ru-RU"/>
        </w:rPr>
      </w:pPr>
      <w:hyperlink w:anchor="_Toc497917922" w:history="1">
        <w:r w:rsidR="00D35A1B" w:rsidRPr="00586420">
          <w:rPr>
            <w:rStyle w:val="ad"/>
          </w:rPr>
          <w:t>2.4. Сведения о развитии высшего образования</w:t>
        </w:r>
        <w:r w:rsidR="00D35A1B" w:rsidRPr="00586420">
          <w:rPr>
            <w:webHidden/>
          </w:rPr>
          <w:tab/>
        </w:r>
        <w:r w:rsidR="00D35A1B" w:rsidRPr="00586420">
          <w:rPr>
            <w:webHidden/>
          </w:rPr>
          <w:fldChar w:fldCharType="begin"/>
        </w:r>
        <w:r w:rsidR="00D35A1B" w:rsidRPr="00586420">
          <w:rPr>
            <w:webHidden/>
          </w:rPr>
          <w:instrText xml:space="preserve"> PAGEREF _Toc497917922 \h </w:instrText>
        </w:r>
        <w:r w:rsidR="00D35A1B" w:rsidRPr="00586420">
          <w:rPr>
            <w:webHidden/>
          </w:rPr>
        </w:r>
        <w:r w:rsidR="00D35A1B" w:rsidRPr="00586420">
          <w:rPr>
            <w:webHidden/>
          </w:rPr>
          <w:fldChar w:fldCharType="separate"/>
        </w:r>
        <w:r w:rsidR="00076D1A">
          <w:rPr>
            <w:webHidden/>
          </w:rPr>
          <w:t>57</w:t>
        </w:r>
        <w:r w:rsidR="00D35A1B" w:rsidRPr="00586420">
          <w:rPr>
            <w:webHidden/>
          </w:rPr>
          <w:fldChar w:fldCharType="end"/>
        </w:r>
      </w:hyperlink>
    </w:p>
    <w:p w:rsidR="00D35A1B" w:rsidRPr="00586420" w:rsidRDefault="001159AA" w:rsidP="00586420">
      <w:pPr>
        <w:pStyle w:val="31"/>
        <w:rPr>
          <w:rFonts w:ascii="Calibri" w:hAnsi="Calibri"/>
          <w:sz w:val="22"/>
          <w:lang w:eastAsia="ru-RU"/>
        </w:rPr>
      </w:pPr>
      <w:hyperlink w:anchor="_Toc497917923" w:history="1">
        <w:r w:rsidR="00D35A1B" w:rsidRPr="00586420">
          <w:rPr>
            <w:rStyle w:val="ad"/>
          </w:rPr>
          <w:t>2.5. Сведения о развитии дополнительного образования детей и взрослых</w:t>
        </w:r>
        <w:r w:rsidR="00D35A1B" w:rsidRPr="00586420">
          <w:rPr>
            <w:webHidden/>
          </w:rPr>
          <w:tab/>
        </w:r>
        <w:r w:rsidR="00D35A1B" w:rsidRPr="00586420">
          <w:rPr>
            <w:webHidden/>
          </w:rPr>
          <w:fldChar w:fldCharType="begin"/>
        </w:r>
        <w:r w:rsidR="00D35A1B" w:rsidRPr="00586420">
          <w:rPr>
            <w:webHidden/>
          </w:rPr>
          <w:instrText xml:space="preserve"> PAGEREF _Toc497917923 \h </w:instrText>
        </w:r>
        <w:r w:rsidR="00D35A1B" w:rsidRPr="00586420">
          <w:rPr>
            <w:webHidden/>
          </w:rPr>
        </w:r>
        <w:r w:rsidR="00D35A1B" w:rsidRPr="00586420">
          <w:rPr>
            <w:webHidden/>
          </w:rPr>
          <w:fldChar w:fldCharType="separate"/>
        </w:r>
        <w:r w:rsidR="00076D1A">
          <w:rPr>
            <w:webHidden/>
          </w:rPr>
          <w:t>65</w:t>
        </w:r>
        <w:r w:rsidR="00D35A1B" w:rsidRPr="00586420">
          <w:rPr>
            <w:webHidden/>
          </w:rPr>
          <w:fldChar w:fldCharType="end"/>
        </w:r>
      </w:hyperlink>
    </w:p>
    <w:p w:rsidR="00D35A1B" w:rsidRPr="00586420" w:rsidRDefault="001159AA" w:rsidP="00586420">
      <w:pPr>
        <w:pStyle w:val="31"/>
        <w:rPr>
          <w:rFonts w:ascii="Calibri" w:hAnsi="Calibri"/>
          <w:sz w:val="22"/>
          <w:lang w:eastAsia="ru-RU"/>
        </w:rPr>
      </w:pPr>
      <w:hyperlink w:anchor="_Toc497917924" w:history="1">
        <w:r w:rsidR="00D35A1B" w:rsidRPr="00586420">
          <w:rPr>
            <w:rStyle w:val="ad"/>
          </w:rPr>
          <w:t>2.6. Сведения о развитии дополнительного профессионального образования</w:t>
        </w:r>
        <w:r w:rsidR="00D35A1B" w:rsidRPr="00586420">
          <w:rPr>
            <w:webHidden/>
          </w:rPr>
          <w:tab/>
        </w:r>
        <w:r w:rsidR="00D35A1B" w:rsidRPr="00586420">
          <w:rPr>
            <w:webHidden/>
          </w:rPr>
          <w:fldChar w:fldCharType="begin"/>
        </w:r>
        <w:r w:rsidR="00D35A1B" w:rsidRPr="00586420">
          <w:rPr>
            <w:webHidden/>
          </w:rPr>
          <w:instrText xml:space="preserve"> PAGEREF _Toc497917924 \h </w:instrText>
        </w:r>
        <w:r w:rsidR="00D35A1B" w:rsidRPr="00586420">
          <w:rPr>
            <w:webHidden/>
          </w:rPr>
        </w:r>
        <w:r w:rsidR="00D35A1B" w:rsidRPr="00586420">
          <w:rPr>
            <w:webHidden/>
          </w:rPr>
          <w:fldChar w:fldCharType="separate"/>
        </w:r>
        <w:r w:rsidR="00076D1A">
          <w:rPr>
            <w:webHidden/>
          </w:rPr>
          <w:t>72</w:t>
        </w:r>
        <w:r w:rsidR="00D35A1B" w:rsidRPr="00586420">
          <w:rPr>
            <w:webHidden/>
          </w:rPr>
          <w:fldChar w:fldCharType="end"/>
        </w:r>
      </w:hyperlink>
    </w:p>
    <w:p w:rsidR="00D35A1B" w:rsidRPr="00586420" w:rsidRDefault="001159AA" w:rsidP="00586420">
      <w:pPr>
        <w:pStyle w:val="31"/>
        <w:rPr>
          <w:rFonts w:ascii="Calibri" w:hAnsi="Calibri"/>
          <w:sz w:val="22"/>
          <w:lang w:eastAsia="ru-RU"/>
        </w:rPr>
      </w:pPr>
      <w:hyperlink w:anchor="_Toc497917925" w:history="1">
        <w:r w:rsidR="00D35A1B" w:rsidRPr="00586420">
          <w:rPr>
            <w:rStyle w:val="ad"/>
          </w:rPr>
          <w:t>2.7. Сведения о развитии профессионального обучения</w:t>
        </w:r>
        <w:r w:rsidR="00D35A1B" w:rsidRPr="00586420">
          <w:rPr>
            <w:webHidden/>
          </w:rPr>
          <w:tab/>
        </w:r>
        <w:r w:rsidR="00AF25D3">
          <w:rPr>
            <w:webHidden/>
          </w:rPr>
          <w:t>77</w:t>
        </w:r>
        <w:r w:rsidR="004D1BA6" w:rsidRPr="00586420">
          <w:rPr>
            <w:webHidden/>
          </w:rPr>
          <w:t xml:space="preserve"> </w:t>
        </w:r>
      </w:hyperlink>
    </w:p>
    <w:p w:rsidR="00D35A1B" w:rsidRPr="00586420" w:rsidRDefault="001159AA" w:rsidP="00586420">
      <w:pPr>
        <w:pStyle w:val="31"/>
        <w:rPr>
          <w:rFonts w:ascii="Calibri" w:hAnsi="Calibri"/>
          <w:sz w:val="22"/>
          <w:lang w:eastAsia="ru-RU"/>
        </w:rPr>
      </w:pPr>
      <w:hyperlink w:anchor="_Toc497917926" w:history="1">
        <w:r w:rsidR="00D35A1B" w:rsidRPr="00586420">
          <w:rPr>
            <w:rStyle w:val="ad"/>
          </w:rPr>
          <w:t>2.8. Сведения об интеграции образования и науки, а также образования и сферы труда</w:t>
        </w:r>
        <w:r w:rsidR="00D35A1B" w:rsidRPr="00586420">
          <w:rPr>
            <w:webHidden/>
          </w:rPr>
          <w:tab/>
        </w:r>
        <w:r w:rsidR="00D35A1B" w:rsidRPr="00586420">
          <w:rPr>
            <w:webHidden/>
          </w:rPr>
          <w:fldChar w:fldCharType="begin"/>
        </w:r>
        <w:r w:rsidR="00D35A1B" w:rsidRPr="00586420">
          <w:rPr>
            <w:webHidden/>
          </w:rPr>
          <w:instrText xml:space="preserve"> PAGEREF _Toc497917926 \h </w:instrText>
        </w:r>
        <w:r w:rsidR="00D35A1B" w:rsidRPr="00586420">
          <w:rPr>
            <w:webHidden/>
          </w:rPr>
        </w:r>
        <w:r w:rsidR="00D35A1B" w:rsidRPr="00586420">
          <w:rPr>
            <w:webHidden/>
          </w:rPr>
          <w:fldChar w:fldCharType="separate"/>
        </w:r>
        <w:r w:rsidR="00076D1A">
          <w:rPr>
            <w:webHidden/>
          </w:rPr>
          <w:t>81</w:t>
        </w:r>
        <w:r w:rsidR="00D35A1B" w:rsidRPr="00586420">
          <w:rPr>
            <w:webHidden/>
          </w:rPr>
          <w:fldChar w:fldCharType="end"/>
        </w:r>
      </w:hyperlink>
    </w:p>
    <w:p w:rsidR="00D35A1B" w:rsidRPr="00586420" w:rsidRDefault="001159AA" w:rsidP="00586420">
      <w:pPr>
        <w:pStyle w:val="31"/>
        <w:rPr>
          <w:rFonts w:ascii="Calibri" w:hAnsi="Calibri"/>
          <w:sz w:val="22"/>
          <w:lang w:eastAsia="ru-RU"/>
        </w:rPr>
      </w:pPr>
      <w:hyperlink w:anchor="_Toc497917927" w:history="1">
        <w:r w:rsidR="00D35A1B" w:rsidRPr="00586420">
          <w:rPr>
            <w:rStyle w:val="ad"/>
          </w:rPr>
          <w:t>2.9. Сведения об интеграции российского образования с мировым образовательным пространством</w:t>
        </w:r>
        <w:r w:rsidR="00D35A1B" w:rsidRPr="00586420">
          <w:rPr>
            <w:webHidden/>
          </w:rPr>
          <w:tab/>
        </w:r>
      </w:hyperlink>
      <w:r w:rsidR="00AF25D3">
        <w:t>82</w:t>
      </w:r>
    </w:p>
    <w:p w:rsidR="00D35A1B" w:rsidRPr="00586420" w:rsidRDefault="001159AA" w:rsidP="00586420">
      <w:pPr>
        <w:pStyle w:val="31"/>
        <w:rPr>
          <w:rFonts w:ascii="Calibri" w:hAnsi="Calibri"/>
          <w:sz w:val="22"/>
          <w:lang w:eastAsia="ru-RU"/>
        </w:rPr>
      </w:pPr>
      <w:hyperlink w:anchor="_Toc497917928" w:history="1">
        <w:r w:rsidR="00D35A1B" w:rsidRPr="00586420">
          <w:rPr>
            <w:rStyle w:val="ad"/>
          </w:rPr>
          <w:t>2.10. Развитие системы оценки качества образования и информационной прозрачности системы образования</w:t>
        </w:r>
        <w:r w:rsidR="00D35A1B" w:rsidRPr="00586420">
          <w:rPr>
            <w:webHidden/>
          </w:rPr>
          <w:tab/>
        </w:r>
        <w:r w:rsidR="00D35A1B" w:rsidRPr="00586420">
          <w:rPr>
            <w:webHidden/>
          </w:rPr>
          <w:fldChar w:fldCharType="begin"/>
        </w:r>
        <w:r w:rsidR="00D35A1B" w:rsidRPr="00586420">
          <w:rPr>
            <w:webHidden/>
          </w:rPr>
          <w:instrText xml:space="preserve"> PAGEREF _Toc497917928 \h </w:instrText>
        </w:r>
        <w:r w:rsidR="00D35A1B" w:rsidRPr="00586420">
          <w:rPr>
            <w:webHidden/>
          </w:rPr>
        </w:r>
        <w:r w:rsidR="00D35A1B" w:rsidRPr="00586420">
          <w:rPr>
            <w:webHidden/>
          </w:rPr>
          <w:fldChar w:fldCharType="separate"/>
        </w:r>
        <w:r w:rsidR="00076D1A">
          <w:rPr>
            <w:webHidden/>
          </w:rPr>
          <w:t>83</w:t>
        </w:r>
        <w:r w:rsidR="00D35A1B" w:rsidRPr="00586420">
          <w:rPr>
            <w:webHidden/>
          </w:rPr>
          <w:fldChar w:fldCharType="end"/>
        </w:r>
      </w:hyperlink>
    </w:p>
    <w:p w:rsidR="00D35A1B" w:rsidRPr="00586420" w:rsidRDefault="001159AA" w:rsidP="00586420">
      <w:pPr>
        <w:pStyle w:val="21"/>
        <w:rPr>
          <w:rFonts w:ascii="Calibri" w:eastAsia="Times New Roman" w:hAnsi="Calibri"/>
          <w:sz w:val="22"/>
          <w:lang w:eastAsia="ru-RU"/>
        </w:rPr>
      </w:pPr>
      <w:hyperlink w:anchor="_Toc497917930" w:history="1">
        <w:r w:rsidR="00D35A1B" w:rsidRPr="00586420">
          <w:rPr>
            <w:rStyle w:val="ad"/>
          </w:rPr>
          <w:t>3. Выводы и заключения</w:t>
        </w:r>
        <w:r w:rsidR="00D35A1B" w:rsidRPr="00586420">
          <w:rPr>
            <w:webHidden/>
          </w:rPr>
          <w:tab/>
        </w:r>
        <w:r w:rsidR="00D35A1B" w:rsidRPr="00586420">
          <w:rPr>
            <w:webHidden/>
          </w:rPr>
          <w:fldChar w:fldCharType="begin"/>
        </w:r>
        <w:r w:rsidR="00D35A1B" w:rsidRPr="00586420">
          <w:rPr>
            <w:webHidden/>
          </w:rPr>
          <w:instrText xml:space="preserve"> PAGEREF _Toc497917930 \h </w:instrText>
        </w:r>
        <w:r w:rsidR="00D35A1B" w:rsidRPr="00586420">
          <w:rPr>
            <w:webHidden/>
          </w:rPr>
        </w:r>
        <w:r w:rsidR="00D35A1B" w:rsidRPr="00586420">
          <w:rPr>
            <w:webHidden/>
          </w:rPr>
          <w:fldChar w:fldCharType="separate"/>
        </w:r>
        <w:r w:rsidR="00076D1A">
          <w:rPr>
            <w:webHidden/>
          </w:rPr>
          <w:t>94</w:t>
        </w:r>
        <w:r w:rsidR="00D35A1B" w:rsidRPr="00586420">
          <w:rPr>
            <w:webHidden/>
          </w:rPr>
          <w:fldChar w:fldCharType="end"/>
        </w:r>
      </w:hyperlink>
    </w:p>
    <w:p w:rsidR="00D35A1B" w:rsidRPr="00586420" w:rsidRDefault="001159AA" w:rsidP="00586420">
      <w:pPr>
        <w:pStyle w:val="31"/>
        <w:rPr>
          <w:rFonts w:ascii="Calibri" w:hAnsi="Calibri"/>
          <w:sz w:val="22"/>
          <w:lang w:eastAsia="ru-RU"/>
        </w:rPr>
      </w:pPr>
      <w:hyperlink w:anchor="_Toc497917931" w:history="1">
        <w:r w:rsidR="00D35A1B" w:rsidRPr="00586420">
          <w:rPr>
            <w:rStyle w:val="ad"/>
          </w:rPr>
          <w:t>3.1. Выводы</w:t>
        </w:r>
        <w:r w:rsidR="00D35A1B" w:rsidRPr="00586420">
          <w:rPr>
            <w:webHidden/>
          </w:rPr>
          <w:tab/>
        </w:r>
        <w:r w:rsidR="00D35A1B" w:rsidRPr="00586420">
          <w:rPr>
            <w:webHidden/>
          </w:rPr>
          <w:fldChar w:fldCharType="begin"/>
        </w:r>
        <w:r w:rsidR="00D35A1B" w:rsidRPr="00586420">
          <w:rPr>
            <w:webHidden/>
          </w:rPr>
          <w:instrText xml:space="preserve"> PAGEREF _Toc497917931 \h </w:instrText>
        </w:r>
        <w:r w:rsidR="00D35A1B" w:rsidRPr="00586420">
          <w:rPr>
            <w:webHidden/>
          </w:rPr>
        </w:r>
        <w:r w:rsidR="00D35A1B" w:rsidRPr="00586420">
          <w:rPr>
            <w:webHidden/>
          </w:rPr>
          <w:fldChar w:fldCharType="separate"/>
        </w:r>
        <w:r w:rsidR="00076D1A">
          <w:rPr>
            <w:webHidden/>
          </w:rPr>
          <w:t>94</w:t>
        </w:r>
        <w:r w:rsidR="00D35A1B" w:rsidRPr="00586420">
          <w:rPr>
            <w:webHidden/>
          </w:rPr>
          <w:fldChar w:fldCharType="end"/>
        </w:r>
      </w:hyperlink>
    </w:p>
    <w:p w:rsidR="00D35A1B" w:rsidRPr="00586420" w:rsidRDefault="001159AA" w:rsidP="00586420">
      <w:pPr>
        <w:pStyle w:val="31"/>
      </w:pPr>
      <w:hyperlink w:anchor="_Toc497917932" w:history="1">
        <w:r w:rsidR="00D35A1B" w:rsidRPr="00586420">
          <w:rPr>
            <w:rStyle w:val="ad"/>
          </w:rPr>
          <w:t>3.2. Планы и перспективы развития системы образования</w:t>
        </w:r>
        <w:r w:rsidR="00D35A1B" w:rsidRPr="00586420">
          <w:rPr>
            <w:webHidden/>
          </w:rPr>
          <w:tab/>
        </w:r>
        <w:r w:rsidR="00D35A1B" w:rsidRPr="00586420">
          <w:rPr>
            <w:webHidden/>
          </w:rPr>
          <w:fldChar w:fldCharType="begin"/>
        </w:r>
        <w:r w:rsidR="00D35A1B" w:rsidRPr="00586420">
          <w:rPr>
            <w:webHidden/>
          </w:rPr>
          <w:instrText xml:space="preserve"> PAGEREF _Toc497917932 \h </w:instrText>
        </w:r>
        <w:r w:rsidR="00D35A1B" w:rsidRPr="00586420">
          <w:rPr>
            <w:webHidden/>
          </w:rPr>
        </w:r>
        <w:r w:rsidR="00D35A1B" w:rsidRPr="00586420">
          <w:rPr>
            <w:webHidden/>
          </w:rPr>
          <w:fldChar w:fldCharType="separate"/>
        </w:r>
        <w:r w:rsidR="00076D1A">
          <w:rPr>
            <w:webHidden/>
          </w:rPr>
          <w:t>99</w:t>
        </w:r>
        <w:r w:rsidR="00D35A1B" w:rsidRPr="00586420">
          <w:rPr>
            <w:webHidden/>
          </w:rPr>
          <w:fldChar w:fldCharType="end"/>
        </w:r>
      </w:hyperlink>
    </w:p>
    <w:p w:rsidR="005D60E7" w:rsidRPr="00586420" w:rsidRDefault="001159AA" w:rsidP="00586420">
      <w:pPr>
        <w:pStyle w:val="21"/>
        <w:rPr>
          <w:rFonts w:ascii="Calibri" w:eastAsia="Times New Roman" w:hAnsi="Calibri"/>
          <w:sz w:val="22"/>
          <w:lang w:eastAsia="ru-RU"/>
        </w:rPr>
      </w:pPr>
      <w:hyperlink w:anchor="_Toc497917930" w:history="1">
        <w:r w:rsidR="005D60E7" w:rsidRPr="00586420">
          <w:rPr>
            <w:rStyle w:val="ad"/>
          </w:rPr>
          <w:t>4. Приложения</w:t>
        </w:r>
        <w:r w:rsidR="005D60E7" w:rsidRPr="00586420">
          <w:rPr>
            <w:webHidden/>
          </w:rPr>
          <w:tab/>
        </w:r>
      </w:hyperlink>
      <w:r w:rsidR="00AF25D3">
        <w:t>100</w:t>
      </w:r>
    </w:p>
    <w:p w:rsidR="00D30670" w:rsidRPr="00586420" w:rsidRDefault="00D30670" w:rsidP="00586420">
      <w:r w:rsidRPr="00586420">
        <w:rPr>
          <w:bCs/>
        </w:rPr>
        <w:fldChar w:fldCharType="end"/>
      </w:r>
    </w:p>
    <w:p w:rsidR="00996598" w:rsidRPr="00586420" w:rsidRDefault="00996598" w:rsidP="00586420">
      <w:pPr>
        <w:spacing w:after="160" w:line="259" w:lineRule="auto"/>
        <w:ind w:firstLine="0"/>
        <w:jc w:val="left"/>
        <w:rPr>
          <w:rFonts w:eastAsia="Times New Roman"/>
          <w:b/>
          <w:sz w:val="32"/>
          <w:szCs w:val="32"/>
          <w:lang w:val="en-US"/>
        </w:rPr>
      </w:pPr>
      <w:r w:rsidRPr="00586420">
        <w:rPr>
          <w:lang w:val="en-US"/>
        </w:rPr>
        <w:br w:type="page"/>
      </w:r>
    </w:p>
    <w:p w:rsidR="00D7404C" w:rsidRPr="00586420" w:rsidRDefault="004F06A8" w:rsidP="00586420">
      <w:pPr>
        <w:pStyle w:val="1"/>
      </w:pPr>
      <w:bookmarkStart w:id="0" w:name="_Toc497917908"/>
      <w:r w:rsidRPr="00586420">
        <w:lastRenderedPageBreak/>
        <w:t>Перечень сокращений</w:t>
      </w:r>
      <w:bookmarkEnd w:id="0"/>
    </w:p>
    <w:p w:rsidR="00E85DE8" w:rsidRPr="00586420" w:rsidRDefault="00E85DE8" w:rsidP="00586420">
      <w:pPr>
        <w:spacing w:line="240" w:lineRule="auto"/>
        <w:rPr>
          <w:rFonts w:eastAsia="Times New Roman"/>
          <w:color w:val="A6A6A6"/>
          <w:sz w:val="20"/>
          <w:lang w:eastAsia="ru-RU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6"/>
        <w:gridCol w:w="8068"/>
      </w:tblGrid>
      <w:tr w:rsidR="008727A6" w:rsidRPr="00586420" w:rsidTr="006B6A15">
        <w:tc>
          <w:tcPr>
            <w:tcW w:w="1636" w:type="dxa"/>
            <w:shd w:val="clear" w:color="auto" w:fill="auto"/>
          </w:tcPr>
          <w:p w:rsidR="008727A6" w:rsidRPr="00586420" w:rsidRDefault="008727A6" w:rsidP="00586420">
            <w:pPr>
              <w:ind w:firstLine="0"/>
            </w:pPr>
            <w:r w:rsidRPr="00586420">
              <w:t>ВПР</w:t>
            </w:r>
          </w:p>
        </w:tc>
        <w:tc>
          <w:tcPr>
            <w:tcW w:w="8068" w:type="dxa"/>
            <w:shd w:val="clear" w:color="auto" w:fill="auto"/>
          </w:tcPr>
          <w:p w:rsidR="008727A6" w:rsidRPr="00586420" w:rsidRDefault="008727A6" w:rsidP="00586420">
            <w:pPr>
              <w:ind w:firstLine="0"/>
            </w:pPr>
            <w:r w:rsidRPr="00586420">
              <w:t>Всероссийские проверочные работы</w:t>
            </w:r>
          </w:p>
        </w:tc>
      </w:tr>
      <w:tr w:rsidR="00C644F6" w:rsidRPr="00586420" w:rsidTr="006B6A15">
        <w:tc>
          <w:tcPr>
            <w:tcW w:w="1636" w:type="dxa"/>
            <w:shd w:val="clear" w:color="auto" w:fill="auto"/>
          </w:tcPr>
          <w:p w:rsidR="00C644F6" w:rsidRPr="00586420" w:rsidRDefault="00161EEE" w:rsidP="00586420">
            <w:pPr>
              <w:ind w:firstLine="0"/>
            </w:pPr>
            <w:r w:rsidRPr="00586420">
              <w:t>СПО</w:t>
            </w:r>
          </w:p>
        </w:tc>
        <w:tc>
          <w:tcPr>
            <w:tcW w:w="8068" w:type="dxa"/>
            <w:shd w:val="clear" w:color="auto" w:fill="auto"/>
          </w:tcPr>
          <w:p w:rsidR="00C644F6" w:rsidRPr="00586420" w:rsidRDefault="00161EEE" w:rsidP="00586420">
            <w:pPr>
              <w:ind w:firstLine="0"/>
            </w:pPr>
            <w:r w:rsidRPr="00586420">
              <w:t>Среднее профессиональное образование</w:t>
            </w:r>
          </w:p>
        </w:tc>
      </w:tr>
      <w:tr w:rsidR="008727A6" w:rsidRPr="00586420" w:rsidTr="006B6A15">
        <w:tc>
          <w:tcPr>
            <w:tcW w:w="1636" w:type="dxa"/>
            <w:shd w:val="clear" w:color="auto" w:fill="auto"/>
          </w:tcPr>
          <w:p w:rsidR="008727A6" w:rsidRPr="00586420" w:rsidRDefault="00161EEE" w:rsidP="00586420">
            <w:pPr>
              <w:ind w:firstLine="0"/>
            </w:pPr>
            <w:r w:rsidRPr="00586420">
              <w:t>ГИА</w:t>
            </w:r>
          </w:p>
        </w:tc>
        <w:tc>
          <w:tcPr>
            <w:tcW w:w="8068" w:type="dxa"/>
            <w:shd w:val="clear" w:color="auto" w:fill="auto"/>
          </w:tcPr>
          <w:p w:rsidR="008727A6" w:rsidRPr="00586420" w:rsidRDefault="00161EEE" w:rsidP="00586420">
            <w:pPr>
              <w:ind w:firstLine="0"/>
            </w:pPr>
            <w:r w:rsidRPr="00586420">
              <w:t>Государственная итоговая аттестаци</w:t>
            </w:r>
            <w:r w:rsidR="009B6D2A" w:rsidRPr="00586420">
              <w:t>и</w:t>
            </w:r>
          </w:p>
        </w:tc>
      </w:tr>
      <w:tr w:rsidR="008727A6" w:rsidRPr="00586420" w:rsidTr="006B6A15">
        <w:tc>
          <w:tcPr>
            <w:tcW w:w="1636" w:type="dxa"/>
            <w:shd w:val="clear" w:color="auto" w:fill="auto"/>
          </w:tcPr>
          <w:p w:rsidR="008727A6" w:rsidRPr="00586420" w:rsidRDefault="00161EEE" w:rsidP="00586420">
            <w:pPr>
              <w:ind w:firstLine="0"/>
            </w:pPr>
            <w:r w:rsidRPr="00586420">
              <w:t>ОБЖ</w:t>
            </w:r>
          </w:p>
        </w:tc>
        <w:tc>
          <w:tcPr>
            <w:tcW w:w="8068" w:type="dxa"/>
            <w:shd w:val="clear" w:color="auto" w:fill="auto"/>
          </w:tcPr>
          <w:p w:rsidR="008727A6" w:rsidRPr="00586420" w:rsidRDefault="009B6D2A" w:rsidP="00586420">
            <w:pPr>
              <w:ind w:firstLine="0"/>
            </w:pPr>
            <w:r w:rsidRPr="00586420">
              <w:t>Основы безопасности жизнедеятельности</w:t>
            </w:r>
          </w:p>
        </w:tc>
      </w:tr>
      <w:tr w:rsidR="008727A6" w:rsidRPr="00586420" w:rsidTr="006B6A15">
        <w:tc>
          <w:tcPr>
            <w:tcW w:w="1636" w:type="dxa"/>
            <w:shd w:val="clear" w:color="auto" w:fill="auto"/>
          </w:tcPr>
          <w:p w:rsidR="008727A6" w:rsidRPr="00586420" w:rsidRDefault="008727A6" w:rsidP="00586420">
            <w:pPr>
              <w:ind w:firstLine="0"/>
            </w:pPr>
            <w:r w:rsidRPr="00586420">
              <w:t>ЕГЭ</w:t>
            </w:r>
          </w:p>
        </w:tc>
        <w:tc>
          <w:tcPr>
            <w:tcW w:w="8068" w:type="dxa"/>
            <w:shd w:val="clear" w:color="auto" w:fill="auto"/>
          </w:tcPr>
          <w:p w:rsidR="008727A6" w:rsidRPr="00586420" w:rsidRDefault="008727A6" w:rsidP="00586420">
            <w:pPr>
              <w:ind w:firstLine="0"/>
            </w:pPr>
            <w:r w:rsidRPr="00586420">
              <w:t>Единый государственный экзамен</w:t>
            </w:r>
          </w:p>
        </w:tc>
      </w:tr>
      <w:tr w:rsidR="008727A6" w:rsidRPr="00586420" w:rsidTr="006B6A15">
        <w:tc>
          <w:tcPr>
            <w:tcW w:w="1636" w:type="dxa"/>
            <w:shd w:val="clear" w:color="auto" w:fill="auto"/>
          </w:tcPr>
          <w:p w:rsidR="008727A6" w:rsidRPr="00586420" w:rsidRDefault="009B6D2A" w:rsidP="00586420">
            <w:pPr>
              <w:ind w:firstLine="0"/>
            </w:pPr>
            <w:r w:rsidRPr="00586420">
              <w:t>ППЭ</w:t>
            </w:r>
          </w:p>
        </w:tc>
        <w:tc>
          <w:tcPr>
            <w:tcW w:w="8068" w:type="dxa"/>
            <w:shd w:val="clear" w:color="auto" w:fill="auto"/>
          </w:tcPr>
          <w:p w:rsidR="008727A6" w:rsidRPr="00586420" w:rsidRDefault="009B6D2A" w:rsidP="00586420">
            <w:pPr>
              <w:ind w:firstLine="0"/>
            </w:pPr>
            <w:r w:rsidRPr="00586420">
              <w:t>Пункты проведения экзаменов</w:t>
            </w:r>
          </w:p>
        </w:tc>
      </w:tr>
      <w:tr w:rsidR="008727A6" w:rsidRPr="00586420" w:rsidTr="006B6A15">
        <w:tc>
          <w:tcPr>
            <w:tcW w:w="1636" w:type="dxa"/>
            <w:shd w:val="clear" w:color="auto" w:fill="auto"/>
          </w:tcPr>
          <w:p w:rsidR="008727A6" w:rsidRPr="00586420" w:rsidRDefault="009B6D2A" w:rsidP="00586420">
            <w:pPr>
              <w:ind w:firstLine="0"/>
            </w:pPr>
            <w:r w:rsidRPr="00586420">
              <w:t>МХК</w:t>
            </w:r>
          </w:p>
        </w:tc>
        <w:tc>
          <w:tcPr>
            <w:tcW w:w="8068" w:type="dxa"/>
            <w:shd w:val="clear" w:color="auto" w:fill="auto"/>
          </w:tcPr>
          <w:p w:rsidR="008727A6" w:rsidRPr="00586420" w:rsidRDefault="009B6D2A" w:rsidP="00586420">
            <w:pPr>
              <w:ind w:firstLine="0"/>
            </w:pPr>
            <w:r w:rsidRPr="00586420">
              <w:t>Мировая художественная культура</w:t>
            </w:r>
          </w:p>
        </w:tc>
      </w:tr>
      <w:tr w:rsidR="008727A6" w:rsidRPr="00586420" w:rsidTr="006B6A15">
        <w:tc>
          <w:tcPr>
            <w:tcW w:w="1636" w:type="dxa"/>
            <w:shd w:val="clear" w:color="auto" w:fill="auto"/>
          </w:tcPr>
          <w:p w:rsidR="008727A6" w:rsidRPr="00586420" w:rsidRDefault="008727A6" w:rsidP="00586420">
            <w:pPr>
              <w:ind w:firstLine="0"/>
            </w:pPr>
            <w:r w:rsidRPr="00586420">
              <w:t>ФГОС</w:t>
            </w:r>
          </w:p>
        </w:tc>
        <w:tc>
          <w:tcPr>
            <w:tcW w:w="8068" w:type="dxa"/>
            <w:shd w:val="clear" w:color="auto" w:fill="auto"/>
          </w:tcPr>
          <w:p w:rsidR="008727A6" w:rsidRPr="00586420" w:rsidRDefault="008727A6" w:rsidP="00586420">
            <w:pPr>
              <w:ind w:firstLine="0"/>
            </w:pPr>
            <w:r w:rsidRPr="00586420">
              <w:t>Федеральны</w:t>
            </w:r>
            <w:r w:rsidR="00704565" w:rsidRPr="00586420">
              <w:t>й</w:t>
            </w:r>
            <w:r w:rsidRPr="00586420">
              <w:t xml:space="preserve"> государственны</w:t>
            </w:r>
            <w:r w:rsidR="00704565" w:rsidRPr="00586420">
              <w:t>й</w:t>
            </w:r>
            <w:r w:rsidRPr="00586420">
              <w:t xml:space="preserve"> образовательны</w:t>
            </w:r>
            <w:r w:rsidR="00704565" w:rsidRPr="00586420">
              <w:t>й</w:t>
            </w:r>
            <w:r w:rsidRPr="00586420">
              <w:t xml:space="preserve"> стандарт</w:t>
            </w:r>
          </w:p>
        </w:tc>
      </w:tr>
      <w:tr w:rsidR="008727A6" w:rsidRPr="00586420" w:rsidTr="006B6A15">
        <w:tc>
          <w:tcPr>
            <w:tcW w:w="1636" w:type="dxa"/>
            <w:shd w:val="clear" w:color="auto" w:fill="auto"/>
          </w:tcPr>
          <w:p w:rsidR="008727A6" w:rsidRPr="00586420" w:rsidRDefault="008727A6" w:rsidP="00586420">
            <w:pPr>
              <w:ind w:firstLine="0"/>
            </w:pPr>
            <w:r w:rsidRPr="00586420">
              <w:t>ФЗ</w:t>
            </w:r>
          </w:p>
        </w:tc>
        <w:tc>
          <w:tcPr>
            <w:tcW w:w="8068" w:type="dxa"/>
            <w:shd w:val="clear" w:color="auto" w:fill="auto"/>
          </w:tcPr>
          <w:p w:rsidR="008727A6" w:rsidRPr="00586420" w:rsidRDefault="008727A6" w:rsidP="00586420">
            <w:pPr>
              <w:ind w:firstLine="0"/>
            </w:pPr>
            <w:r w:rsidRPr="00586420">
              <w:t>Федеральный закон</w:t>
            </w:r>
          </w:p>
        </w:tc>
      </w:tr>
      <w:tr w:rsidR="004F06A8" w:rsidRPr="00586420" w:rsidTr="006B6A15">
        <w:tc>
          <w:tcPr>
            <w:tcW w:w="1636" w:type="dxa"/>
            <w:shd w:val="clear" w:color="auto" w:fill="auto"/>
          </w:tcPr>
          <w:p w:rsidR="004F06A8" w:rsidRPr="00586420" w:rsidRDefault="007032DE" w:rsidP="00586420">
            <w:pPr>
              <w:ind w:firstLine="0"/>
            </w:pPr>
            <w:r w:rsidRPr="00586420">
              <w:t>НИКО</w:t>
            </w:r>
          </w:p>
        </w:tc>
        <w:tc>
          <w:tcPr>
            <w:tcW w:w="8068" w:type="dxa"/>
            <w:shd w:val="clear" w:color="auto" w:fill="auto"/>
          </w:tcPr>
          <w:p w:rsidR="004F06A8" w:rsidRPr="00586420" w:rsidRDefault="004738A8" w:rsidP="00586420">
            <w:pPr>
              <w:ind w:firstLine="0"/>
            </w:pPr>
            <w:r w:rsidRPr="00586420">
              <w:t>Национальные исследования</w:t>
            </w:r>
            <w:r w:rsidR="007032DE" w:rsidRPr="00586420">
              <w:t xml:space="preserve"> качества образования </w:t>
            </w:r>
          </w:p>
        </w:tc>
      </w:tr>
      <w:tr w:rsidR="004F06A8" w:rsidRPr="00586420" w:rsidTr="006B6A15">
        <w:tc>
          <w:tcPr>
            <w:tcW w:w="1636" w:type="dxa"/>
            <w:shd w:val="clear" w:color="auto" w:fill="auto"/>
          </w:tcPr>
          <w:p w:rsidR="004F06A8" w:rsidRPr="00586420" w:rsidRDefault="00B67EC8" w:rsidP="00586420">
            <w:pPr>
              <w:ind w:firstLine="0"/>
            </w:pPr>
            <w:r w:rsidRPr="00586420">
              <w:t xml:space="preserve">СКИРО ПК и </w:t>
            </w:r>
            <w:proofErr w:type="gramStart"/>
            <w:r w:rsidRPr="00586420">
              <w:t>ПРО</w:t>
            </w:r>
            <w:proofErr w:type="gramEnd"/>
          </w:p>
        </w:tc>
        <w:tc>
          <w:tcPr>
            <w:tcW w:w="8068" w:type="dxa"/>
            <w:shd w:val="clear" w:color="auto" w:fill="auto"/>
          </w:tcPr>
          <w:p w:rsidR="004F06A8" w:rsidRPr="00586420" w:rsidRDefault="00B67EC8" w:rsidP="00586420">
            <w:pPr>
              <w:ind w:firstLine="0"/>
            </w:pPr>
            <w:r w:rsidRPr="00586420">
              <w:t>Государственное бюджетное учреждение дополнительного профессионал</w:t>
            </w:r>
            <w:r w:rsidRPr="00586420">
              <w:t>ь</w:t>
            </w:r>
            <w:r w:rsidRPr="00586420">
              <w:t>ного образования «Ставропольский краевой институт развития образов</w:t>
            </w:r>
            <w:r w:rsidRPr="00586420">
              <w:t>а</w:t>
            </w:r>
            <w:r w:rsidRPr="00586420">
              <w:t>ния, повышения квалификации и переподготовки работников образования»</w:t>
            </w:r>
          </w:p>
        </w:tc>
      </w:tr>
      <w:tr w:rsidR="004F06A8" w:rsidRPr="00586420" w:rsidTr="006B6A15">
        <w:tc>
          <w:tcPr>
            <w:tcW w:w="1636" w:type="dxa"/>
            <w:shd w:val="clear" w:color="auto" w:fill="auto"/>
          </w:tcPr>
          <w:p w:rsidR="004F06A8" w:rsidRPr="00586420" w:rsidRDefault="00B67EC8" w:rsidP="00586420">
            <w:pPr>
              <w:ind w:firstLine="0"/>
            </w:pPr>
            <w:r w:rsidRPr="00586420">
              <w:t>министерство</w:t>
            </w:r>
          </w:p>
        </w:tc>
        <w:tc>
          <w:tcPr>
            <w:tcW w:w="8068" w:type="dxa"/>
            <w:shd w:val="clear" w:color="auto" w:fill="auto"/>
          </w:tcPr>
          <w:p w:rsidR="004F06A8" w:rsidRPr="00586420" w:rsidRDefault="00B67EC8" w:rsidP="00586420">
            <w:pPr>
              <w:ind w:firstLine="0"/>
            </w:pPr>
            <w:r w:rsidRPr="00586420">
              <w:t>Министерство образования Ставропольского края</w:t>
            </w:r>
          </w:p>
        </w:tc>
      </w:tr>
      <w:tr w:rsidR="004F06A8" w:rsidRPr="00586420" w:rsidTr="006B6A15">
        <w:tc>
          <w:tcPr>
            <w:tcW w:w="1636" w:type="dxa"/>
            <w:shd w:val="clear" w:color="auto" w:fill="auto"/>
          </w:tcPr>
          <w:p w:rsidR="004F06A8" w:rsidRPr="00586420" w:rsidRDefault="009B6D2A" w:rsidP="00586420">
            <w:pPr>
              <w:ind w:firstLine="0"/>
            </w:pPr>
            <w:r w:rsidRPr="00586420">
              <w:t>О</w:t>
            </w:r>
            <w:r w:rsidR="00E82F36" w:rsidRPr="00586420">
              <w:t>ДО</w:t>
            </w:r>
          </w:p>
        </w:tc>
        <w:tc>
          <w:tcPr>
            <w:tcW w:w="8068" w:type="dxa"/>
            <w:shd w:val="clear" w:color="auto" w:fill="auto"/>
          </w:tcPr>
          <w:p w:rsidR="004F06A8" w:rsidRPr="00586420" w:rsidRDefault="009B6D2A" w:rsidP="00586420">
            <w:pPr>
              <w:ind w:firstLine="0"/>
            </w:pPr>
            <w:r w:rsidRPr="00586420">
              <w:t>Организации</w:t>
            </w:r>
            <w:r w:rsidR="00E82F36" w:rsidRPr="00586420">
              <w:t xml:space="preserve"> дополнительного образования</w:t>
            </w:r>
          </w:p>
        </w:tc>
      </w:tr>
      <w:tr w:rsidR="004F06A8" w:rsidRPr="00586420" w:rsidTr="006B6A15">
        <w:tc>
          <w:tcPr>
            <w:tcW w:w="1636" w:type="dxa"/>
            <w:shd w:val="clear" w:color="auto" w:fill="auto"/>
          </w:tcPr>
          <w:p w:rsidR="004F06A8" w:rsidRPr="00586420" w:rsidRDefault="00E82F36" w:rsidP="00586420">
            <w:pPr>
              <w:ind w:firstLine="0"/>
            </w:pPr>
            <w:r w:rsidRPr="00586420">
              <w:t>ОВЗ</w:t>
            </w:r>
          </w:p>
        </w:tc>
        <w:tc>
          <w:tcPr>
            <w:tcW w:w="8068" w:type="dxa"/>
            <w:shd w:val="clear" w:color="auto" w:fill="auto"/>
          </w:tcPr>
          <w:p w:rsidR="004F06A8" w:rsidRPr="00586420" w:rsidRDefault="00E82F36" w:rsidP="00586420">
            <w:pPr>
              <w:ind w:firstLine="0"/>
            </w:pPr>
            <w:r w:rsidRPr="00586420">
              <w:t>Ограниченные возможности здоровья</w:t>
            </w:r>
          </w:p>
        </w:tc>
      </w:tr>
      <w:tr w:rsidR="00CE4AA7" w:rsidRPr="00586420" w:rsidTr="006B6A15">
        <w:tc>
          <w:tcPr>
            <w:tcW w:w="1636" w:type="dxa"/>
            <w:shd w:val="clear" w:color="auto" w:fill="auto"/>
          </w:tcPr>
          <w:p w:rsidR="00CE4AA7" w:rsidRPr="00586420" w:rsidRDefault="00CE4AA7" w:rsidP="00586420">
            <w:pPr>
              <w:ind w:firstLine="0"/>
            </w:pPr>
            <w:r>
              <w:t>ОО</w:t>
            </w:r>
          </w:p>
        </w:tc>
        <w:tc>
          <w:tcPr>
            <w:tcW w:w="8068" w:type="dxa"/>
            <w:shd w:val="clear" w:color="auto" w:fill="auto"/>
          </w:tcPr>
          <w:p w:rsidR="00CE4AA7" w:rsidRPr="00586420" w:rsidRDefault="00CE4AA7" w:rsidP="00586420">
            <w:pPr>
              <w:ind w:firstLine="0"/>
            </w:pPr>
            <w:r>
              <w:t>Общеобразовательные организации</w:t>
            </w:r>
          </w:p>
        </w:tc>
      </w:tr>
      <w:tr w:rsidR="00CE4AA7" w:rsidRPr="00586420" w:rsidTr="006B6A15">
        <w:tc>
          <w:tcPr>
            <w:tcW w:w="1636" w:type="dxa"/>
            <w:shd w:val="clear" w:color="auto" w:fill="auto"/>
          </w:tcPr>
          <w:p w:rsidR="00CE4AA7" w:rsidRPr="00586420" w:rsidRDefault="00CE4AA7" w:rsidP="00586420">
            <w:pPr>
              <w:ind w:firstLine="0"/>
            </w:pPr>
            <w:r>
              <w:t>ГВЭ</w:t>
            </w:r>
          </w:p>
        </w:tc>
        <w:tc>
          <w:tcPr>
            <w:tcW w:w="8068" w:type="dxa"/>
            <w:shd w:val="clear" w:color="auto" w:fill="auto"/>
          </w:tcPr>
          <w:p w:rsidR="00CE4AA7" w:rsidRPr="00586420" w:rsidRDefault="00CE4AA7" w:rsidP="00586420">
            <w:pPr>
              <w:ind w:firstLine="0"/>
            </w:pPr>
            <w:r>
              <w:t>Государственный выпускной экзамен</w:t>
            </w:r>
          </w:p>
        </w:tc>
      </w:tr>
      <w:tr w:rsidR="0023202A" w:rsidRPr="00586420" w:rsidTr="006B6A15">
        <w:tc>
          <w:tcPr>
            <w:tcW w:w="1636" w:type="dxa"/>
            <w:shd w:val="clear" w:color="auto" w:fill="auto"/>
          </w:tcPr>
          <w:p w:rsidR="0023202A" w:rsidRPr="00586420" w:rsidRDefault="00CE4AA7" w:rsidP="00586420">
            <w:pPr>
              <w:ind w:firstLine="0"/>
            </w:pPr>
            <w:r>
              <w:t>НПР</w:t>
            </w:r>
          </w:p>
        </w:tc>
        <w:tc>
          <w:tcPr>
            <w:tcW w:w="8068" w:type="dxa"/>
            <w:shd w:val="clear" w:color="auto" w:fill="auto"/>
          </w:tcPr>
          <w:p w:rsidR="0023202A" w:rsidRPr="00586420" w:rsidRDefault="00CE4AA7" w:rsidP="00586420">
            <w:pPr>
              <w:ind w:firstLine="0"/>
            </w:pPr>
            <w:r>
              <w:t>Научно-педагогические работники</w:t>
            </w:r>
          </w:p>
        </w:tc>
      </w:tr>
    </w:tbl>
    <w:p w:rsidR="007E0405" w:rsidRDefault="00D75456" w:rsidP="007E0405">
      <w:pPr>
        <w:spacing w:after="160" w:line="259" w:lineRule="auto"/>
        <w:ind w:firstLine="0"/>
        <w:jc w:val="left"/>
        <w:rPr>
          <w:b/>
        </w:rPr>
      </w:pPr>
      <w:r w:rsidRPr="00586420">
        <w:br w:type="page"/>
      </w:r>
      <w:bookmarkStart w:id="1" w:name="_Toc497917909"/>
      <w:r w:rsidR="00CC0E69" w:rsidRPr="007E0405">
        <w:rPr>
          <w:b/>
          <w:lang w:val="en-US"/>
        </w:rPr>
        <w:lastRenderedPageBreak/>
        <w:t>I</w:t>
      </w:r>
      <w:r w:rsidR="00CC0E69" w:rsidRPr="007E0405">
        <w:rPr>
          <w:b/>
        </w:rPr>
        <w:t>. Анализ состояния и перспектив развития системы образования</w:t>
      </w:r>
      <w:bookmarkStart w:id="2" w:name="_Toc497917910"/>
      <w:bookmarkEnd w:id="1"/>
    </w:p>
    <w:p w:rsidR="007E0405" w:rsidRPr="007E0405" w:rsidRDefault="00996598" w:rsidP="007E0405">
      <w:pPr>
        <w:spacing w:after="160" w:line="259" w:lineRule="auto"/>
        <w:ind w:firstLine="0"/>
        <w:jc w:val="left"/>
        <w:rPr>
          <w:b/>
        </w:rPr>
      </w:pPr>
      <w:r w:rsidRPr="007E0405">
        <w:rPr>
          <w:b/>
        </w:rPr>
        <w:t>1. Вводная часть</w:t>
      </w:r>
      <w:bookmarkStart w:id="3" w:name="_Toc497917911"/>
      <w:bookmarkEnd w:id="2"/>
    </w:p>
    <w:p w:rsidR="00996598" w:rsidRPr="007E0405" w:rsidRDefault="008C7155" w:rsidP="007E0405">
      <w:pPr>
        <w:spacing w:after="160" w:line="259" w:lineRule="auto"/>
        <w:ind w:firstLine="0"/>
        <w:jc w:val="left"/>
        <w:rPr>
          <w:rFonts w:eastAsia="Times New Roman"/>
          <w:b/>
          <w:sz w:val="32"/>
          <w:szCs w:val="32"/>
        </w:rPr>
      </w:pPr>
      <w:r w:rsidRPr="007E0405">
        <w:rPr>
          <w:b/>
        </w:rPr>
        <w:t xml:space="preserve">1.1. </w:t>
      </w:r>
      <w:r w:rsidR="00782A45" w:rsidRPr="007E0405">
        <w:rPr>
          <w:b/>
        </w:rPr>
        <w:t>Аннотация</w:t>
      </w:r>
      <w:bookmarkEnd w:id="3"/>
    </w:p>
    <w:p w:rsidR="00192E15" w:rsidRPr="007E0405" w:rsidRDefault="00192E15" w:rsidP="0086260A">
      <w:pPr>
        <w:pStyle w:val="aff1"/>
        <w:rPr>
          <w:i w:val="0"/>
        </w:rPr>
      </w:pPr>
      <w:proofErr w:type="gramStart"/>
      <w:r w:rsidRPr="007E0405">
        <w:rPr>
          <w:i w:val="0"/>
        </w:rPr>
        <w:t>В соответствии с Федеральным законом от 29 декабря 2012 года № 273-ФЗ «Об образовании в Российской Федерации», постановлением Правительства Российской Федерации от 05 августа 2013 года № 662 «Об осуществлении мониторинга системы образования», в целях управления системой образования Ставропольского края, в рамках полномочий по проведению мониторинга системы о</w:t>
      </w:r>
      <w:r w:rsidRPr="007E0405">
        <w:rPr>
          <w:i w:val="0"/>
        </w:rPr>
        <w:t>б</w:t>
      </w:r>
      <w:r w:rsidRPr="007E0405">
        <w:rPr>
          <w:i w:val="0"/>
        </w:rPr>
        <w:t>разования края итоговый отчет о результатах системного анализа, оценки состояния и перспектив развития системы образования</w:t>
      </w:r>
      <w:proofErr w:type="gramEnd"/>
      <w:r w:rsidRPr="007E0405">
        <w:rPr>
          <w:i w:val="0"/>
        </w:rPr>
        <w:t xml:space="preserve"> Ставропольского края подготовлен министерством образования Ста</w:t>
      </w:r>
      <w:r w:rsidRPr="007E0405">
        <w:rPr>
          <w:i w:val="0"/>
        </w:rPr>
        <w:t>в</w:t>
      </w:r>
      <w:r w:rsidRPr="007E0405">
        <w:rPr>
          <w:i w:val="0"/>
        </w:rPr>
        <w:t>ропольского края</w:t>
      </w:r>
      <w:r w:rsidR="002965D6" w:rsidRPr="007E0405">
        <w:rPr>
          <w:i w:val="0"/>
        </w:rPr>
        <w:t xml:space="preserve"> совместно с государственным бюджетным учреждением дополнительного профе</w:t>
      </w:r>
      <w:r w:rsidR="002965D6" w:rsidRPr="007E0405">
        <w:rPr>
          <w:i w:val="0"/>
        </w:rPr>
        <w:t>с</w:t>
      </w:r>
      <w:r w:rsidR="002965D6" w:rsidRPr="007E0405">
        <w:rPr>
          <w:i w:val="0"/>
        </w:rPr>
        <w:t>сионального образования «Ставропольский краевой институт развития образования, повышения кв</w:t>
      </w:r>
      <w:r w:rsidR="002965D6" w:rsidRPr="007E0405">
        <w:rPr>
          <w:i w:val="0"/>
        </w:rPr>
        <w:t>а</w:t>
      </w:r>
      <w:r w:rsidR="002965D6" w:rsidRPr="007E0405">
        <w:rPr>
          <w:i w:val="0"/>
        </w:rPr>
        <w:t>лификации и переподготовки работников образования»</w:t>
      </w:r>
      <w:r w:rsidR="002B7263" w:rsidRPr="007E0405">
        <w:rPr>
          <w:i w:val="0"/>
        </w:rPr>
        <w:t xml:space="preserve">, государственным казенным учреждением Ставропольского края «Краевой центр </w:t>
      </w:r>
      <w:r w:rsidR="002965D6" w:rsidRPr="007E0405">
        <w:rPr>
          <w:i w:val="0"/>
        </w:rPr>
        <w:t>обеспечения деятельности</w:t>
      </w:r>
      <w:r w:rsidR="002B7263" w:rsidRPr="007E0405">
        <w:rPr>
          <w:i w:val="0"/>
        </w:rPr>
        <w:t xml:space="preserve"> в сфере образования».</w:t>
      </w:r>
    </w:p>
    <w:p w:rsidR="00192E15" w:rsidRPr="007E0405" w:rsidRDefault="00192E15" w:rsidP="0086260A">
      <w:pPr>
        <w:pStyle w:val="aff1"/>
        <w:rPr>
          <w:i w:val="0"/>
        </w:rPr>
      </w:pPr>
      <w:r w:rsidRPr="007E0405">
        <w:rPr>
          <w:i w:val="0"/>
        </w:rPr>
        <w:t>Итоговый отчет подготовлен в целях организации публичного обсуждения (размещен на оф</w:t>
      </w:r>
      <w:r w:rsidRPr="007E0405">
        <w:rPr>
          <w:i w:val="0"/>
        </w:rPr>
        <w:t>и</w:t>
      </w:r>
      <w:r w:rsidRPr="007E0405">
        <w:rPr>
          <w:i w:val="0"/>
        </w:rPr>
        <w:t xml:space="preserve">циальном сайте </w:t>
      </w:r>
      <w:r w:rsidR="00FC19FC" w:rsidRPr="007E0405">
        <w:rPr>
          <w:i w:val="0"/>
        </w:rPr>
        <w:t>министерства</w:t>
      </w:r>
      <w:r w:rsidRPr="007E0405">
        <w:rPr>
          <w:i w:val="0"/>
        </w:rPr>
        <w:t>) перспектив развития системы образования Ставропольского края и является составляющей частью анализа, оценки состояния системы образования Российской Федер</w:t>
      </w:r>
      <w:r w:rsidRPr="007E0405">
        <w:rPr>
          <w:i w:val="0"/>
        </w:rPr>
        <w:t>а</w:t>
      </w:r>
      <w:r w:rsidRPr="007E0405">
        <w:rPr>
          <w:i w:val="0"/>
        </w:rPr>
        <w:t xml:space="preserve">ции. </w:t>
      </w:r>
    </w:p>
    <w:p w:rsidR="00AE3580" w:rsidRPr="00586420" w:rsidRDefault="00AE3580" w:rsidP="0086260A">
      <w:pPr>
        <w:pStyle w:val="aff1"/>
      </w:pPr>
      <w:r w:rsidRPr="00586420">
        <w:br w:type="page"/>
      </w:r>
    </w:p>
    <w:p w:rsidR="00481971" w:rsidRPr="00586420" w:rsidRDefault="008C7155" w:rsidP="00A77B05">
      <w:pPr>
        <w:pStyle w:val="3"/>
      </w:pPr>
      <w:bookmarkStart w:id="4" w:name="_Toc497917912"/>
      <w:r w:rsidRPr="00586420">
        <w:lastRenderedPageBreak/>
        <w:t xml:space="preserve">1.2. </w:t>
      </w:r>
      <w:proofErr w:type="gramStart"/>
      <w:r w:rsidR="00DA1231" w:rsidRPr="00586420">
        <w:t>Ответственные</w:t>
      </w:r>
      <w:proofErr w:type="gramEnd"/>
      <w:r w:rsidR="00DA1231" w:rsidRPr="00586420">
        <w:t xml:space="preserve"> за подготовку</w:t>
      </w:r>
      <w:bookmarkEnd w:id="4"/>
    </w:p>
    <w:p w:rsidR="00595378" w:rsidRPr="00586420" w:rsidRDefault="00192E15" w:rsidP="00586420">
      <w:r w:rsidRPr="00586420">
        <w:t>Подготовка итогового отчета о результатах анализа состояния и перспектив развития системы образова</w:t>
      </w:r>
      <w:r w:rsidR="00927FC6" w:rsidRPr="00586420">
        <w:t>ния Ставропольского края за 201</w:t>
      </w:r>
      <w:r w:rsidR="00F87B6B" w:rsidRPr="00586420">
        <w:t>8</w:t>
      </w:r>
      <w:r w:rsidRPr="00586420">
        <w:t xml:space="preserve"> год </w:t>
      </w:r>
      <w:r w:rsidR="00730DC5">
        <w:t>осуществлена</w:t>
      </w:r>
      <w:r w:rsidRPr="00586420">
        <w:t xml:space="preserve"> </w:t>
      </w:r>
      <w:r w:rsidR="00AB7D11" w:rsidRPr="00586420">
        <w:t>организационно-аналитически</w:t>
      </w:r>
      <w:r w:rsidR="00730DC5">
        <w:t>м</w:t>
      </w:r>
      <w:r w:rsidR="00AB7D11" w:rsidRPr="00586420">
        <w:t xml:space="preserve"> отдел</w:t>
      </w:r>
      <w:r w:rsidR="00730DC5">
        <w:t>ом</w:t>
      </w:r>
      <w:r w:rsidR="00AB7D11" w:rsidRPr="00586420">
        <w:t xml:space="preserve"> министерства</w:t>
      </w:r>
      <w:r w:rsidR="00C51E54" w:rsidRPr="00586420">
        <w:t xml:space="preserve"> образования Ставропольского края</w:t>
      </w:r>
      <w:r w:rsidR="00730DC5">
        <w:t>,</w:t>
      </w:r>
      <w:r w:rsidR="00C51E54" w:rsidRPr="00586420">
        <w:t xml:space="preserve"> выполня</w:t>
      </w:r>
      <w:r w:rsidR="00730DC5">
        <w:t>вшим</w:t>
      </w:r>
      <w:r w:rsidR="00C51E54" w:rsidRPr="00586420">
        <w:t xml:space="preserve"> </w:t>
      </w:r>
      <w:r w:rsidRPr="00586420">
        <w:t>общую координацию деятельности по осуществлению мониторинга</w:t>
      </w:r>
      <w:r w:rsidR="00730DC5">
        <w:t>.</w:t>
      </w:r>
    </w:p>
    <w:p w:rsidR="00192E15" w:rsidRPr="00586420" w:rsidRDefault="00730DC5" w:rsidP="00586420">
      <w:r>
        <w:t>С</w:t>
      </w:r>
      <w:r w:rsidR="00192E15" w:rsidRPr="00586420">
        <w:t>труктурны</w:t>
      </w:r>
      <w:r>
        <w:t>ми</w:t>
      </w:r>
      <w:r w:rsidR="00192E15" w:rsidRPr="00586420">
        <w:t xml:space="preserve"> подразделения</w:t>
      </w:r>
      <w:r>
        <w:t>ми</w:t>
      </w:r>
      <w:r w:rsidR="00192E15" w:rsidRPr="00586420">
        <w:t xml:space="preserve"> министерства</w:t>
      </w:r>
      <w:r w:rsidR="00B67EC8" w:rsidRPr="00586420">
        <w:t xml:space="preserve"> совместно с органами исполнительной власти Ставропольского края, имеющими подведомственные образовательные организации, сформирова</w:t>
      </w:r>
      <w:r>
        <w:t>н</w:t>
      </w:r>
      <w:r w:rsidR="00B67EC8" w:rsidRPr="00586420">
        <w:t xml:space="preserve"> отчет о результатах мониторинга системы образования Ставропольского края на основе анализа динамики показателей монитор</w:t>
      </w:r>
      <w:r>
        <w:t>инга.</w:t>
      </w:r>
    </w:p>
    <w:p w:rsidR="00B67EC8" w:rsidRPr="00586420" w:rsidRDefault="00730DC5" w:rsidP="00586420">
      <w:r>
        <w:t>СКИРО ПК и ПРО обеспечено</w:t>
      </w:r>
      <w:r w:rsidR="00B67EC8" w:rsidRPr="00586420">
        <w:t xml:space="preserve"> организационно-техническое, научно-методическое сопровождение мониторинга системы о</w:t>
      </w:r>
      <w:r>
        <w:t>бразования Ставропольского края.</w:t>
      </w:r>
    </w:p>
    <w:p w:rsidR="00B67EC8" w:rsidRPr="00586420" w:rsidRDefault="00730DC5" w:rsidP="00586420">
      <w:r>
        <w:t>О</w:t>
      </w:r>
      <w:r w:rsidR="00B67EC8" w:rsidRPr="00586420">
        <w:t>рган</w:t>
      </w:r>
      <w:r>
        <w:t>ами</w:t>
      </w:r>
      <w:r w:rsidR="00B67EC8" w:rsidRPr="00586420">
        <w:t xml:space="preserve"> местного самоуправления в сфере образования предостав</w:t>
      </w:r>
      <w:r>
        <w:t>лены</w:t>
      </w:r>
      <w:r w:rsidR="00B67EC8" w:rsidRPr="00586420">
        <w:t xml:space="preserve"> в </w:t>
      </w:r>
      <w:r w:rsidR="00AB7D11" w:rsidRPr="00586420">
        <w:t xml:space="preserve">СКИРО ПК и ПРО </w:t>
      </w:r>
      <w:r w:rsidR="00B67EC8" w:rsidRPr="00586420">
        <w:t>итоговые отчеты о развитии муниципальных систем образования и перспективах их развития.</w:t>
      </w:r>
    </w:p>
    <w:p w:rsidR="00192E15" w:rsidRPr="00586420" w:rsidRDefault="00192E15" w:rsidP="00586420"/>
    <w:p w:rsidR="00595378" w:rsidRPr="00586420" w:rsidRDefault="00595378" w:rsidP="00586420"/>
    <w:p w:rsidR="00547314" w:rsidRPr="00586420" w:rsidRDefault="00547314" w:rsidP="00586420">
      <w:pPr>
        <w:spacing w:after="160" w:line="259" w:lineRule="auto"/>
        <w:jc w:val="left"/>
        <w:rPr>
          <w:b/>
        </w:rPr>
      </w:pPr>
      <w:r w:rsidRPr="00586420">
        <w:br w:type="page"/>
      </w:r>
      <w:bookmarkStart w:id="5" w:name="_Toc497917913"/>
      <w:r w:rsidR="008C7155" w:rsidRPr="00586420">
        <w:rPr>
          <w:b/>
        </w:rPr>
        <w:lastRenderedPageBreak/>
        <w:t>1.</w:t>
      </w:r>
      <w:r w:rsidR="00375C2F" w:rsidRPr="00586420">
        <w:rPr>
          <w:b/>
        </w:rPr>
        <w:t>3</w:t>
      </w:r>
      <w:r w:rsidR="008C7155" w:rsidRPr="00586420">
        <w:rPr>
          <w:b/>
        </w:rPr>
        <w:t xml:space="preserve">. </w:t>
      </w:r>
      <w:r w:rsidRPr="00586420">
        <w:rPr>
          <w:b/>
        </w:rPr>
        <w:t>Контакты</w:t>
      </w:r>
      <w:bookmarkEnd w:id="5"/>
    </w:p>
    <w:p w:rsidR="001E5A92" w:rsidRPr="00586420" w:rsidRDefault="009D4CB6" w:rsidP="00586420">
      <w:pPr>
        <w:ind w:firstLine="0"/>
      </w:pPr>
      <w:r w:rsidRPr="005864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97621C5" wp14:editId="33FA5750">
                <wp:simplePos x="0" y="0"/>
                <wp:positionH relativeFrom="margin">
                  <wp:align>right</wp:align>
                </wp:positionH>
                <wp:positionV relativeFrom="paragraph">
                  <wp:posOffset>14605</wp:posOffset>
                </wp:positionV>
                <wp:extent cx="2954020" cy="3470275"/>
                <wp:effectExtent l="0" t="0" r="0" b="0"/>
                <wp:wrapNone/>
                <wp:docPr id="8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4020" cy="3470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5F8A" w:rsidRDefault="00965F8A" w:rsidP="001E5A92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>
                              <w:rPr>
                                <w:rStyle w:val="af"/>
                              </w:rPr>
                              <w:t xml:space="preserve">Название: </w:t>
                            </w:r>
                            <w:r w:rsidRPr="001456D8">
                              <w:rPr>
                                <w:sz w:val="20"/>
                              </w:rPr>
                              <w:t>государственное бюджетное учрежд</w:t>
                            </w:r>
                            <w:r w:rsidRPr="001456D8">
                              <w:rPr>
                                <w:sz w:val="20"/>
                              </w:rPr>
                              <w:t>е</w:t>
                            </w:r>
                            <w:r w:rsidRPr="001456D8">
                              <w:rPr>
                                <w:sz w:val="20"/>
                              </w:rPr>
                              <w:t>ние дополнительного профессионального образ</w:t>
                            </w:r>
                            <w:r w:rsidRPr="001456D8">
                              <w:rPr>
                                <w:sz w:val="20"/>
                              </w:rPr>
                              <w:t>о</w:t>
                            </w:r>
                            <w:r w:rsidRPr="001456D8">
                              <w:rPr>
                                <w:sz w:val="20"/>
                              </w:rPr>
                              <w:t>вания «Ставропольский краевой институт разв</w:t>
                            </w:r>
                            <w:r w:rsidRPr="001456D8">
                              <w:rPr>
                                <w:sz w:val="20"/>
                              </w:rPr>
                              <w:t>и</w:t>
                            </w:r>
                            <w:r w:rsidRPr="001456D8">
                              <w:rPr>
                                <w:sz w:val="20"/>
                              </w:rPr>
                              <w:t>тия образования, повышения квалификации и п</w:t>
                            </w:r>
                            <w:r w:rsidRPr="001456D8">
                              <w:rPr>
                                <w:sz w:val="20"/>
                              </w:rPr>
                              <w:t>е</w:t>
                            </w:r>
                            <w:r w:rsidRPr="001456D8">
                              <w:rPr>
                                <w:sz w:val="20"/>
                              </w:rPr>
                              <w:t>реподготовки работников образования»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:rsidR="00965F8A" w:rsidRPr="00EF3909" w:rsidRDefault="00965F8A" w:rsidP="001E5A92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 w:rsidRPr="00FE6D4D">
                              <w:rPr>
                                <w:rStyle w:val="af"/>
                              </w:rPr>
                              <w:t>Адрес:</w:t>
                            </w:r>
                            <w:r w:rsidRPr="000C6DCD">
                              <w:t xml:space="preserve"> </w:t>
                            </w:r>
                            <w:r w:rsidRPr="001456D8">
                              <w:rPr>
                                <w:sz w:val="20"/>
                              </w:rPr>
                              <w:t>35500</w:t>
                            </w:r>
                            <w:r>
                              <w:rPr>
                                <w:sz w:val="20"/>
                              </w:rPr>
                              <w:t>2</w:t>
                            </w:r>
                            <w:r w:rsidRPr="001456D8">
                              <w:rPr>
                                <w:sz w:val="20"/>
                              </w:rPr>
                              <w:t>, Ставропольский край, г. Ставр</w:t>
                            </w:r>
                            <w:r w:rsidRPr="001456D8">
                              <w:rPr>
                                <w:sz w:val="20"/>
                              </w:rPr>
                              <w:t>о</w:t>
                            </w:r>
                            <w:r w:rsidRPr="001456D8">
                              <w:rPr>
                                <w:sz w:val="20"/>
                              </w:rPr>
                              <w:t xml:space="preserve">поль, ул. </w:t>
                            </w:r>
                            <w:r>
                              <w:rPr>
                                <w:sz w:val="20"/>
                              </w:rPr>
                              <w:t>Лермонтова, 189А</w:t>
                            </w:r>
                          </w:p>
                          <w:p w:rsidR="00965F8A" w:rsidRPr="00EF3909" w:rsidRDefault="00965F8A" w:rsidP="001E5A92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 w:rsidRPr="001B194A">
                              <w:rPr>
                                <w:rStyle w:val="af"/>
                              </w:rPr>
                              <w:t>Руководитель:</w:t>
                            </w:r>
                            <w:r>
                              <w:t xml:space="preserve"> </w:t>
                            </w:r>
                            <w:r w:rsidRPr="001456D8">
                              <w:rPr>
                                <w:sz w:val="20"/>
                              </w:rPr>
                              <w:t>Евмененко Елена Владимировна</w:t>
                            </w:r>
                          </w:p>
                          <w:p w:rsidR="00965F8A" w:rsidRPr="00996598" w:rsidRDefault="00965F8A" w:rsidP="001E5A92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 w:rsidRPr="001B194A">
                              <w:rPr>
                                <w:rStyle w:val="af"/>
                              </w:rPr>
                              <w:t>Телефон:</w:t>
                            </w:r>
                            <w:r w:rsidRPr="00AC6EA5">
                              <w:t xml:space="preserve"> </w:t>
                            </w:r>
                            <w:r w:rsidRPr="001456D8">
                              <w:rPr>
                                <w:sz w:val="20"/>
                              </w:rPr>
                              <w:t>+7(8652) 99-77-29 доб. 200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:rsidR="00965F8A" w:rsidRPr="001456D8" w:rsidRDefault="00965F8A" w:rsidP="001E5A92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 w:rsidRPr="001B194A">
                              <w:rPr>
                                <w:rStyle w:val="af"/>
                              </w:rPr>
                              <w:t>Почта:</w:t>
                            </w:r>
                            <w:r w:rsidRPr="00F378D2">
                              <w:t xml:space="preserve"> </w:t>
                            </w:r>
                            <w:hyperlink r:id="rId11" w:history="1">
                              <w:r w:rsidRPr="001456D8">
                                <w:rPr>
                                  <w:rStyle w:val="ad"/>
                                  <w:color w:val="auto"/>
                                  <w:sz w:val="20"/>
                                  <w:u w:val="none"/>
                                </w:rPr>
                                <w:t>skiro2012@yandex.ru</w:t>
                              </w:r>
                            </w:hyperlink>
                            <w:r w:rsidRPr="001456D8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left:0;text-align:left;margin-left:181.4pt;margin-top:1.15pt;width:232.6pt;height:273.25pt;z-index:251652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" fillcolor="window" stroked="f" strokeweight=".5pt">
                <v:path arrowok="t"/>
                <v:textbox>
                  <w:txbxContent>
                    <w:p w:rsidR="00965F8A" w:rsidRDefault="00965F8A" w:rsidP="001E5A92">
                      <w:pPr>
                        <w:ind w:firstLine="0"/>
                        <w:rPr>
                          <w:rStyle w:val="af"/>
                        </w:rPr>
                      </w:pPr>
                      <w:r>
                        <w:rPr>
                          <w:rStyle w:val="af"/>
                        </w:rPr>
                        <w:t xml:space="preserve">Название: </w:t>
                      </w:r>
                      <w:r w:rsidRPr="001456D8">
                        <w:rPr>
                          <w:sz w:val="20"/>
                        </w:rPr>
                        <w:t>государственное бюджетное учрежд</w:t>
                      </w:r>
                      <w:r w:rsidRPr="001456D8">
                        <w:rPr>
                          <w:sz w:val="20"/>
                        </w:rPr>
                        <w:t>е</w:t>
                      </w:r>
                      <w:r w:rsidRPr="001456D8">
                        <w:rPr>
                          <w:sz w:val="20"/>
                        </w:rPr>
                        <w:t>ние дополнительного профессионального образ</w:t>
                      </w:r>
                      <w:r w:rsidRPr="001456D8">
                        <w:rPr>
                          <w:sz w:val="20"/>
                        </w:rPr>
                        <w:t>о</w:t>
                      </w:r>
                      <w:r w:rsidRPr="001456D8">
                        <w:rPr>
                          <w:sz w:val="20"/>
                        </w:rPr>
                        <w:t>вания «Ставропольский краевой институт разв</w:t>
                      </w:r>
                      <w:r w:rsidRPr="001456D8">
                        <w:rPr>
                          <w:sz w:val="20"/>
                        </w:rPr>
                        <w:t>и</w:t>
                      </w:r>
                      <w:r w:rsidRPr="001456D8">
                        <w:rPr>
                          <w:sz w:val="20"/>
                        </w:rPr>
                        <w:t>тия образования, повышения квалификации и п</w:t>
                      </w:r>
                      <w:r w:rsidRPr="001456D8">
                        <w:rPr>
                          <w:sz w:val="20"/>
                        </w:rPr>
                        <w:t>е</w:t>
                      </w:r>
                      <w:r w:rsidRPr="001456D8">
                        <w:rPr>
                          <w:sz w:val="20"/>
                        </w:rPr>
                        <w:t>реподготовки работников образования»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</w:p>
                    <w:p w:rsidR="00965F8A" w:rsidRPr="00EF3909" w:rsidRDefault="00965F8A" w:rsidP="001E5A92">
                      <w:pPr>
                        <w:ind w:firstLine="0"/>
                        <w:rPr>
                          <w:rStyle w:val="af"/>
                        </w:rPr>
                      </w:pPr>
                      <w:r w:rsidRPr="00FE6D4D">
                        <w:rPr>
                          <w:rStyle w:val="af"/>
                        </w:rPr>
                        <w:t>Адрес:</w:t>
                      </w:r>
                      <w:r w:rsidRPr="000C6DCD">
                        <w:t xml:space="preserve"> </w:t>
                      </w:r>
                      <w:r w:rsidRPr="001456D8">
                        <w:rPr>
                          <w:sz w:val="20"/>
                        </w:rPr>
                        <w:t>35500</w:t>
                      </w:r>
                      <w:r>
                        <w:rPr>
                          <w:sz w:val="20"/>
                        </w:rPr>
                        <w:t>2</w:t>
                      </w:r>
                      <w:r w:rsidRPr="001456D8">
                        <w:rPr>
                          <w:sz w:val="20"/>
                        </w:rPr>
                        <w:t>, Ставропольский край, г. Ставр</w:t>
                      </w:r>
                      <w:r w:rsidRPr="001456D8">
                        <w:rPr>
                          <w:sz w:val="20"/>
                        </w:rPr>
                        <w:t>о</w:t>
                      </w:r>
                      <w:r w:rsidRPr="001456D8">
                        <w:rPr>
                          <w:sz w:val="20"/>
                        </w:rPr>
                        <w:t xml:space="preserve">поль, ул. </w:t>
                      </w:r>
                      <w:r>
                        <w:rPr>
                          <w:sz w:val="20"/>
                        </w:rPr>
                        <w:t>Лермонтова, 189А</w:t>
                      </w:r>
                    </w:p>
                    <w:p w:rsidR="00965F8A" w:rsidRPr="00EF3909" w:rsidRDefault="00965F8A" w:rsidP="001E5A92">
                      <w:pPr>
                        <w:ind w:firstLine="0"/>
                        <w:rPr>
                          <w:rStyle w:val="af"/>
                        </w:rPr>
                      </w:pPr>
                      <w:r w:rsidRPr="001B194A">
                        <w:rPr>
                          <w:rStyle w:val="af"/>
                        </w:rPr>
                        <w:t>Руководитель:</w:t>
                      </w:r>
                      <w:r>
                        <w:t xml:space="preserve"> </w:t>
                      </w:r>
                      <w:r w:rsidRPr="001456D8">
                        <w:rPr>
                          <w:sz w:val="20"/>
                        </w:rPr>
                        <w:t>Евмененко Елена Владимировна</w:t>
                      </w:r>
                    </w:p>
                    <w:p w:rsidR="00965F8A" w:rsidRPr="00996598" w:rsidRDefault="00965F8A" w:rsidP="001E5A92">
                      <w:pPr>
                        <w:ind w:firstLine="0"/>
                        <w:rPr>
                          <w:rStyle w:val="af"/>
                        </w:rPr>
                      </w:pPr>
                      <w:r w:rsidRPr="001B194A">
                        <w:rPr>
                          <w:rStyle w:val="af"/>
                        </w:rPr>
                        <w:t>Телефон:</w:t>
                      </w:r>
                      <w:r w:rsidRPr="00AC6EA5">
                        <w:t xml:space="preserve"> </w:t>
                      </w:r>
                      <w:r w:rsidRPr="001456D8">
                        <w:rPr>
                          <w:sz w:val="20"/>
                        </w:rPr>
                        <w:t>+7(8652) 99-77-29 доб. 200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</w:p>
                    <w:p w:rsidR="00965F8A" w:rsidRPr="001456D8" w:rsidRDefault="00965F8A" w:rsidP="001E5A92">
                      <w:pPr>
                        <w:ind w:firstLine="0"/>
                        <w:rPr>
                          <w:rStyle w:val="af"/>
                        </w:rPr>
                      </w:pPr>
                      <w:r w:rsidRPr="001B194A">
                        <w:rPr>
                          <w:rStyle w:val="af"/>
                        </w:rPr>
                        <w:t>Почта:</w:t>
                      </w:r>
                      <w:r w:rsidRPr="00F378D2">
                        <w:t xml:space="preserve"> </w:t>
                      </w:r>
                      <w:hyperlink r:id="rId12" w:history="1">
                        <w:r w:rsidRPr="001456D8">
                          <w:rPr>
                            <w:rStyle w:val="ad"/>
                            <w:color w:val="auto"/>
                            <w:sz w:val="20"/>
                            <w:u w:val="none"/>
                          </w:rPr>
                          <w:t>skiro2012@yandex.ru</w:t>
                        </w:r>
                      </w:hyperlink>
                      <w:r w:rsidRPr="001456D8"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864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5F45C40" wp14:editId="2A83C1F7">
                <wp:simplePos x="0" y="0"/>
                <wp:positionH relativeFrom="margin">
                  <wp:posOffset>-635</wp:posOffset>
                </wp:positionH>
                <wp:positionV relativeFrom="paragraph">
                  <wp:posOffset>10795</wp:posOffset>
                </wp:positionV>
                <wp:extent cx="2954020" cy="3470275"/>
                <wp:effectExtent l="0" t="0" r="0" b="0"/>
                <wp:wrapNone/>
                <wp:docPr id="83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4020" cy="3470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5F8A" w:rsidRDefault="00965F8A" w:rsidP="001E5A92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>
                              <w:rPr>
                                <w:rStyle w:val="af"/>
                              </w:rPr>
                              <w:t>Название: министерство образования Ставропол</w:t>
                            </w:r>
                            <w:r>
                              <w:rPr>
                                <w:rStyle w:val="af"/>
                              </w:rPr>
                              <w:t>ь</w:t>
                            </w:r>
                            <w:r>
                              <w:rPr>
                                <w:rStyle w:val="af"/>
                              </w:rPr>
                              <w:t xml:space="preserve">ского края </w:t>
                            </w:r>
                          </w:p>
                          <w:p w:rsidR="00965F8A" w:rsidRPr="00EF3909" w:rsidRDefault="00965F8A" w:rsidP="001E5A92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 w:rsidRPr="00FE6D4D">
                              <w:rPr>
                                <w:rStyle w:val="af"/>
                              </w:rPr>
                              <w:t>Адрес:</w:t>
                            </w:r>
                            <w:r w:rsidRPr="000C6DCD">
                              <w:t xml:space="preserve"> </w:t>
                            </w:r>
                            <w:r w:rsidRPr="001456D8">
                              <w:rPr>
                                <w:sz w:val="20"/>
                              </w:rPr>
                              <w:t>353003, Ставропольский край, г. Ставр</w:t>
                            </w:r>
                            <w:r w:rsidRPr="001456D8">
                              <w:rPr>
                                <w:sz w:val="20"/>
                              </w:rPr>
                              <w:t>о</w:t>
                            </w:r>
                            <w:r w:rsidRPr="001456D8">
                              <w:rPr>
                                <w:sz w:val="20"/>
                              </w:rPr>
                              <w:t>поль, ул. Ломоносова, д. 3</w:t>
                            </w:r>
                          </w:p>
                          <w:p w:rsidR="00965F8A" w:rsidRPr="00EF3909" w:rsidRDefault="00965F8A" w:rsidP="001E5A92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 w:rsidRPr="001B194A">
                              <w:rPr>
                                <w:rStyle w:val="af"/>
                              </w:rPr>
                              <w:t>Руководитель: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af"/>
                              </w:rPr>
                              <w:t>Козюра</w:t>
                            </w:r>
                            <w:proofErr w:type="spellEnd"/>
                            <w:r>
                              <w:rPr>
                                <w:rStyle w:val="af"/>
                              </w:rPr>
                              <w:t xml:space="preserve"> Евгений Николаевич</w:t>
                            </w:r>
                          </w:p>
                          <w:p w:rsidR="00965F8A" w:rsidRPr="00996598" w:rsidRDefault="00965F8A" w:rsidP="001E5A92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 w:rsidRPr="004E74F5">
                              <w:rPr>
                                <w:rStyle w:val="af"/>
                              </w:rPr>
                              <w:t>Телефон:</w:t>
                            </w:r>
                            <w:r w:rsidRPr="004E74F5">
                              <w:t xml:space="preserve"> </w:t>
                            </w:r>
                            <w:r w:rsidRPr="004E74F5">
                              <w:rPr>
                                <w:rStyle w:val="af"/>
                              </w:rPr>
                              <w:t>+7(8652) 37-2</w:t>
                            </w:r>
                            <w:r>
                              <w:rPr>
                                <w:rStyle w:val="af"/>
                              </w:rPr>
                              <w:t>3</w:t>
                            </w:r>
                            <w:r w:rsidRPr="004E74F5">
                              <w:rPr>
                                <w:rStyle w:val="af"/>
                              </w:rPr>
                              <w:t>-</w:t>
                            </w:r>
                            <w:r>
                              <w:rPr>
                                <w:rStyle w:val="af"/>
                              </w:rPr>
                              <w:t>6</w:t>
                            </w:r>
                            <w:r w:rsidRPr="004E74F5">
                              <w:rPr>
                                <w:rStyle w:val="af"/>
                              </w:rPr>
                              <w:t>0</w:t>
                            </w:r>
                            <w:r w:rsidRPr="001456D8">
                              <w:rPr>
                                <w:rStyle w:val="af"/>
                              </w:rPr>
                              <w:t xml:space="preserve"> </w:t>
                            </w:r>
                          </w:p>
                          <w:p w:rsidR="00965F8A" w:rsidRPr="00996598" w:rsidRDefault="00965F8A" w:rsidP="001E5A92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 w:rsidRPr="001B194A">
                              <w:rPr>
                                <w:rStyle w:val="af"/>
                              </w:rPr>
                              <w:t>Почта:</w:t>
                            </w:r>
                            <w:r w:rsidRPr="00F378D2">
                              <w:t xml:space="preserve"> </w:t>
                            </w:r>
                            <w:r>
                              <w:rPr>
                                <w:rStyle w:val="af"/>
                                <w:lang w:val="en-US"/>
                              </w:rPr>
                              <w:t>info@stavminobr.ru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8" type="#_x0000_t202" style="position:absolute;left:0;text-align:left;margin-left:-.05pt;margin-top:.85pt;width:232.6pt;height:273.2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" fillcolor="window" stroked="f" strokeweight=".5pt">
                <v:path arrowok="t"/>
                <v:textbox>
                  <w:txbxContent>
                    <w:p w:rsidR="00965F8A" w:rsidRDefault="00965F8A" w:rsidP="001E5A92">
                      <w:pPr>
                        <w:ind w:firstLine="0"/>
                        <w:rPr>
                          <w:rStyle w:val="af"/>
                        </w:rPr>
                      </w:pPr>
                      <w:r>
                        <w:rPr>
                          <w:rStyle w:val="af"/>
                        </w:rPr>
                        <w:t>Название: министерство образования Ставропол</w:t>
                      </w:r>
                      <w:r>
                        <w:rPr>
                          <w:rStyle w:val="af"/>
                        </w:rPr>
                        <w:t>ь</w:t>
                      </w:r>
                      <w:r>
                        <w:rPr>
                          <w:rStyle w:val="af"/>
                        </w:rPr>
                        <w:t xml:space="preserve">ского края </w:t>
                      </w:r>
                    </w:p>
                    <w:p w:rsidR="00965F8A" w:rsidRPr="00EF3909" w:rsidRDefault="00965F8A" w:rsidP="001E5A92">
                      <w:pPr>
                        <w:ind w:firstLine="0"/>
                        <w:rPr>
                          <w:rStyle w:val="af"/>
                        </w:rPr>
                      </w:pPr>
                      <w:r w:rsidRPr="00FE6D4D">
                        <w:rPr>
                          <w:rStyle w:val="af"/>
                        </w:rPr>
                        <w:t>Адрес:</w:t>
                      </w:r>
                      <w:r w:rsidRPr="000C6DCD">
                        <w:t xml:space="preserve"> </w:t>
                      </w:r>
                      <w:r w:rsidRPr="001456D8">
                        <w:rPr>
                          <w:sz w:val="20"/>
                        </w:rPr>
                        <w:t>353003, Ставропольский край, г. Ставр</w:t>
                      </w:r>
                      <w:r w:rsidRPr="001456D8">
                        <w:rPr>
                          <w:sz w:val="20"/>
                        </w:rPr>
                        <w:t>о</w:t>
                      </w:r>
                      <w:r w:rsidRPr="001456D8">
                        <w:rPr>
                          <w:sz w:val="20"/>
                        </w:rPr>
                        <w:t>поль, ул. Ломоносова, д. 3</w:t>
                      </w:r>
                    </w:p>
                    <w:p w:rsidR="00965F8A" w:rsidRPr="00EF3909" w:rsidRDefault="00965F8A" w:rsidP="001E5A92">
                      <w:pPr>
                        <w:ind w:firstLine="0"/>
                        <w:rPr>
                          <w:rStyle w:val="af"/>
                        </w:rPr>
                      </w:pPr>
                      <w:r w:rsidRPr="001B194A">
                        <w:rPr>
                          <w:rStyle w:val="af"/>
                        </w:rPr>
                        <w:t>Руководитель:</w:t>
                      </w:r>
                      <w:r>
                        <w:t xml:space="preserve"> </w:t>
                      </w:r>
                      <w:proofErr w:type="spellStart"/>
                      <w:r>
                        <w:rPr>
                          <w:rStyle w:val="af"/>
                        </w:rPr>
                        <w:t>Козюра</w:t>
                      </w:r>
                      <w:proofErr w:type="spellEnd"/>
                      <w:r>
                        <w:rPr>
                          <w:rStyle w:val="af"/>
                        </w:rPr>
                        <w:t xml:space="preserve"> Евгений Николаевич</w:t>
                      </w:r>
                    </w:p>
                    <w:p w:rsidR="00965F8A" w:rsidRPr="00996598" w:rsidRDefault="00965F8A" w:rsidP="001E5A92">
                      <w:pPr>
                        <w:ind w:firstLine="0"/>
                        <w:rPr>
                          <w:rStyle w:val="af"/>
                        </w:rPr>
                      </w:pPr>
                      <w:r w:rsidRPr="004E74F5">
                        <w:rPr>
                          <w:rStyle w:val="af"/>
                        </w:rPr>
                        <w:t>Телефон:</w:t>
                      </w:r>
                      <w:r w:rsidRPr="004E74F5">
                        <w:t xml:space="preserve"> </w:t>
                      </w:r>
                      <w:r w:rsidRPr="004E74F5">
                        <w:rPr>
                          <w:rStyle w:val="af"/>
                        </w:rPr>
                        <w:t>+7(8652) 37-2</w:t>
                      </w:r>
                      <w:r>
                        <w:rPr>
                          <w:rStyle w:val="af"/>
                        </w:rPr>
                        <w:t>3</w:t>
                      </w:r>
                      <w:r w:rsidRPr="004E74F5">
                        <w:rPr>
                          <w:rStyle w:val="af"/>
                        </w:rPr>
                        <w:t>-</w:t>
                      </w:r>
                      <w:r>
                        <w:rPr>
                          <w:rStyle w:val="af"/>
                        </w:rPr>
                        <w:t>6</w:t>
                      </w:r>
                      <w:r w:rsidRPr="004E74F5">
                        <w:rPr>
                          <w:rStyle w:val="af"/>
                        </w:rPr>
                        <w:t>0</w:t>
                      </w:r>
                      <w:r w:rsidRPr="001456D8">
                        <w:rPr>
                          <w:rStyle w:val="af"/>
                        </w:rPr>
                        <w:t xml:space="preserve"> </w:t>
                      </w:r>
                    </w:p>
                    <w:p w:rsidR="00965F8A" w:rsidRPr="00996598" w:rsidRDefault="00965F8A" w:rsidP="001E5A92">
                      <w:pPr>
                        <w:ind w:firstLine="0"/>
                        <w:rPr>
                          <w:rStyle w:val="af"/>
                        </w:rPr>
                      </w:pPr>
                      <w:r w:rsidRPr="001B194A">
                        <w:rPr>
                          <w:rStyle w:val="af"/>
                        </w:rPr>
                        <w:t>Почта:</w:t>
                      </w:r>
                      <w:r w:rsidRPr="00F378D2">
                        <w:t xml:space="preserve"> </w:t>
                      </w:r>
                      <w:r>
                        <w:rPr>
                          <w:rStyle w:val="af"/>
                          <w:lang w:val="en-US"/>
                        </w:rPr>
                        <w:t>info@stavminobr.ru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E5A92" w:rsidRPr="00586420" w:rsidRDefault="001E5A92" w:rsidP="00586420">
      <w:pPr>
        <w:ind w:firstLine="0"/>
      </w:pPr>
    </w:p>
    <w:p w:rsidR="00500EF6" w:rsidRPr="00586420" w:rsidRDefault="00500EF6" w:rsidP="00586420">
      <w:pPr>
        <w:ind w:firstLine="0"/>
      </w:pPr>
    </w:p>
    <w:p w:rsidR="001E5A92" w:rsidRPr="00586420" w:rsidRDefault="001E5A92" w:rsidP="00586420">
      <w:pPr>
        <w:ind w:firstLine="0"/>
      </w:pPr>
    </w:p>
    <w:p w:rsidR="001E5A92" w:rsidRPr="00586420" w:rsidRDefault="001E5A92" w:rsidP="00586420">
      <w:pPr>
        <w:ind w:firstLine="0"/>
      </w:pPr>
    </w:p>
    <w:p w:rsidR="001E5A92" w:rsidRPr="00586420" w:rsidRDefault="001E5A92" w:rsidP="00586420">
      <w:pPr>
        <w:ind w:firstLine="0"/>
      </w:pPr>
    </w:p>
    <w:p w:rsidR="001E5A92" w:rsidRPr="00586420" w:rsidRDefault="001E5A92" w:rsidP="00586420">
      <w:pPr>
        <w:ind w:firstLine="0"/>
      </w:pPr>
    </w:p>
    <w:p w:rsidR="001E5A92" w:rsidRPr="00586420" w:rsidRDefault="001E5A92" w:rsidP="00586420">
      <w:pPr>
        <w:ind w:firstLine="0"/>
      </w:pPr>
    </w:p>
    <w:p w:rsidR="001E5A92" w:rsidRPr="00586420" w:rsidRDefault="001E5A92" w:rsidP="00586420">
      <w:pPr>
        <w:ind w:firstLine="0"/>
      </w:pPr>
    </w:p>
    <w:p w:rsidR="001E5A92" w:rsidRPr="00586420" w:rsidRDefault="001E5A92" w:rsidP="00586420">
      <w:pPr>
        <w:ind w:firstLine="0"/>
      </w:pPr>
    </w:p>
    <w:p w:rsidR="001E5A92" w:rsidRPr="00586420" w:rsidRDefault="001E5A92" w:rsidP="00586420">
      <w:pPr>
        <w:ind w:firstLine="0"/>
      </w:pPr>
    </w:p>
    <w:p w:rsidR="001E5A92" w:rsidRPr="00586420" w:rsidRDefault="001E5A92" w:rsidP="00586420">
      <w:pPr>
        <w:ind w:firstLine="0"/>
      </w:pPr>
    </w:p>
    <w:p w:rsidR="001E5A92" w:rsidRPr="00586420" w:rsidRDefault="009D4CB6" w:rsidP="00586420">
      <w:pPr>
        <w:ind w:firstLine="0"/>
      </w:pPr>
      <w:r w:rsidRPr="005864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BB4FBD9" wp14:editId="092E6284">
                <wp:simplePos x="0" y="0"/>
                <wp:positionH relativeFrom="margin">
                  <wp:align>right</wp:align>
                </wp:positionH>
                <wp:positionV relativeFrom="paragraph">
                  <wp:posOffset>269875</wp:posOffset>
                </wp:positionV>
                <wp:extent cx="2954020" cy="3470275"/>
                <wp:effectExtent l="0" t="0" r="0" b="0"/>
                <wp:wrapSquare wrapText="bothSides"/>
                <wp:docPr id="82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4020" cy="3470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5F8A" w:rsidRPr="00996598" w:rsidRDefault="00965F8A" w:rsidP="00547314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9" type="#_x0000_t202" style="position:absolute;left:0;text-align:left;margin-left:181.4pt;margin-top:21.25pt;width:232.6pt;height:273.25pt;z-index:251654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" fillcolor="window" stroked="f" strokeweight=".5pt">
                <v:path arrowok="t"/>
                <v:textbox>
                  <w:txbxContent>
                    <w:p w:rsidR="00965F8A" w:rsidRPr="00996598" w:rsidRDefault="00965F8A" w:rsidP="00547314">
                      <w:pPr>
                        <w:ind w:firstLine="0"/>
                        <w:rPr>
                          <w:rStyle w:val="af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E3580" w:rsidRPr="00586420" w:rsidRDefault="009D4CB6" w:rsidP="00586420">
      <w:pPr>
        <w:spacing w:after="160" w:line="259" w:lineRule="auto"/>
        <w:ind w:firstLine="0"/>
        <w:jc w:val="left"/>
      </w:pPr>
      <w:r w:rsidRPr="005864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3861BA6" wp14:editId="5ADF83E6">
                <wp:simplePos x="0" y="0"/>
                <wp:positionH relativeFrom="margin">
                  <wp:posOffset>-635</wp:posOffset>
                </wp:positionH>
                <wp:positionV relativeFrom="paragraph">
                  <wp:posOffset>6350</wp:posOffset>
                </wp:positionV>
                <wp:extent cx="2954020" cy="3469640"/>
                <wp:effectExtent l="0" t="0" r="0" b="0"/>
                <wp:wrapSquare wrapText="bothSides"/>
                <wp:docPr id="81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4020" cy="3469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5F8A" w:rsidRDefault="00965F8A" w:rsidP="00547314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>
                              <w:rPr>
                                <w:rStyle w:val="af"/>
                              </w:rPr>
                              <w:t xml:space="preserve">Название: </w:t>
                            </w:r>
                            <w:r w:rsidRPr="002B7263">
                              <w:rPr>
                                <w:rStyle w:val="af"/>
                              </w:rPr>
                              <w:t>государственн</w:t>
                            </w:r>
                            <w:r>
                              <w:rPr>
                                <w:rStyle w:val="af"/>
                              </w:rPr>
                              <w:t>ое</w:t>
                            </w:r>
                            <w:r w:rsidRPr="002B7263">
                              <w:rPr>
                                <w:rStyle w:val="af"/>
                              </w:rPr>
                              <w:t xml:space="preserve"> казенн</w:t>
                            </w:r>
                            <w:r>
                              <w:rPr>
                                <w:rStyle w:val="af"/>
                              </w:rPr>
                              <w:t>ое</w:t>
                            </w:r>
                            <w:r w:rsidRPr="002B7263">
                              <w:rPr>
                                <w:rStyle w:val="af"/>
                              </w:rPr>
                              <w:t xml:space="preserve"> учреждение Ставропольского края «Краевой центр </w:t>
                            </w:r>
                            <w:r>
                              <w:rPr>
                                <w:rStyle w:val="af"/>
                              </w:rPr>
                              <w:t>обеспеч</w:t>
                            </w:r>
                            <w:r>
                              <w:rPr>
                                <w:rStyle w:val="af"/>
                              </w:rPr>
                              <w:t>е</w:t>
                            </w:r>
                            <w:r>
                              <w:rPr>
                                <w:rStyle w:val="af"/>
                              </w:rPr>
                              <w:t>ния деятельности</w:t>
                            </w:r>
                            <w:r w:rsidRPr="002B7263">
                              <w:rPr>
                                <w:rStyle w:val="af"/>
                              </w:rPr>
                              <w:t xml:space="preserve"> в сфере образования»</w:t>
                            </w:r>
                          </w:p>
                          <w:p w:rsidR="00965F8A" w:rsidRPr="00EF3909" w:rsidRDefault="00965F8A" w:rsidP="00547314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 w:rsidRPr="00FE6D4D">
                              <w:rPr>
                                <w:rStyle w:val="af"/>
                              </w:rPr>
                              <w:t>Адрес:</w:t>
                            </w:r>
                            <w:r w:rsidRPr="000C6DCD">
                              <w:t xml:space="preserve"> </w:t>
                            </w:r>
                            <w:r w:rsidRPr="002B7263">
                              <w:rPr>
                                <w:rStyle w:val="af"/>
                              </w:rPr>
                              <w:t>353003, Ставропольский край, г. Ставр</w:t>
                            </w:r>
                            <w:r w:rsidRPr="002B7263">
                              <w:rPr>
                                <w:rStyle w:val="af"/>
                              </w:rPr>
                              <w:t>о</w:t>
                            </w:r>
                            <w:r w:rsidRPr="002B7263">
                              <w:rPr>
                                <w:rStyle w:val="af"/>
                              </w:rPr>
                              <w:t>поль, ул. Ломоносова, д. 3</w:t>
                            </w:r>
                          </w:p>
                          <w:p w:rsidR="00965F8A" w:rsidRPr="00EF3909" w:rsidRDefault="00965F8A" w:rsidP="00547314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 w:rsidRPr="001B194A">
                              <w:rPr>
                                <w:rStyle w:val="af"/>
                              </w:rPr>
                              <w:t>Руководитель: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af"/>
                              </w:rPr>
                              <w:t>Брацыхина</w:t>
                            </w:r>
                            <w:proofErr w:type="spellEnd"/>
                            <w:r>
                              <w:rPr>
                                <w:rStyle w:val="af"/>
                              </w:rPr>
                              <w:t xml:space="preserve"> Людмила Степановна</w:t>
                            </w:r>
                          </w:p>
                          <w:p w:rsidR="00965F8A" w:rsidRPr="00996598" w:rsidRDefault="00965F8A" w:rsidP="00547314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 w:rsidRPr="001B194A">
                              <w:rPr>
                                <w:rStyle w:val="af"/>
                              </w:rPr>
                              <w:t>Телефон:</w:t>
                            </w:r>
                            <w:r w:rsidRPr="00AC6EA5">
                              <w:t xml:space="preserve"> </w:t>
                            </w:r>
                            <w:r>
                              <w:rPr>
                                <w:rStyle w:val="af"/>
                              </w:rPr>
                              <w:t>+7(8652) 37-23-84</w:t>
                            </w:r>
                          </w:p>
                          <w:p w:rsidR="00965F8A" w:rsidRPr="00996598" w:rsidRDefault="00965F8A" w:rsidP="00547314">
                            <w:pPr>
                              <w:ind w:firstLine="0"/>
                              <w:rPr>
                                <w:rStyle w:val="af"/>
                              </w:rPr>
                            </w:pPr>
                            <w:r w:rsidRPr="001B194A">
                              <w:rPr>
                                <w:rStyle w:val="af"/>
                              </w:rPr>
                              <w:t>Почта:</w:t>
                            </w:r>
                            <w:r w:rsidRPr="00F378D2">
                              <w:t xml:space="preserve"> </w:t>
                            </w:r>
                            <w:r w:rsidRPr="002B7263">
                              <w:rPr>
                                <w:rStyle w:val="af"/>
                              </w:rPr>
                              <w:t>Zentr-min.obr@mail.ru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0" type="#_x0000_t202" style="position:absolute;margin-left:-.05pt;margin-top:.5pt;width:232.6pt;height:273.2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" fillcolor="window" stroked="f" strokeweight=".5pt">
                <v:path arrowok="t"/>
                <v:textbox>
                  <w:txbxContent>
                    <w:p w:rsidR="00965F8A" w:rsidRDefault="00965F8A" w:rsidP="00547314">
                      <w:pPr>
                        <w:ind w:firstLine="0"/>
                        <w:rPr>
                          <w:rStyle w:val="af"/>
                        </w:rPr>
                      </w:pPr>
                      <w:r>
                        <w:rPr>
                          <w:rStyle w:val="af"/>
                        </w:rPr>
                        <w:t xml:space="preserve">Название: </w:t>
                      </w:r>
                      <w:r w:rsidRPr="002B7263">
                        <w:rPr>
                          <w:rStyle w:val="af"/>
                        </w:rPr>
                        <w:t>государственн</w:t>
                      </w:r>
                      <w:r>
                        <w:rPr>
                          <w:rStyle w:val="af"/>
                        </w:rPr>
                        <w:t>ое</w:t>
                      </w:r>
                      <w:r w:rsidRPr="002B7263">
                        <w:rPr>
                          <w:rStyle w:val="af"/>
                        </w:rPr>
                        <w:t xml:space="preserve"> казенн</w:t>
                      </w:r>
                      <w:r>
                        <w:rPr>
                          <w:rStyle w:val="af"/>
                        </w:rPr>
                        <w:t>ое</w:t>
                      </w:r>
                      <w:r w:rsidRPr="002B7263">
                        <w:rPr>
                          <w:rStyle w:val="af"/>
                        </w:rPr>
                        <w:t xml:space="preserve"> учреждение Ставропольского края «Краевой центр </w:t>
                      </w:r>
                      <w:r>
                        <w:rPr>
                          <w:rStyle w:val="af"/>
                        </w:rPr>
                        <w:t>обеспеч</w:t>
                      </w:r>
                      <w:r>
                        <w:rPr>
                          <w:rStyle w:val="af"/>
                        </w:rPr>
                        <w:t>е</w:t>
                      </w:r>
                      <w:r>
                        <w:rPr>
                          <w:rStyle w:val="af"/>
                        </w:rPr>
                        <w:t>ния деятельности</w:t>
                      </w:r>
                      <w:r w:rsidRPr="002B7263">
                        <w:rPr>
                          <w:rStyle w:val="af"/>
                        </w:rPr>
                        <w:t xml:space="preserve"> в сфере образования»</w:t>
                      </w:r>
                    </w:p>
                    <w:p w:rsidR="00965F8A" w:rsidRPr="00EF3909" w:rsidRDefault="00965F8A" w:rsidP="00547314">
                      <w:pPr>
                        <w:ind w:firstLine="0"/>
                        <w:rPr>
                          <w:rStyle w:val="af"/>
                        </w:rPr>
                      </w:pPr>
                      <w:r w:rsidRPr="00FE6D4D">
                        <w:rPr>
                          <w:rStyle w:val="af"/>
                        </w:rPr>
                        <w:t>Адрес:</w:t>
                      </w:r>
                      <w:r w:rsidRPr="000C6DCD">
                        <w:t xml:space="preserve"> </w:t>
                      </w:r>
                      <w:r w:rsidRPr="002B7263">
                        <w:rPr>
                          <w:rStyle w:val="af"/>
                        </w:rPr>
                        <w:t>353003, Ставропольский край, г. Ставр</w:t>
                      </w:r>
                      <w:r w:rsidRPr="002B7263">
                        <w:rPr>
                          <w:rStyle w:val="af"/>
                        </w:rPr>
                        <w:t>о</w:t>
                      </w:r>
                      <w:r w:rsidRPr="002B7263">
                        <w:rPr>
                          <w:rStyle w:val="af"/>
                        </w:rPr>
                        <w:t>поль, ул. Ломоносова, д. 3</w:t>
                      </w:r>
                    </w:p>
                    <w:p w:rsidR="00965F8A" w:rsidRPr="00EF3909" w:rsidRDefault="00965F8A" w:rsidP="00547314">
                      <w:pPr>
                        <w:ind w:firstLine="0"/>
                        <w:rPr>
                          <w:rStyle w:val="af"/>
                        </w:rPr>
                      </w:pPr>
                      <w:r w:rsidRPr="001B194A">
                        <w:rPr>
                          <w:rStyle w:val="af"/>
                        </w:rPr>
                        <w:t>Руководитель:</w:t>
                      </w:r>
                      <w:r>
                        <w:t xml:space="preserve"> </w:t>
                      </w:r>
                      <w:proofErr w:type="spellStart"/>
                      <w:r>
                        <w:rPr>
                          <w:rStyle w:val="af"/>
                        </w:rPr>
                        <w:t>Брацыхина</w:t>
                      </w:r>
                      <w:proofErr w:type="spellEnd"/>
                      <w:r>
                        <w:rPr>
                          <w:rStyle w:val="af"/>
                        </w:rPr>
                        <w:t xml:space="preserve"> Людмила Степановна</w:t>
                      </w:r>
                    </w:p>
                    <w:p w:rsidR="00965F8A" w:rsidRPr="00996598" w:rsidRDefault="00965F8A" w:rsidP="00547314">
                      <w:pPr>
                        <w:ind w:firstLine="0"/>
                        <w:rPr>
                          <w:rStyle w:val="af"/>
                        </w:rPr>
                      </w:pPr>
                      <w:r w:rsidRPr="001B194A">
                        <w:rPr>
                          <w:rStyle w:val="af"/>
                        </w:rPr>
                        <w:t>Телефон:</w:t>
                      </w:r>
                      <w:r w:rsidRPr="00AC6EA5">
                        <w:t xml:space="preserve"> </w:t>
                      </w:r>
                      <w:r>
                        <w:rPr>
                          <w:rStyle w:val="af"/>
                        </w:rPr>
                        <w:t>+7(8652) 37-23-84</w:t>
                      </w:r>
                    </w:p>
                    <w:p w:rsidR="00965F8A" w:rsidRPr="00996598" w:rsidRDefault="00965F8A" w:rsidP="00547314">
                      <w:pPr>
                        <w:ind w:firstLine="0"/>
                        <w:rPr>
                          <w:rStyle w:val="af"/>
                        </w:rPr>
                      </w:pPr>
                      <w:r w:rsidRPr="001B194A">
                        <w:rPr>
                          <w:rStyle w:val="af"/>
                        </w:rPr>
                        <w:t>Почта:</w:t>
                      </w:r>
                      <w:r w:rsidRPr="00F378D2">
                        <w:t xml:space="preserve"> </w:t>
                      </w:r>
                      <w:r w:rsidRPr="002B7263">
                        <w:rPr>
                          <w:rStyle w:val="af"/>
                        </w:rPr>
                        <w:t>Zentr-min.obr@mail.ru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E3580" w:rsidRPr="00586420" w:rsidRDefault="00AE3580" w:rsidP="00586420">
      <w:pPr>
        <w:spacing w:after="160" w:line="259" w:lineRule="auto"/>
        <w:ind w:firstLine="0"/>
        <w:jc w:val="left"/>
      </w:pPr>
    </w:p>
    <w:p w:rsidR="00547314" w:rsidRPr="00586420" w:rsidRDefault="00547314" w:rsidP="00586420">
      <w:pPr>
        <w:spacing w:after="160" w:line="259" w:lineRule="auto"/>
        <w:ind w:firstLine="0"/>
        <w:jc w:val="left"/>
      </w:pPr>
    </w:p>
    <w:p w:rsidR="008C7155" w:rsidRPr="00586420" w:rsidRDefault="00A5148B" w:rsidP="00586420">
      <w:pPr>
        <w:spacing w:after="160" w:line="259" w:lineRule="auto"/>
        <w:jc w:val="left"/>
        <w:rPr>
          <w:b/>
        </w:rPr>
      </w:pPr>
      <w:r w:rsidRPr="00586420">
        <w:br w:type="page"/>
      </w:r>
      <w:bookmarkStart w:id="6" w:name="_Toc497917914"/>
      <w:r w:rsidR="008C7155" w:rsidRPr="00586420">
        <w:rPr>
          <w:b/>
        </w:rPr>
        <w:lastRenderedPageBreak/>
        <w:t>1.</w:t>
      </w:r>
      <w:r w:rsidR="00375C2F" w:rsidRPr="00586420">
        <w:rPr>
          <w:b/>
        </w:rPr>
        <w:t>4</w:t>
      </w:r>
      <w:r w:rsidR="008C7155" w:rsidRPr="00586420">
        <w:rPr>
          <w:b/>
        </w:rPr>
        <w:t>. Источники данных</w:t>
      </w:r>
      <w:bookmarkEnd w:id="6"/>
    </w:p>
    <w:p w:rsidR="00595378" w:rsidRPr="00586420" w:rsidRDefault="00C51E54" w:rsidP="00586420">
      <w:proofErr w:type="gramStart"/>
      <w:r w:rsidRPr="00586420">
        <w:t>Ос</w:t>
      </w:r>
      <w:r w:rsidR="00760542" w:rsidRPr="00586420">
        <w:t>нов</w:t>
      </w:r>
      <w:r w:rsidRPr="00586420">
        <w:t xml:space="preserve">ой для проведения </w:t>
      </w:r>
      <w:r w:rsidR="00760542" w:rsidRPr="00586420">
        <w:t>анализа</w:t>
      </w:r>
      <w:r w:rsidRPr="00586420">
        <w:t xml:space="preserve"> </w:t>
      </w:r>
      <w:r w:rsidR="00F93BB2" w:rsidRPr="00586420">
        <w:t>состояния развития системы образования Ставр</w:t>
      </w:r>
      <w:r w:rsidR="00F93BB2" w:rsidRPr="00586420">
        <w:t>о</w:t>
      </w:r>
      <w:r w:rsidR="00F93BB2" w:rsidRPr="00586420">
        <w:t xml:space="preserve">польского края </w:t>
      </w:r>
      <w:r w:rsidRPr="00586420">
        <w:t xml:space="preserve">стали </w:t>
      </w:r>
      <w:r w:rsidR="00760542" w:rsidRPr="00586420">
        <w:t xml:space="preserve">данные </w:t>
      </w:r>
      <w:r w:rsidR="00760542" w:rsidRPr="00586420">
        <w:rPr>
          <w:szCs w:val="24"/>
        </w:rPr>
        <w:t>федерального статистического наблюдения, обследований, в том числе социологических исследований, результаты деятельности организаций, осущест</w:t>
      </w:r>
      <w:r w:rsidR="00760542" w:rsidRPr="00586420">
        <w:rPr>
          <w:szCs w:val="24"/>
        </w:rPr>
        <w:t>в</w:t>
      </w:r>
      <w:r w:rsidR="00760542" w:rsidRPr="00586420">
        <w:rPr>
          <w:szCs w:val="24"/>
        </w:rPr>
        <w:t>ляющих образовательную деятельность на территории Ставропольского края, информации, размещенной на официальных сайтах образовательных организаций в информаци</w:t>
      </w:r>
      <w:r w:rsidR="00F93BB2" w:rsidRPr="00586420">
        <w:rPr>
          <w:szCs w:val="24"/>
        </w:rPr>
        <w:t xml:space="preserve">онно-телекоммуникационной сети </w:t>
      </w:r>
      <w:r w:rsidR="00760542" w:rsidRPr="00586420">
        <w:rPr>
          <w:szCs w:val="24"/>
        </w:rPr>
        <w:t>Интернет, информации, опубликованной в средствах массовой информации, а также информации, поступившей в министерство образования Ставропол</w:t>
      </w:r>
      <w:r w:rsidR="00760542" w:rsidRPr="00586420">
        <w:rPr>
          <w:szCs w:val="24"/>
        </w:rPr>
        <w:t>ь</w:t>
      </w:r>
      <w:r w:rsidR="00760542" w:rsidRPr="00586420">
        <w:rPr>
          <w:szCs w:val="24"/>
        </w:rPr>
        <w:t>ского края и органы местного</w:t>
      </w:r>
      <w:proofErr w:type="gramEnd"/>
      <w:r w:rsidR="00760542" w:rsidRPr="00586420">
        <w:rPr>
          <w:szCs w:val="24"/>
        </w:rPr>
        <w:t xml:space="preserve"> самоуправления от организаций и граждан.</w:t>
      </w:r>
    </w:p>
    <w:p w:rsidR="00671569" w:rsidRPr="00586420" w:rsidRDefault="003B7E9A" w:rsidP="00586420">
      <w:pPr>
        <w:autoSpaceDE w:val="0"/>
        <w:autoSpaceDN w:val="0"/>
        <w:adjustRightInd w:val="0"/>
        <w:ind w:firstLine="540"/>
        <w:rPr>
          <w:szCs w:val="24"/>
        </w:rPr>
      </w:pPr>
      <w:r w:rsidRPr="00586420">
        <w:rPr>
          <w:szCs w:val="24"/>
        </w:rPr>
        <w:t>Значения показателей за 201</w:t>
      </w:r>
      <w:r w:rsidR="00F04198">
        <w:rPr>
          <w:szCs w:val="24"/>
        </w:rPr>
        <w:t>8</w:t>
      </w:r>
      <w:r w:rsidR="00671569" w:rsidRPr="00586420">
        <w:rPr>
          <w:szCs w:val="24"/>
        </w:rPr>
        <w:t xml:space="preserve"> год рассчитаны на основании </w:t>
      </w:r>
      <w:r w:rsidR="00C51E54" w:rsidRPr="00586420">
        <w:rPr>
          <w:szCs w:val="24"/>
        </w:rPr>
        <w:t xml:space="preserve">следующих </w:t>
      </w:r>
      <w:r w:rsidR="00636144" w:rsidRPr="00586420">
        <w:rPr>
          <w:szCs w:val="24"/>
        </w:rPr>
        <w:t>данных</w:t>
      </w:r>
      <w:r w:rsidR="00671569" w:rsidRPr="00586420">
        <w:rPr>
          <w:szCs w:val="24"/>
        </w:rPr>
        <w:t xml:space="preserve"> стат</w:t>
      </w:r>
      <w:r w:rsidR="00671569" w:rsidRPr="00586420">
        <w:rPr>
          <w:szCs w:val="24"/>
        </w:rPr>
        <w:t>и</w:t>
      </w:r>
      <w:r w:rsidR="00671569" w:rsidRPr="00586420">
        <w:rPr>
          <w:szCs w:val="24"/>
        </w:rPr>
        <w:t>стического наблюдения:</w:t>
      </w:r>
    </w:p>
    <w:p w:rsidR="00671569" w:rsidRPr="00586420" w:rsidRDefault="00AC1FB9" w:rsidP="00586420">
      <w:pPr>
        <w:autoSpaceDE w:val="0"/>
        <w:autoSpaceDN w:val="0"/>
        <w:adjustRightInd w:val="0"/>
        <w:rPr>
          <w:szCs w:val="24"/>
        </w:rPr>
      </w:pPr>
      <w:r w:rsidRPr="00586420">
        <w:rPr>
          <w:szCs w:val="24"/>
        </w:rPr>
        <w:t xml:space="preserve">форма </w:t>
      </w:r>
      <w:r w:rsidR="00671569" w:rsidRPr="00586420">
        <w:rPr>
          <w:szCs w:val="24"/>
        </w:rPr>
        <w:t>1-ДО «Сведения о дополнительно</w:t>
      </w:r>
      <w:r w:rsidR="00F04198">
        <w:rPr>
          <w:szCs w:val="24"/>
        </w:rPr>
        <w:t>м</w:t>
      </w:r>
      <w:r w:rsidR="00671569" w:rsidRPr="00586420">
        <w:rPr>
          <w:szCs w:val="24"/>
        </w:rPr>
        <w:t xml:space="preserve"> образовани</w:t>
      </w:r>
      <w:r w:rsidR="00F04198">
        <w:rPr>
          <w:szCs w:val="24"/>
        </w:rPr>
        <w:t>и</w:t>
      </w:r>
      <w:r w:rsidR="00671569" w:rsidRPr="00586420">
        <w:rPr>
          <w:szCs w:val="24"/>
        </w:rPr>
        <w:t xml:space="preserve"> детей»;</w:t>
      </w:r>
      <w:r w:rsidR="00207241" w:rsidRPr="00586420">
        <w:rPr>
          <w:szCs w:val="24"/>
        </w:rPr>
        <w:t xml:space="preserve"> 1-ДОП;</w:t>
      </w:r>
    </w:p>
    <w:p w:rsidR="00671569" w:rsidRPr="00586420" w:rsidRDefault="00AC1FB9" w:rsidP="00586420">
      <w:pPr>
        <w:autoSpaceDE w:val="0"/>
        <w:autoSpaceDN w:val="0"/>
        <w:adjustRightInd w:val="0"/>
        <w:rPr>
          <w:szCs w:val="24"/>
        </w:rPr>
      </w:pPr>
      <w:r w:rsidRPr="00586420">
        <w:rPr>
          <w:szCs w:val="24"/>
        </w:rPr>
        <w:t xml:space="preserve">форма </w:t>
      </w:r>
      <w:r w:rsidR="00671569" w:rsidRPr="00586420">
        <w:rPr>
          <w:szCs w:val="24"/>
        </w:rPr>
        <w:t>ОО-1 «Сведения об организации, осуществляющей подготовку по образов</w:t>
      </w:r>
      <w:r w:rsidR="00671569" w:rsidRPr="00586420">
        <w:rPr>
          <w:szCs w:val="24"/>
        </w:rPr>
        <w:t>а</w:t>
      </w:r>
      <w:r w:rsidR="00671569" w:rsidRPr="00586420">
        <w:rPr>
          <w:szCs w:val="24"/>
        </w:rPr>
        <w:t>тельным программам начального общего, основного общего, среднего общего образования»;</w:t>
      </w:r>
    </w:p>
    <w:p w:rsidR="00671569" w:rsidRPr="00586420" w:rsidRDefault="00AC1FB9" w:rsidP="00586420">
      <w:pPr>
        <w:autoSpaceDE w:val="0"/>
        <w:autoSpaceDN w:val="0"/>
        <w:adjustRightInd w:val="0"/>
        <w:rPr>
          <w:szCs w:val="24"/>
        </w:rPr>
      </w:pPr>
      <w:r w:rsidRPr="00586420">
        <w:rPr>
          <w:szCs w:val="24"/>
        </w:rPr>
        <w:t xml:space="preserve">форма </w:t>
      </w:r>
      <w:r w:rsidR="00671569" w:rsidRPr="00586420">
        <w:rPr>
          <w:szCs w:val="24"/>
        </w:rPr>
        <w:t>ОО-2 «Сведения о материально-технической и информационной базе, фина</w:t>
      </w:r>
      <w:r w:rsidR="00671569" w:rsidRPr="00586420">
        <w:rPr>
          <w:szCs w:val="24"/>
        </w:rPr>
        <w:t>н</w:t>
      </w:r>
      <w:r w:rsidR="00671569" w:rsidRPr="00586420">
        <w:rPr>
          <w:szCs w:val="24"/>
        </w:rPr>
        <w:t>сово-экономической деятельности общеобразовательной организации»;</w:t>
      </w:r>
    </w:p>
    <w:p w:rsidR="00671569" w:rsidRPr="00586420" w:rsidRDefault="00AC1FB9" w:rsidP="00586420">
      <w:pPr>
        <w:autoSpaceDE w:val="0"/>
        <w:autoSpaceDN w:val="0"/>
        <w:adjustRightInd w:val="0"/>
        <w:rPr>
          <w:szCs w:val="24"/>
        </w:rPr>
      </w:pPr>
      <w:r w:rsidRPr="00586420">
        <w:rPr>
          <w:szCs w:val="24"/>
        </w:rPr>
        <w:t xml:space="preserve">форма </w:t>
      </w:r>
      <w:r w:rsidR="00671569" w:rsidRPr="00586420">
        <w:rPr>
          <w:szCs w:val="24"/>
        </w:rPr>
        <w:t>СПО-1 «Сведения об образовательной организации, осуществляющей образ</w:t>
      </w:r>
      <w:r w:rsidR="00671569" w:rsidRPr="00586420">
        <w:rPr>
          <w:szCs w:val="24"/>
        </w:rPr>
        <w:t>о</w:t>
      </w:r>
      <w:r w:rsidR="00671569" w:rsidRPr="00586420">
        <w:rPr>
          <w:szCs w:val="24"/>
        </w:rPr>
        <w:t>вательную деятельность по образовательным программам среднего профессионального о</w:t>
      </w:r>
      <w:r w:rsidR="00671569" w:rsidRPr="00586420">
        <w:rPr>
          <w:szCs w:val="24"/>
        </w:rPr>
        <w:t>б</w:t>
      </w:r>
      <w:r w:rsidR="00671569" w:rsidRPr="00586420">
        <w:rPr>
          <w:szCs w:val="24"/>
        </w:rPr>
        <w:t>разования»;</w:t>
      </w:r>
    </w:p>
    <w:p w:rsidR="00671569" w:rsidRPr="00586420" w:rsidRDefault="00AC1FB9" w:rsidP="00586420">
      <w:pPr>
        <w:autoSpaceDE w:val="0"/>
        <w:autoSpaceDN w:val="0"/>
        <w:adjustRightInd w:val="0"/>
        <w:rPr>
          <w:szCs w:val="24"/>
        </w:rPr>
      </w:pPr>
      <w:r w:rsidRPr="00586420">
        <w:rPr>
          <w:szCs w:val="24"/>
        </w:rPr>
        <w:t xml:space="preserve">форма </w:t>
      </w:r>
      <w:r w:rsidR="00671569" w:rsidRPr="00586420">
        <w:rPr>
          <w:szCs w:val="24"/>
        </w:rPr>
        <w:t>ВПО-1 «Сведения об организации, осуществляющей образовательную де</w:t>
      </w:r>
      <w:r w:rsidR="00671569" w:rsidRPr="00586420">
        <w:rPr>
          <w:szCs w:val="24"/>
        </w:rPr>
        <w:t>я</w:t>
      </w:r>
      <w:r w:rsidR="00671569" w:rsidRPr="00586420">
        <w:rPr>
          <w:szCs w:val="24"/>
        </w:rPr>
        <w:t xml:space="preserve">тельность по образовательным программам высшего образования - программам </w:t>
      </w:r>
      <w:proofErr w:type="spellStart"/>
      <w:r w:rsidR="00671569" w:rsidRPr="00586420">
        <w:rPr>
          <w:szCs w:val="24"/>
        </w:rPr>
        <w:t>бакалаври</w:t>
      </w:r>
      <w:r w:rsidR="00671569" w:rsidRPr="00586420">
        <w:rPr>
          <w:szCs w:val="24"/>
        </w:rPr>
        <w:t>а</w:t>
      </w:r>
      <w:r w:rsidR="00671569" w:rsidRPr="00586420">
        <w:rPr>
          <w:szCs w:val="24"/>
        </w:rPr>
        <w:t>та</w:t>
      </w:r>
      <w:proofErr w:type="spellEnd"/>
      <w:r w:rsidR="00671569" w:rsidRPr="00586420">
        <w:rPr>
          <w:szCs w:val="24"/>
        </w:rPr>
        <w:t xml:space="preserve">, программам </w:t>
      </w:r>
      <w:proofErr w:type="spellStart"/>
      <w:r w:rsidR="00671569" w:rsidRPr="00586420">
        <w:rPr>
          <w:szCs w:val="24"/>
        </w:rPr>
        <w:t>специалитета</w:t>
      </w:r>
      <w:proofErr w:type="spellEnd"/>
      <w:r w:rsidR="00671569" w:rsidRPr="00586420">
        <w:rPr>
          <w:szCs w:val="24"/>
        </w:rPr>
        <w:t>, программам магистратуры»;</w:t>
      </w:r>
    </w:p>
    <w:p w:rsidR="00671569" w:rsidRPr="00586420" w:rsidRDefault="00AC1FB9" w:rsidP="00586420">
      <w:pPr>
        <w:autoSpaceDE w:val="0"/>
        <w:autoSpaceDN w:val="0"/>
        <w:adjustRightInd w:val="0"/>
        <w:rPr>
          <w:szCs w:val="24"/>
        </w:rPr>
      </w:pPr>
      <w:r w:rsidRPr="00586420">
        <w:rPr>
          <w:szCs w:val="24"/>
        </w:rPr>
        <w:t xml:space="preserve">форма </w:t>
      </w:r>
      <w:r w:rsidR="00671569" w:rsidRPr="00586420">
        <w:rPr>
          <w:szCs w:val="24"/>
        </w:rPr>
        <w:t>85-к «Сведения о деятельности организации, осуществляющей образовател</w:t>
      </w:r>
      <w:r w:rsidR="00671569" w:rsidRPr="00586420">
        <w:rPr>
          <w:szCs w:val="24"/>
        </w:rPr>
        <w:t>ь</w:t>
      </w:r>
      <w:r w:rsidR="00671569" w:rsidRPr="00586420">
        <w:rPr>
          <w:szCs w:val="24"/>
        </w:rPr>
        <w:t>ную деятельность по образовательным программам дошкольного образования, присмотр и уход за детьми».</w:t>
      </w:r>
    </w:p>
    <w:p w:rsidR="00595378" w:rsidRPr="00586420" w:rsidRDefault="00595378" w:rsidP="00586420"/>
    <w:p w:rsidR="008C7155" w:rsidRPr="00586420" w:rsidRDefault="008C7155" w:rsidP="00586420">
      <w:pPr>
        <w:spacing w:after="160" w:line="259" w:lineRule="auto"/>
        <w:ind w:firstLine="0"/>
        <w:jc w:val="left"/>
        <w:rPr>
          <w:rFonts w:eastAsia="Times New Roman"/>
          <w:b/>
          <w:szCs w:val="24"/>
        </w:rPr>
      </w:pPr>
      <w:r w:rsidRPr="00586420">
        <w:br w:type="page"/>
      </w:r>
    </w:p>
    <w:p w:rsidR="00A5148B" w:rsidRPr="00586420" w:rsidRDefault="008C7155" w:rsidP="00A77B05">
      <w:pPr>
        <w:pStyle w:val="3"/>
      </w:pPr>
      <w:bookmarkStart w:id="7" w:name="_Toc497917915"/>
      <w:r w:rsidRPr="00586420">
        <w:lastRenderedPageBreak/>
        <w:t xml:space="preserve">1.5. </w:t>
      </w:r>
      <w:r w:rsidR="00E16AE2" w:rsidRPr="00586420">
        <w:t xml:space="preserve">Паспорт образовательной системы </w:t>
      </w:r>
      <w:bookmarkEnd w:id="7"/>
    </w:p>
    <w:p w:rsidR="00A26F7D" w:rsidRPr="00586420" w:rsidRDefault="00943866" w:rsidP="00586420">
      <w:pPr>
        <w:pStyle w:val="4"/>
      </w:pPr>
      <w:r w:rsidRPr="00586420">
        <w:t>Образовательная политика</w:t>
      </w:r>
    </w:p>
    <w:p w:rsidR="00760542" w:rsidRPr="00586420" w:rsidRDefault="00760542" w:rsidP="00586420">
      <w:r w:rsidRPr="00586420">
        <w:t xml:space="preserve">В Ставропольском крае развитие сферы образования определяется </w:t>
      </w:r>
      <w:hyperlink r:id="rId13" w:history="1">
        <w:r w:rsidRPr="00586420">
          <w:rPr>
            <w:rStyle w:val="ad"/>
            <w:color w:val="auto"/>
            <w:u w:val="none"/>
          </w:rPr>
          <w:t>Стратегией</w:t>
        </w:r>
      </w:hyperlink>
      <w:r w:rsidRPr="00586420">
        <w:t xml:space="preserve"> соц</w:t>
      </w:r>
      <w:r w:rsidRPr="00586420">
        <w:t>и</w:t>
      </w:r>
      <w:r w:rsidRPr="00586420">
        <w:t xml:space="preserve">ально-экономического развития </w:t>
      </w:r>
      <w:r w:rsidR="005A1BA6" w:rsidRPr="00586420">
        <w:t xml:space="preserve">Ставропольского </w:t>
      </w:r>
      <w:r w:rsidRPr="00586420">
        <w:t>края до 202</w:t>
      </w:r>
      <w:r w:rsidR="005A1BA6" w:rsidRPr="00586420">
        <w:t>0 года и на период до 2025 г</w:t>
      </w:r>
      <w:r w:rsidR="005A1BA6" w:rsidRPr="00586420">
        <w:t>о</w:t>
      </w:r>
      <w:r w:rsidR="005A1BA6" w:rsidRPr="00586420">
        <w:t>да, утвержденной распоряжением Правительства Ставропольского края от 15 июля 2009 года</w:t>
      </w:r>
      <w:r w:rsidR="00000592" w:rsidRPr="00586420">
        <w:t xml:space="preserve"> № 221-пр.</w:t>
      </w:r>
    </w:p>
    <w:p w:rsidR="00760542" w:rsidRPr="00035BB8" w:rsidRDefault="005A1BA6" w:rsidP="00586420">
      <w:r w:rsidRPr="00035BB8">
        <w:t>В 201</w:t>
      </w:r>
      <w:r w:rsidR="001C518B" w:rsidRPr="00035BB8">
        <w:t>8</w:t>
      </w:r>
      <w:r w:rsidR="00760542" w:rsidRPr="00035BB8">
        <w:t xml:space="preserve"> году реализовывались:</w:t>
      </w:r>
    </w:p>
    <w:p w:rsidR="00F6716A" w:rsidRPr="00035BB8" w:rsidRDefault="00760542" w:rsidP="00586420">
      <w:r w:rsidRPr="00035BB8">
        <w:t xml:space="preserve">Государственная  </w:t>
      </w:r>
      <w:hyperlink r:id="rId14" w:history="1">
        <w:r w:rsidRPr="00035BB8">
          <w:rPr>
            <w:rStyle w:val="ad"/>
            <w:color w:val="auto"/>
            <w:u w:val="none"/>
          </w:rPr>
          <w:t>программа</w:t>
        </w:r>
      </w:hyperlink>
      <w:r w:rsidRPr="00035BB8">
        <w:t xml:space="preserve"> Ставропольского края «Развитие образования», утве</w:t>
      </w:r>
      <w:r w:rsidRPr="00035BB8">
        <w:t>р</w:t>
      </w:r>
      <w:r w:rsidRPr="00035BB8">
        <w:t>жденная постановлением Правительства Ставропольского края от 2</w:t>
      </w:r>
      <w:r w:rsidR="00B93D73" w:rsidRPr="00035BB8">
        <w:t>8</w:t>
      </w:r>
      <w:r w:rsidRPr="00035BB8">
        <w:t xml:space="preserve"> декабря 201</w:t>
      </w:r>
      <w:r w:rsidR="00B93D73" w:rsidRPr="00035BB8">
        <w:t>5</w:t>
      </w:r>
      <w:r w:rsidRPr="00035BB8">
        <w:t xml:space="preserve"> года </w:t>
      </w:r>
      <w:r w:rsidR="00C51E54" w:rsidRPr="00035BB8">
        <w:br/>
      </w:r>
      <w:r w:rsidRPr="00035BB8">
        <w:t>№ 5</w:t>
      </w:r>
      <w:r w:rsidR="00B93D73" w:rsidRPr="00035BB8">
        <w:t>83</w:t>
      </w:r>
      <w:r w:rsidRPr="00035BB8">
        <w:t>-п;</w:t>
      </w:r>
      <w:r w:rsidR="00F6716A" w:rsidRPr="00035BB8">
        <w:t xml:space="preserve"> </w:t>
      </w:r>
    </w:p>
    <w:p w:rsidR="00760542" w:rsidRPr="00586420" w:rsidRDefault="001159AA" w:rsidP="00586420">
      <w:hyperlink r:id="rId15" w:history="1">
        <w:r w:rsidR="00760542" w:rsidRPr="00586420">
          <w:rPr>
            <w:rStyle w:val="ad"/>
            <w:color w:val="auto"/>
            <w:u w:val="none"/>
          </w:rPr>
          <w:t>Комплекс</w:t>
        </w:r>
      </w:hyperlink>
      <w:r w:rsidR="00760542" w:rsidRPr="00586420">
        <w:t xml:space="preserve"> мер по модернизации системы общего образования в Ставропольском крае в 2013 году и на период до 2020 года, утвержденный  постановлением Правительства Ста</w:t>
      </w:r>
      <w:r w:rsidR="00760542" w:rsidRPr="00586420">
        <w:t>в</w:t>
      </w:r>
      <w:r w:rsidR="00760542" w:rsidRPr="00586420">
        <w:t>ропольского края от 15 февраля 2013 г. № 43-п;</w:t>
      </w:r>
    </w:p>
    <w:p w:rsidR="00760542" w:rsidRPr="00586420" w:rsidRDefault="001159AA" w:rsidP="00586420">
      <w:hyperlink r:id="rId16" w:history="1">
        <w:r w:rsidR="00760542" w:rsidRPr="00586420">
          <w:rPr>
            <w:rStyle w:val="ad"/>
            <w:color w:val="auto"/>
            <w:u w:val="none"/>
          </w:rPr>
          <w:t>План</w:t>
        </w:r>
      </w:hyperlink>
      <w:r w:rsidR="00760542" w:rsidRPr="00586420">
        <w:t xml:space="preserve"> мероприятий («дорожная карта») «Изменения в отраслях социальной сферы, направленные на повышение эффективности образования и науки в Ставропольском крае» на 2013 - 2018 годы (далее – «дорожная карта»), утвержденный распоряжением Правител</w:t>
      </w:r>
      <w:r w:rsidR="00760542" w:rsidRPr="00586420">
        <w:t>ь</w:t>
      </w:r>
      <w:r w:rsidR="00760542" w:rsidRPr="00586420">
        <w:t>ства Ставропольского края от 01 марта 2013 года № 52-рп.</w:t>
      </w:r>
    </w:p>
    <w:p w:rsidR="00E06AFD" w:rsidRPr="00586420" w:rsidRDefault="00E06AFD" w:rsidP="00586420">
      <w:r w:rsidRPr="00586420">
        <w:t>Краевая программа «Создание новых мест в муниципальных общеобразовательных организациях Ставропольского края на 2016-2025 годы (исходя из прогнозируемой потре</w:t>
      </w:r>
      <w:r w:rsidRPr="00586420">
        <w:t>б</w:t>
      </w:r>
      <w:r w:rsidRPr="00586420">
        <w:t>ности)», утвержденная постановлением Правительства Ставропольского края от 09 января 2016 г. № 1-п.</w:t>
      </w:r>
    </w:p>
    <w:p w:rsidR="00B93D73" w:rsidRPr="00586420" w:rsidRDefault="00B93D73" w:rsidP="00586420">
      <w:proofErr w:type="gramStart"/>
      <w:r w:rsidRPr="00586420">
        <w:t>Исходя из принципов долгосрочных целей социально-экономического развития Ста</w:t>
      </w:r>
      <w:r w:rsidRPr="00586420">
        <w:t>в</w:t>
      </w:r>
      <w:r w:rsidRPr="00586420">
        <w:t>ропольского края и показателей их достижения приоритетным</w:t>
      </w:r>
      <w:r w:rsidR="00EA3A32" w:rsidRPr="00586420">
        <w:t>и</w:t>
      </w:r>
      <w:r w:rsidRPr="00586420">
        <w:t xml:space="preserve"> направлениям</w:t>
      </w:r>
      <w:r w:rsidR="00EA3A32" w:rsidRPr="00586420">
        <w:t>и</w:t>
      </w:r>
      <w:r w:rsidRPr="00586420">
        <w:t xml:space="preserve"> </w:t>
      </w:r>
      <w:r w:rsidR="00EA3A32" w:rsidRPr="00586420">
        <w:t>развития с</w:t>
      </w:r>
      <w:r w:rsidR="00EA3A32" w:rsidRPr="00586420">
        <w:t>и</w:t>
      </w:r>
      <w:r w:rsidR="00EA3A32" w:rsidRPr="00586420">
        <w:t>стемы образования края являются</w:t>
      </w:r>
      <w:proofErr w:type="gramEnd"/>
      <w:r w:rsidRPr="00586420">
        <w:t>:</w:t>
      </w:r>
    </w:p>
    <w:p w:rsidR="00B93D73" w:rsidRPr="00586420" w:rsidRDefault="00B93D73" w:rsidP="00586420">
      <w:r w:rsidRPr="00586420">
        <w:t>обеспечение возможности каждому ребенку до поступления в школу освоить пр</w:t>
      </w:r>
      <w:r w:rsidRPr="00586420">
        <w:t>о</w:t>
      </w:r>
      <w:r w:rsidRPr="00586420">
        <w:t>граммы дошкольного образования, внедрение новых форм дошкольного образования (гру</w:t>
      </w:r>
      <w:r w:rsidRPr="00586420">
        <w:t>п</w:t>
      </w:r>
      <w:r w:rsidRPr="00586420">
        <w:t>пы кратковременного пребывания, группы присмотра и ухода и др.);</w:t>
      </w:r>
    </w:p>
    <w:p w:rsidR="00B93D73" w:rsidRPr="00586420" w:rsidRDefault="00B93D73" w:rsidP="00586420">
      <w:r w:rsidRPr="00586420">
        <w:t>повышение гибкости и многообразия форм предоставления услуг образовательными организациями, обеспечение формирования базовых компетенций личности (информацио</w:t>
      </w:r>
      <w:r w:rsidRPr="00586420">
        <w:t>н</w:t>
      </w:r>
      <w:r w:rsidRPr="00586420">
        <w:t>ной, коммуникативной, самоорганизации и самообразования);</w:t>
      </w:r>
    </w:p>
    <w:p w:rsidR="00B93D73" w:rsidRPr="00586420" w:rsidRDefault="00B93D73" w:rsidP="00586420">
      <w:r w:rsidRPr="00586420">
        <w:t>обеспечение внедрения в образовательный процесс активных форм и методов обуч</w:t>
      </w:r>
      <w:r w:rsidRPr="00586420">
        <w:t>е</w:t>
      </w:r>
      <w:r w:rsidRPr="00586420">
        <w:t>ния и воспитания, способствующих развитию у детей познавательной и социальной активн</w:t>
      </w:r>
      <w:r w:rsidRPr="00586420">
        <w:t>о</w:t>
      </w:r>
      <w:r w:rsidRPr="00586420">
        <w:t>сти;</w:t>
      </w:r>
    </w:p>
    <w:p w:rsidR="00B93D73" w:rsidRPr="00586420" w:rsidRDefault="00B93D73" w:rsidP="00586420">
      <w:r w:rsidRPr="00586420">
        <w:t xml:space="preserve">обеспечение выявления </w:t>
      </w:r>
      <w:r w:rsidR="00C51E54" w:rsidRPr="00586420">
        <w:t xml:space="preserve">у </w:t>
      </w:r>
      <w:r w:rsidRPr="00586420">
        <w:t xml:space="preserve">детей школьного возраста </w:t>
      </w:r>
      <w:r w:rsidR="00C51E54" w:rsidRPr="00586420">
        <w:t xml:space="preserve">способностей </w:t>
      </w:r>
      <w:r w:rsidRPr="00586420">
        <w:t xml:space="preserve">с перспективой их </w:t>
      </w:r>
      <w:r w:rsidR="00C51E54" w:rsidRPr="00586420">
        <w:t xml:space="preserve"> развития</w:t>
      </w:r>
      <w:r w:rsidRPr="00586420">
        <w:t xml:space="preserve"> в профессиональные навыки;</w:t>
      </w:r>
    </w:p>
    <w:p w:rsidR="00B93D73" w:rsidRPr="00586420" w:rsidRDefault="00B93D73" w:rsidP="00586420">
      <w:r w:rsidRPr="00586420">
        <w:lastRenderedPageBreak/>
        <w:t xml:space="preserve">выявление и поддержка талантливых детей, вовлечение их в социальную практику, развитие ученического самоуправления, создание в образовательных организациях </w:t>
      </w:r>
      <w:proofErr w:type="spellStart"/>
      <w:r w:rsidRPr="00586420">
        <w:t>здор</w:t>
      </w:r>
      <w:r w:rsidR="00B66C68" w:rsidRPr="00586420">
        <w:t>о</w:t>
      </w:r>
      <w:r w:rsidRPr="00586420">
        <w:t>вьесберегающей</w:t>
      </w:r>
      <w:proofErr w:type="spellEnd"/>
      <w:r w:rsidRPr="00586420">
        <w:t xml:space="preserve"> среды;</w:t>
      </w:r>
    </w:p>
    <w:p w:rsidR="00B93D73" w:rsidRPr="00586420" w:rsidRDefault="00B93D73" w:rsidP="00586420">
      <w:r w:rsidRPr="00586420">
        <w:t>обеспечение в Ставропольском крае получения образования детьми-инвалидами и детьми с ограниченными возможностями здоровья;</w:t>
      </w:r>
    </w:p>
    <w:p w:rsidR="00A95CFD" w:rsidRPr="00586420" w:rsidRDefault="00A95CFD" w:rsidP="00586420">
      <w:r w:rsidRPr="00586420">
        <w:t>обеспечение в Ставропольском крае полноценной жизнедеятельности детей-сирот и детей, оставшихся без попечения родителей, развитие семейных форм их жизнеустройства;</w:t>
      </w:r>
    </w:p>
    <w:p w:rsidR="00A95CFD" w:rsidRPr="00586420" w:rsidRDefault="00A95CFD" w:rsidP="00586420">
      <w:r w:rsidRPr="00586420">
        <w:t xml:space="preserve">формирование в системе </w:t>
      </w:r>
      <w:proofErr w:type="spellStart"/>
      <w:r w:rsidRPr="00586420">
        <w:t>интернатных</w:t>
      </w:r>
      <w:proofErr w:type="spellEnd"/>
      <w:r w:rsidRPr="00586420">
        <w:t xml:space="preserve"> учреждений края служб сопровождения зам</w:t>
      </w:r>
      <w:r w:rsidRPr="00586420">
        <w:t>е</w:t>
      </w:r>
      <w:r w:rsidRPr="00586420">
        <w:t>щающих семей, а также обучение, психолого-педагогическое и социально-правовое сопр</w:t>
      </w:r>
      <w:r w:rsidRPr="00586420">
        <w:t>о</w:t>
      </w:r>
      <w:r w:rsidRPr="00586420">
        <w:t>вождение кандидатов в усыновители, опекуны (попечители), приемные родители;</w:t>
      </w:r>
    </w:p>
    <w:p w:rsidR="00A95CFD" w:rsidRPr="00586420" w:rsidRDefault="00A95CFD" w:rsidP="00586420">
      <w:r w:rsidRPr="00586420">
        <w:t xml:space="preserve">развитие системы </w:t>
      </w:r>
      <w:proofErr w:type="spellStart"/>
      <w:r w:rsidRPr="00586420">
        <w:t>постинтернатного</w:t>
      </w:r>
      <w:proofErr w:type="spellEnd"/>
      <w:r w:rsidRPr="00586420">
        <w:t xml:space="preserve"> сопровождения выпускников </w:t>
      </w:r>
      <w:proofErr w:type="spellStart"/>
      <w:r w:rsidRPr="00586420">
        <w:t>интернатных</w:t>
      </w:r>
      <w:proofErr w:type="spellEnd"/>
      <w:r w:rsidRPr="00586420">
        <w:t xml:space="preserve"> учр</w:t>
      </w:r>
      <w:r w:rsidRPr="00586420">
        <w:t>е</w:t>
      </w:r>
      <w:r w:rsidRPr="00586420">
        <w:t>ждений;</w:t>
      </w:r>
    </w:p>
    <w:p w:rsidR="00A95CFD" w:rsidRPr="00586420" w:rsidRDefault="00A95CFD" w:rsidP="00586420">
      <w:r w:rsidRPr="00586420">
        <w:t xml:space="preserve">создание системы наставничества выпускников </w:t>
      </w:r>
      <w:proofErr w:type="spellStart"/>
      <w:r w:rsidRPr="00586420">
        <w:t>интернатных</w:t>
      </w:r>
      <w:proofErr w:type="spellEnd"/>
      <w:r w:rsidRPr="00586420">
        <w:t xml:space="preserve"> учреждений и значимых взрослых;</w:t>
      </w:r>
    </w:p>
    <w:p w:rsidR="00B93D73" w:rsidRPr="00586420" w:rsidRDefault="00B93D73" w:rsidP="00586420">
      <w:r w:rsidRPr="00586420">
        <w:t>рост заработной платы и повышение социального статуса педагога в обществе, пр</w:t>
      </w:r>
      <w:r w:rsidRPr="00586420">
        <w:t>и</w:t>
      </w:r>
      <w:r w:rsidRPr="00586420">
        <w:t>влечение и закрепление молодых специалистов в сфере образования;</w:t>
      </w:r>
    </w:p>
    <w:p w:rsidR="00B93D73" w:rsidRPr="00586420" w:rsidRDefault="00B93D73" w:rsidP="00586420">
      <w:r w:rsidRPr="00586420">
        <w:t>повышение результативности деятельности и конкурентоспособности организаций профессионального образования края с учетом их специализации;</w:t>
      </w:r>
    </w:p>
    <w:p w:rsidR="00B93D73" w:rsidRPr="00586420" w:rsidRDefault="00B93D73" w:rsidP="00586420">
      <w:r w:rsidRPr="00586420">
        <w:t>повышение эффективности взаимодействия профессиональных образовательных о</w:t>
      </w:r>
      <w:r w:rsidRPr="00586420">
        <w:t>р</w:t>
      </w:r>
      <w:r w:rsidRPr="00586420">
        <w:t>ганизаций края и образовательных организаций высшего образования с работодателями;</w:t>
      </w:r>
    </w:p>
    <w:p w:rsidR="00B93D73" w:rsidRPr="00586420" w:rsidRDefault="00B93D73" w:rsidP="00586420">
      <w:r w:rsidRPr="00586420">
        <w:t>диверсификация основных профессиональных образовательных программ среднего профессионального и высшего образования в соответствии с федеральными государстве</w:t>
      </w:r>
      <w:r w:rsidRPr="00586420">
        <w:t>н</w:t>
      </w:r>
      <w:r w:rsidRPr="00586420">
        <w:t>ными образовательными стандартами;</w:t>
      </w:r>
    </w:p>
    <w:p w:rsidR="00B93D73" w:rsidRPr="00586420" w:rsidRDefault="00B93D73" w:rsidP="00586420">
      <w:r w:rsidRPr="00586420">
        <w:t>развитие оценки качества профессионального образования и профессионального об</w:t>
      </w:r>
      <w:r w:rsidRPr="00586420">
        <w:t>у</w:t>
      </w:r>
      <w:r w:rsidRPr="00586420">
        <w:t>чения на основе внедрения системы сертификации профессиональных квалификаций;</w:t>
      </w:r>
    </w:p>
    <w:p w:rsidR="00B93D73" w:rsidRPr="00586420" w:rsidRDefault="00B93D73" w:rsidP="00586420">
      <w:r w:rsidRPr="00586420">
        <w:t>определение структуры контрольных цифр приема по профессиям и специальностям среднего профессионального образования, направлениям подготовки и специальностям высшего образования на основании прогнозной отраслевой и региональной потребности в кадрах (включая мероприятия, предусматривающие подготовку квалифицированных кадров для организаций оборонно-промышленного комплекса);</w:t>
      </w:r>
    </w:p>
    <w:p w:rsidR="00B93D73" w:rsidRPr="00586420" w:rsidRDefault="00B93D73" w:rsidP="00586420">
      <w:r w:rsidRPr="00586420">
        <w:t>сближение программ профессионального образования, обеспечивающих совмещение теоретических знаний с практическим обучением на предприятиях, с реальными потребн</w:t>
      </w:r>
      <w:r w:rsidRPr="00586420">
        <w:t>о</w:t>
      </w:r>
      <w:r w:rsidRPr="00586420">
        <w:t>стями работодателей через реализацию основных профессиональных образовательных пр</w:t>
      </w:r>
      <w:r w:rsidRPr="00586420">
        <w:t>о</w:t>
      </w:r>
      <w:r w:rsidRPr="00586420">
        <w:t>грамм, основных программ профессионального обучения и программ дополнительного пр</w:t>
      </w:r>
      <w:r w:rsidRPr="00586420">
        <w:t>о</w:t>
      </w:r>
      <w:r w:rsidRPr="00586420">
        <w:t>фессионального образования.</w:t>
      </w:r>
    </w:p>
    <w:p w:rsidR="00B93D73" w:rsidRPr="00586420" w:rsidRDefault="00EA3A32" w:rsidP="00586420">
      <w:proofErr w:type="gramStart"/>
      <w:r w:rsidRPr="00586420">
        <w:lastRenderedPageBreak/>
        <w:t xml:space="preserve">Исходя из </w:t>
      </w:r>
      <w:r w:rsidR="00B93D73" w:rsidRPr="00586420">
        <w:t xml:space="preserve">приоритетных направлений целями </w:t>
      </w:r>
      <w:r w:rsidRPr="00586420">
        <w:t xml:space="preserve">развития системы образования  </w:t>
      </w:r>
      <w:r w:rsidR="00B93D73" w:rsidRPr="00586420">
        <w:t xml:space="preserve"> явл</w:t>
      </w:r>
      <w:r w:rsidR="00B93D73" w:rsidRPr="00586420">
        <w:t>я</w:t>
      </w:r>
      <w:r w:rsidR="00B93D73" w:rsidRPr="00586420">
        <w:t>ются</w:t>
      </w:r>
      <w:proofErr w:type="gramEnd"/>
      <w:r w:rsidR="00B93D73" w:rsidRPr="00586420">
        <w:t>:</w:t>
      </w:r>
    </w:p>
    <w:p w:rsidR="00B93D73" w:rsidRPr="00586420" w:rsidRDefault="00B93D73" w:rsidP="00586420">
      <w:r w:rsidRPr="00586420">
        <w:t>создание в системе дошкольного, общего и дополнительного образования Ставр</w:t>
      </w:r>
      <w:r w:rsidRPr="00586420">
        <w:t>о</w:t>
      </w:r>
      <w:r w:rsidRPr="00586420">
        <w:t>польского края равных возможностей получения доступного и качественного воспитания, образования и позитивной социализации детей в Ставропольском крае;</w:t>
      </w:r>
    </w:p>
    <w:p w:rsidR="00B93D73" w:rsidRPr="00586420" w:rsidRDefault="00B93D73" w:rsidP="00586420">
      <w:r w:rsidRPr="00586420">
        <w:t xml:space="preserve">создание в Ставропольском крае условий для обеспечения прав и законных интересов детей с ограниченными возможностями здоровья, детей-инвалидов, детей, нуждающихся в длительном лечении, детей и подростков с </w:t>
      </w:r>
      <w:proofErr w:type="spellStart"/>
      <w:r w:rsidRPr="00586420">
        <w:t>девиантным</w:t>
      </w:r>
      <w:proofErr w:type="spellEnd"/>
      <w:r w:rsidRPr="00586420">
        <w:t xml:space="preserve"> поведением, детей-сирот и детей, оставшихся без попечения родителей, интеграции их в общество;</w:t>
      </w:r>
    </w:p>
    <w:p w:rsidR="00B93D73" w:rsidRPr="00586420" w:rsidRDefault="00B93D73" w:rsidP="00586420">
      <w:r w:rsidRPr="00586420">
        <w:t>подготовка высококвалифицированных кадров для инновационного развития экон</w:t>
      </w:r>
      <w:r w:rsidRPr="00586420">
        <w:t>о</w:t>
      </w:r>
      <w:r w:rsidRPr="00586420">
        <w:t>мики Ставропольского края;</w:t>
      </w:r>
    </w:p>
    <w:p w:rsidR="00B93D73" w:rsidRPr="00586420" w:rsidRDefault="00B93D73" w:rsidP="00586420">
      <w:r w:rsidRPr="00586420">
        <w:t>создание в Ставропольском крае комплексной системы межведомственного решения проблем семейного и детского неблагополучия, социального сиротства.</w:t>
      </w:r>
    </w:p>
    <w:p w:rsidR="00760542" w:rsidRPr="00586420" w:rsidRDefault="00EA3A32" w:rsidP="00586420">
      <w:r w:rsidRPr="00586420">
        <w:t>Достижение поставленных целей осуществляется посредством решения о</w:t>
      </w:r>
      <w:r w:rsidR="00760542" w:rsidRPr="00586420">
        <w:t>сновны</w:t>
      </w:r>
      <w:r w:rsidRPr="00586420">
        <w:t xml:space="preserve">х </w:t>
      </w:r>
      <w:r w:rsidR="00760542" w:rsidRPr="00586420">
        <w:t>з</w:t>
      </w:r>
      <w:r w:rsidR="00760542" w:rsidRPr="00586420">
        <w:t>а</w:t>
      </w:r>
      <w:r w:rsidR="00760542" w:rsidRPr="00586420">
        <w:t>дач</w:t>
      </w:r>
      <w:r w:rsidR="001076AF" w:rsidRPr="00586420">
        <w:t>,</w:t>
      </w:r>
      <w:r w:rsidRPr="00586420">
        <w:t xml:space="preserve"> поставленных перед системой </w:t>
      </w:r>
      <w:r w:rsidR="00760542" w:rsidRPr="00586420">
        <w:t>образования</w:t>
      </w:r>
      <w:r w:rsidRPr="00586420">
        <w:t xml:space="preserve"> </w:t>
      </w:r>
      <w:r w:rsidR="00760542" w:rsidRPr="00586420">
        <w:t>Ставропольско</w:t>
      </w:r>
      <w:r w:rsidRPr="00586420">
        <w:t>го</w:t>
      </w:r>
      <w:r w:rsidR="00760542" w:rsidRPr="00586420">
        <w:t xml:space="preserve"> кра</w:t>
      </w:r>
      <w:r w:rsidRPr="00586420">
        <w:t>я</w:t>
      </w:r>
      <w:r w:rsidR="00760542" w:rsidRPr="00586420">
        <w:t>:</w:t>
      </w:r>
    </w:p>
    <w:p w:rsidR="00760542" w:rsidRPr="00586420" w:rsidRDefault="00760542" w:rsidP="00586420">
      <w:r w:rsidRPr="00586420">
        <w:t xml:space="preserve">1. Проведение на территории Ставропольского края государственной политики в </w:t>
      </w:r>
      <w:r w:rsidR="00B01F1D" w:rsidRPr="00586420">
        <w:t>сф</w:t>
      </w:r>
      <w:r w:rsidR="00B01F1D" w:rsidRPr="00586420">
        <w:t>е</w:t>
      </w:r>
      <w:r w:rsidR="00B01F1D" w:rsidRPr="00586420">
        <w:t>ре</w:t>
      </w:r>
      <w:r w:rsidRPr="00586420">
        <w:t xml:space="preserve"> образования.</w:t>
      </w:r>
    </w:p>
    <w:p w:rsidR="00760542" w:rsidRPr="00586420" w:rsidRDefault="00760542" w:rsidP="00586420">
      <w:r w:rsidRPr="00586420">
        <w:t>2. Осуществление государственного управления и регулирования в сфере образования на территории Ставропольского края.</w:t>
      </w:r>
    </w:p>
    <w:p w:rsidR="00760542" w:rsidRPr="00586420" w:rsidRDefault="00760542" w:rsidP="00586420">
      <w:r w:rsidRPr="00586420">
        <w:t>3. Определение и осуществление комплекса мер, направленных на сохранение и ра</w:t>
      </w:r>
      <w:r w:rsidRPr="00586420">
        <w:t>з</w:t>
      </w:r>
      <w:r w:rsidRPr="00586420">
        <w:t>витие системы учреждений образования Ставропольского края, с учетом региональных ос</w:t>
      </w:r>
      <w:r w:rsidRPr="00586420">
        <w:t>о</w:t>
      </w:r>
      <w:r w:rsidRPr="00586420">
        <w:t>бенностей, национально-культурных и исторических традиций.</w:t>
      </w:r>
    </w:p>
    <w:p w:rsidR="00760542" w:rsidRPr="00586420" w:rsidRDefault="00760542" w:rsidP="00586420">
      <w:r w:rsidRPr="00586420">
        <w:t>4. Обеспечение современного уровня качества образования, а также внедрение в обр</w:t>
      </w:r>
      <w:r w:rsidRPr="00586420">
        <w:t>а</w:t>
      </w:r>
      <w:r w:rsidRPr="00586420">
        <w:t>зовательный процесс современных информационно-коммуникационных технологий, диста</w:t>
      </w:r>
      <w:r w:rsidRPr="00586420">
        <w:t>н</w:t>
      </w:r>
      <w:r w:rsidRPr="00586420">
        <w:t>ционного образования.</w:t>
      </w:r>
    </w:p>
    <w:p w:rsidR="00760542" w:rsidRPr="00586420" w:rsidRDefault="00760542" w:rsidP="00586420">
      <w:r w:rsidRPr="00586420">
        <w:t>5. Обеспечение государственных гарантий доступности и равных возможностей пол</w:t>
      </w:r>
      <w:r w:rsidRPr="00586420">
        <w:t>у</w:t>
      </w:r>
      <w:r w:rsidRPr="00586420">
        <w:t>чения в образовательных учреждениях Ставропольского края образования, соответствующ</w:t>
      </w:r>
      <w:r w:rsidRPr="00586420">
        <w:t>е</w:t>
      </w:r>
      <w:r w:rsidRPr="00586420">
        <w:t>го государственным образовательным стандартам.</w:t>
      </w:r>
    </w:p>
    <w:p w:rsidR="00EA3A32" w:rsidRPr="00586420" w:rsidRDefault="00EA3A32" w:rsidP="00586420">
      <w:r w:rsidRPr="00586420">
        <w:t>Решению задач в сфере образования во многом способствует реализация мероприятий подпрограмм</w:t>
      </w:r>
      <w:r w:rsidR="00EB597B" w:rsidRPr="00586420">
        <w:t>ы «</w:t>
      </w:r>
      <w:r w:rsidRPr="00586420">
        <w:t>Развитие дошкольного, общег</w:t>
      </w:r>
      <w:r w:rsidR="00EB597B" w:rsidRPr="00586420">
        <w:t xml:space="preserve">о и дополнительного образования», </w:t>
      </w:r>
      <w:r w:rsidRPr="00586420">
        <w:t>подпр</w:t>
      </w:r>
      <w:r w:rsidRPr="00586420">
        <w:t>о</w:t>
      </w:r>
      <w:r w:rsidRPr="00586420">
        <w:t>грамм</w:t>
      </w:r>
      <w:r w:rsidR="00EB597B" w:rsidRPr="00586420">
        <w:t>ы «</w:t>
      </w:r>
      <w:r w:rsidR="003E5CCD">
        <w:t>Поддержка детей, нуждающихся в особой заботе государства, и их семей</w:t>
      </w:r>
      <w:r w:rsidR="00EB597B" w:rsidRPr="00586420">
        <w:t xml:space="preserve">»,  </w:t>
      </w:r>
      <w:r w:rsidRPr="00586420">
        <w:t>по</w:t>
      </w:r>
      <w:r w:rsidRPr="00586420">
        <w:t>д</w:t>
      </w:r>
      <w:r w:rsidRPr="00586420">
        <w:t>программ</w:t>
      </w:r>
      <w:r w:rsidR="00EB597B" w:rsidRPr="00586420">
        <w:t>ы «</w:t>
      </w:r>
      <w:r w:rsidRPr="00586420">
        <w:t>Развитие профессионального образования</w:t>
      </w:r>
      <w:r w:rsidR="00EB597B" w:rsidRPr="00586420">
        <w:t>»,</w:t>
      </w:r>
      <w:r w:rsidR="003E5CCD">
        <w:t xml:space="preserve"> </w:t>
      </w:r>
      <w:r w:rsidRPr="00586420">
        <w:t>подпрограмм</w:t>
      </w:r>
      <w:r w:rsidR="00833ABA" w:rsidRPr="00586420">
        <w:t>ы «</w:t>
      </w:r>
      <w:r w:rsidRPr="00586420">
        <w:t>Обеспечение ре</w:t>
      </w:r>
      <w:r w:rsidRPr="00586420">
        <w:t>а</w:t>
      </w:r>
      <w:r w:rsidRPr="00586420">
        <w:t xml:space="preserve">лизации государственной </w:t>
      </w:r>
      <w:r w:rsidR="00833ABA" w:rsidRPr="00586420">
        <w:t>программы Ставропольского края «</w:t>
      </w:r>
      <w:r w:rsidRPr="00586420">
        <w:t>Развитие образования</w:t>
      </w:r>
      <w:r w:rsidR="00833ABA" w:rsidRPr="00586420">
        <w:t xml:space="preserve">» и </w:t>
      </w:r>
      <w:proofErr w:type="spellStart"/>
      <w:r w:rsidR="00833ABA" w:rsidRPr="00586420">
        <w:t>о</w:t>
      </w:r>
      <w:r w:rsidR="00833ABA" w:rsidRPr="00586420">
        <w:t>б</w:t>
      </w:r>
      <w:r w:rsidR="00833ABA" w:rsidRPr="00586420">
        <w:t>щепрограммные</w:t>
      </w:r>
      <w:proofErr w:type="spellEnd"/>
      <w:r w:rsidR="00833ABA" w:rsidRPr="00586420">
        <w:t xml:space="preserve"> мероприятия»</w:t>
      </w:r>
      <w:r w:rsidRPr="00586420">
        <w:t>.</w:t>
      </w:r>
    </w:p>
    <w:p w:rsidR="00AA4C09" w:rsidRPr="00586420" w:rsidRDefault="00AA4C09" w:rsidP="00586420">
      <w:pPr>
        <w:pStyle w:val="4"/>
      </w:pPr>
      <w:r w:rsidRPr="00586420">
        <w:lastRenderedPageBreak/>
        <w:t>Инфраструктура</w:t>
      </w:r>
    </w:p>
    <w:p w:rsidR="00CA2DB3" w:rsidRPr="00586420" w:rsidRDefault="003A486B" w:rsidP="00586420">
      <w:r w:rsidRPr="00586420">
        <w:t xml:space="preserve">1. </w:t>
      </w:r>
      <w:r w:rsidR="00CA2DB3" w:rsidRPr="00586420">
        <w:t>Инфраструктуру системы образования Ставропольского края составляют:</w:t>
      </w:r>
    </w:p>
    <w:p w:rsidR="00CA2DB3" w:rsidRPr="00586420" w:rsidRDefault="00CA2DB3" w:rsidP="00586420">
      <w:r w:rsidRPr="00586420">
        <w:t>1) государственные образовательные организации Ставропольского края, муниц</w:t>
      </w:r>
      <w:r w:rsidRPr="00586420">
        <w:t>и</w:t>
      </w:r>
      <w:r w:rsidRPr="00586420">
        <w:t>пальные образовательные организации и частные образовательные организации;</w:t>
      </w:r>
    </w:p>
    <w:p w:rsidR="00CA2DB3" w:rsidRPr="00586420" w:rsidRDefault="00CA2DB3" w:rsidP="00586420">
      <w:r w:rsidRPr="00586420">
        <w:t>2) осуществляющие образовательную деятельность научные организации, организ</w:t>
      </w:r>
      <w:r w:rsidRPr="00586420">
        <w:t>а</w:t>
      </w:r>
      <w:r w:rsidRPr="00586420">
        <w:t>ции для детей-сирот и детей, оставшихся без попечения родителей, организации, осущест</w:t>
      </w:r>
      <w:r w:rsidRPr="00586420">
        <w:t>в</w:t>
      </w:r>
      <w:r w:rsidRPr="00586420">
        <w:t>ляющие лечение, оздоровление и (или) отдых, организации, осуществляющие социальное обслуживание, иные юридические лица и индивидуальные предприниматели;</w:t>
      </w:r>
    </w:p>
    <w:p w:rsidR="00CA2DB3" w:rsidRPr="00586420" w:rsidRDefault="00CA2DB3" w:rsidP="00586420">
      <w:r w:rsidRPr="00586420">
        <w:t>3) организации, осуществляющие научно-методическое, методическое, ресурсное и информационно-технологическое обеспечение образовательной деятельности и управления системой образования, оценку качества образования.</w:t>
      </w:r>
    </w:p>
    <w:p w:rsidR="00CA2DB3" w:rsidRPr="00586420" w:rsidRDefault="00CA2DB3" w:rsidP="00586420">
      <w:r w:rsidRPr="00586420">
        <w:t>2. В целях координации действий организаций, осуществляющих образовательную деятельность, обеспечения качества и развития содержания образования в системе образов</w:t>
      </w:r>
      <w:r w:rsidRPr="00586420">
        <w:t>а</w:t>
      </w:r>
      <w:r w:rsidRPr="00586420">
        <w:t xml:space="preserve">ния Ставропольского края </w:t>
      </w:r>
      <w:r w:rsidR="003A486B" w:rsidRPr="00586420">
        <w:t>министерством</w:t>
      </w:r>
      <w:r w:rsidRPr="00586420">
        <w:t xml:space="preserve"> создаются учебно-методические объединения.</w:t>
      </w:r>
    </w:p>
    <w:p w:rsidR="00CA2DB3" w:rsidRPr="00586420" w:rsidRDefault="00CA2DB3" w:rsidP="00586420">
      <w:r w:rsidRPr="00586420">
        <w:t>3. Учебно-методические объединения осуществляют свою деятельность в соотве</w:t>
      </w:r>
      <w:r w:rsidRPr="00586420">
        <w:t>т</w:t>
      </w:r>
      <w:r w:rsidRPr="00586420">
        <w:t xml:space="preserve">ствии с положениями, утверждаемыми </w:t>
      </w:r>
      <w:r w:rsidR="00260FA1" w:rsidRPr="00586420">
        <w:t>министерством.</w:t>
      </w:r>
    </w:p>
    <w:p w:rsidR="00F41B5F" w:rsidRPr="00586420" w:rsidRDefault="00CA2DB3" w:rsidP="00586420">
      <w:r w:rsidRPr="00586420">
        <w:t>4. В состав учебно-методических объединений на добровольных началах входят пед</w:t>
      </w:r>
      <w:r w:rsidRPr="00586420">
        <w:t>а</w:t>
      </w:r>
      <w:r w:rsidRPr="00586420">
        <w:t>гогические работники, научные работники и другие работники организаций, осуществля</w:t>
      </w:r>
      <w:r w:rsidRPr="00586420">
        <w:t>ю</w:t>
      </w:r>
      <w:r w:rsidRPr="00586420">
        <w:t>щих образовательную деятельность, и иных организаций, действующих в сфере образования на территории Ставропольского края, в том числе представители работодателей.</w:t>
      </w:r>
    </w:p>
    <w:p w:rsidR="003A486B" w:rsidRPr="00586420" w:rsidRDefault="003A486B" w:rsidP="00586420">
      <w:r w:rsidRPr="00586420">
        <w:t>В соответствии с Законом Ставропольского края от 30 июля 2013 года № 72-кз «Об образовании» образовательные организации Ставропольского края, расположенные в сел</w:t>
      </w:r>
      <w:r w:rsidRPr="00586420">
        <w:t>ь</w:t>
      </w:r>
      <w:r w:rsidRPr="00586420">
        <w:t>ской местности, могут осуществлять учебно-производственную деятельность путем создания учебных, учебно-опытных, учебно-производственных подразделений, ученических прои</w:t>
      </w:r>
      <w:r w:rsidRPr="00586420">
        <w:t>з</w:t>
      </w:r>
      <w:r w:rsidRPr="00586420">
        <w:t>водственных бригад, иметь подсобное и учебное хозяйство с земельным участком, сельск</w:t>
      </w:r>
      <w:r w:rsidRPr="00586420">
        <w:t>о</w:t>
      </w:r>
      <w:r w:rsidRPr="00586420">
        <w:t xml:space="preserve">хозяйственной техникой, поголовьем животных. </w:t>
      </w:r>
    </w:p>
    <w:p w:rsidR="003A486B" w:rsidRPr="00586420" w:rsidRDefault="003A486B" w:rsidP="00586420">
      <w:r w:rsidRPr="00586420">
        <w:t>Инновационная деятельность в сфере образования Ставропольского края осуществл</w:t>
      </w:r>
      <w:r w:rsidRPr="00586420">
        <w:t>я</w:t>
      </w:r>
      <w:r w:rsidRPr="00586420">
        <w:t>ется в форме реализации инновационных проектов и программ организациями, осуществл</w:t>
      </w:r>
      <w:r w:rsidRPr="00586420">
        <w:t>я</w:t>
      </w:r>
      <w:r w:rsidRPr="00586420">
        <w:t>ющими образовательную деятельность, и иными организациями, действующими в сфере о</w:t>
      </w:r>
      <w:r w:rsidRPr="00586420">
        <w:t>б</w:t>
      </w:r>
      <w:r w:rsidRPr="00586420">
        <w:t>разования на территории Ставропольского края, а также их объединениями.</w:t>
      </w:r>
    </w:p>
    <w:p w:rsidR="001D34F6" w:rsidRPr="00586420" w:rsidRDefault="001D34F6" w:rsidP="00586420">
      <w:proofErr w:type="gramStart"/>
      <w:r w:rsidRPr="00586420">
        <w:t>В соответствии с Положением о министерстве образования Ставропольского края, утвержденным постановлением Правительства Ставропольского края от 20 ноября 2013 года № 421-п, министерство исполняет переданные полномочия по государственному контролю (надзору) в сфере образования за деятельностью организаций, осуществляющих образов</w:t>
      </w:r>
      <w:r w:rsidRPr="00586420">
        <w:t>а</w:t>
      </w:r>
      <w:r w:rsidRPr="00586420">
        <w:t xml:space="preserve">тельную деятельность на территории Ставропольского края (за исключением организаций, </w:t>
      </w:r>
      <w:r w:rsidRPr="00586420">
        <w:lastRenderedPageBreak/>
        <w:t>указанных в пункте 7 части 1 статьи 6 Федерального закона "Об образовании в Российской Федерации"), а</w:t>
      </w:r>
      <w:proofErr w:type="gramEnd"/>
      <w:r w:rsidRPr="00586420">
        <w:t xml:space="preserve"> также органов местного самоуправления, осуществляющих управление в сфере образования на территории Ставропольского края.</w:t>
      </w:r>
    </w:p>
    <w:p w:rsidR="001D34F6" w:rsidRPr="00586420" w:rsidRDefault="001D34F6" w:rsidP="00271FC8">
      <w:proofErr w:type="gramStart"/>
      <w:r w:rsidRPr="00586420">
        <w:t>В пределах своей компетенции министерство осуществляет контроль (надзор) за де</w:t>
      </w:r>
      <w:r w:rsidRPr="00586420">
        <w:t>я</w:t>
      </w:r>
      <w:r w:rsidRPr="00586420">
        <w:t>тельностью органов местного самоуправления и должностных лиц местного самоуправления в со</w:t>
      </w:r>
      <w:r w:rsidR="00271FC8">
        <w:t xml:space="preserve">ответствии </w:t>
      </w:r>
      <w:r w:rsidRPr="00586420">
        <w:t>с частью 2 статьи 77 Федерального закона "Об общих принципах организ</w:t>
      </w:r>
      <w:r w:rsidRPr="00586420">
        <w:t>а</w:t>
      </w:r>
      <w:r w:rsidRPr="00586420">
        <w:t>ции местного самоуправления в Российской Федерации"; региональный государственный контроль за соблюдением требований законодательства Российской Федерации в сфере о</w:t>
      </w:r>
      <w:r w:rsidRPr="00586420">
        <w:t>р</w:t>
      </w:r>
      <w:r w:rsidRPr="00586420">
        <w:t>ганизации отдыха и оздоровления детей.</w:t>
      </w:r>
      <w:proofErr w:type="gramEnd"/>
    </w:p>
    <w:p w:rsidR="003A486B" w:rsidRPr="00586420" w:rsidRDefault="00675E55" w:rsidP="00586420">
      <w:r w:rsidRPr="00586420">
        <w:t>Министерство к</w:t>
      </w:r>
      <w:r w:rsidR="003A486B" w:rsidRPr="00586420">
        <w:t>онтролирует:</w:t>
      </w:r>
    </w:p>
    <w:p w:rsidR="003A486B" w:rsidRPr="00586420" w:rsidRDefault="003A486B" w:rsidP="00586420">
      <w:r w:rsidRPr="00586420">
        <w:t>1) осуществление органами местного самоуправления переданных им отдельных го</w:t>
      </w:r>
      <w:r w:rsidRPr="00586420">
        <w:t>с</w:t>
      </w:r>
      <w:r w:rsidRPr="00586420">
        <w:t>ударственных полномочий Ставропольского края в установленной сфере деятельности;</w:t>
      </w:r>
    </w:p>
    <w:p w:rsidR="003A486B" w:rsidRPr="00586420" w:rsidRDefault="003A486B" w:rsidP="00586420">
      <w:r w:rsidRPr="00586420">
        <w:t>2) соблюдение трудового законодательства и иных нормативных правовых актов, с</w:t>
      </w:r>
      <w:r w:rsidRPr="00586420">
        <w:t>о</w:t>
      </w:r>
      <w:r w:rsidRPr="00586420">
        <w:t>держащих нормы трудового права, в подведомственных организациях.</w:t>
      </w:r>
    </w:p>
    <w:p w:rsidR="0040516E" w:rsidRPr="00586420" w:rsidRDefault="0040516E" w:rsidP="00586420">
      <w:pPr>
        <w:pStyle w:val="4"/>
      </w:pPr>
      <w:r w:rsidRPr="00586420">
        <w:t>Общая характеристика сети образовательных организаций</w:t>
      </w:r>
    </w:p>
    <w:p w:rsidR="00E73D02" w:rsidRPr="00C578F8" w:rsidRDefault="00E73D02" w:rsidP="00586420">
      <w:r w:rsidRPr="00C578F8">
        <w:t xml:space="preserve">В 2018 году сеть образовательных организаций Ставропольского края включала </w:t>
      </w:r>
      <w:r w:rsidRPr="00C578F8">
        <w:br/>
        <w:t>1 594 образовательны</w:t>
      </w:r>
      <w:r w:rsidR="00271FC8">
        <w:t>е</w:t>
      </w:r>
      <w:r w:rsidRPr="00C578F8">
        <w:t xml:space="preserve"> муниципальны</w:t>
      </w:r>
      <w:r w:rsidR="00271FC8">
        <w:t>е</w:t>
      </w:r>
      <w:r w:rsidRPr="00C578F8">
        <w:t>, государственны</w:t>
      </w:r>
      <w:r w:rsidR="00271FC8">
        <w:t>е</w:t>
      </w:r>
      <w:r w:rsidRPr="00C578F8">
        <w:t>, негосударственны</w:t>
      </w:r>
      <w:r w:rsidR="00271FC8">
        <w:t>е</w:t>
      </w:r>
      <w:r w:rsidRPr="00C578F8">
        <w:t xml:space="preserve"> организаци</w:t>
      </w:r>
      <w:r w:rsidR="00271FC8">
        <w:t>и</w:t>
      </w:r>
      <w:r w:rsidRPr="00C578F8">
        <w:t>, реализующи</w:t>
      </w:r>
      <w:r w:rsidR="00271FC8">
        <w:t>е</w:t>
      </w:r>
      <w:r w:rsidRPr="00C578F8">
        <w:t xml:space="preserve"> образовательные программы дошкольного, общего и дополнительного образ</w:t>
      </w:r>
      <w:r w:rsidRPr="00C578F8">
        <w:t>о</w:t>
      </w:r>
      <w:r w:rsidRPr="00C578F8">
        <w:t>вания для 339,5 тысяч детей школьного возраста, в том числе:</w:t>
      </w:r>
    </w:p>
    <w:p w:rsidR="00E73D02" w:rsidRPr="00C578F8" w:rsidRDefault="00E73D02" w:rsidP="00586420">
      <w:r w:rsidRPr="00C578F8">
        <w:t>дошкольные о</w:t>
      </w:r>
      <w:r w:rsidR="001F491C" w:rsidRPr="00C578F8">
        <w:t>бразовательные организации – 831 (809</w:t>
      </w:r>
      <w:r w:rsidRPr="00C578F8">
        <w:t xml:space="preserve"> – муниципальные, 14 - госуда</w:t>
      </w:r>
      <w:r w:rsidRPr="00C578F8">
        <w:t>р</w:t>
      </w:r>
      <w:r w:rsidRPr="00C578F8">
        <w:t>ственные, 6 - негосударственные, 2  - федерального подчинения);</w:t>
      </w:r>
    </w:p>
    <w:p w:rsidR="00E73D02" w:rsidRPr="00C578F8" w:rsidRDefault="00E73D02" w:rsidP="00586420">
      <w:r w:rsidRPr="00C578F8">
        <w:t>общеобразовательные организации – 633 (588 – муниципальные, 35 - государстве</w:t>
      </w:r>
      <w:r w:rsidRPr="00C578F8">
        <w:t>н</w:t>
      </w:r>
      <w:r w:rsidRPr="00C578F8">
        <w:t>ные, 10 – негосударственные), в том числе 145 – малокомплектные школы, 34 школы имеют 37 филиалов.</w:t>
      </w:r>
    </w:p>
    <w:p w:rsidR="00E73D02" w:rsidRPr="00C97831" w:rsidRDefault="00E73D02" w:rsidP="00586420">
      <w:r w:rsidRPr="00C97831">
        <w:t>организаци</w:t>
      </w:r>
      <w:r w:rsidR="00271FC8">
        <w:t>и</w:t>
      </w:r>
      <w:r w:rsidRPr="00C97831">
        <w:t xml:space="preserve"> дополнительного образования различной ведомственной принадлежн</w:t>
      </w:r>
      <w:r w:rsidRPr="00C97831">
        <w:t>о</w:t>
      </w:r>
      <w:r w:rsidRPr="00C97831">
        <w:t>сти - 269:</w:t>
      </w:r>
    </w:p>
    <w:p w:rsidR="00E73D02" w:rsidRPr="00C97831" w:rsidRDefault="00676513" w:rsidP="00586420">
      <w:r w:rsidRPr="00C97831">
        <w:t>по отрасли «Образование» – 136</w:t>
      </w:r>
      <w:r w:rsidR="00E73D02" w:rsidRPr="00C97831">
        <w:t xml:space="preserve"> организаций</w:t>
      </w:r>
      <w:r w:rsidRPr="00C97831">
        <w:t xml:space="preserve"> (в 2017 году – 128)</w:t>
      </w:r>
      <w:r w:rsidR="00E73D02" w:rsidRPr="00C97831">
        <w:t>, из них 122 – мун</w:t>
      </w:r>
      <w:r w:rsidR="00E73D02" w:rsidRPr="00C97831">
        <w:t>и</w:t>
      </w:r>
      <w:r w:rsidR="00E73D02" w:rsidRPr="00C97831">
        <w:t>ципальные, 5 – государственные</w:t>
      </w:r>
      <w:r w:rsidRPr="00C97831">
        <w:t>, 9 государственных и муниципальных психологических центр</w:t>
      </w:r>
      <w:r w:rsidR="00271FC8">
        <w:t>ов</w:t>
      </w:r>
      <w:r w:rsidR="00E73D02" w:rsidRPr="00C97831">
        <w:t>;</w:t>
      </w:r>
    </w:p>
    <w:p w:rsidR="00E73D02" w:rsidRPr="00C97831" w:rsidRDefault="00E73D02" w:rsidP="00586420">
      <w:r w:rsidRPr="00C97831">
        <w:t>по отрасли «Культура» – 92 организации (в 2017 году – 92);</w:t>
      </w:r>
    </w:p>
    <w:p w:rsidR="00E73D02" w:rsidRPr="00C578F8" w:rsidRDefault="00E73D02" w:rsidP="00586420">
      <w:r w:rsidRPr="00C97831">
        <w:t>по отрасли «Ф</w:t>
      </w:r>
      <w:r w:rsidR="00676513" w:rsidRPr="00C97831">
        <w:t>изическая культура и спорт» – 22</w:t>
      </w:r>
      <w:r w:rsidRPr="00C97831">
        <w:t xml:space="preserve"> специализированны</w:t>
      </w:r>
      <w:r w:rsidR="00271FC8">
        <w:t>е</w:t>
      </w:r>
      <w:r w:rsidRPr="00C97831">
        <w:t xml:space="preserve"> детско-юнош</w:t>
      </w:r>
      <w:r w:rsidR="00271FC8">
        <w:t>еские</w:t>
      </w:r>
      <w:r w:rsidRPr="00C97831">
        <w:t xml:space="preserve"> спортивны</w:t>
      </w:r>
      <w:r w:rsidR="00271FC8">
        <w:t>е</w:t>
      </w:r>
      <w:r w:rsidRPr="00C97831">
        <w:t xml:space="preserve"> школ</w:t>
      </w:r>
      <w:r w:rsidR="00271FC8">
        <w:t>ы</w:t>
      </w:r>
      <w:r w:rsidRPr="00C97831">
        <w:t xml:space="preserve"> (в 2017 году – 26);</w:t>
      </w:r>
    </w:p>
    <w:p w:rsidR="00BA78E1" w:rsidRPr="00C578F8" w:rsidRDefault="00E73D02" w:rsidP="00586420">
      <w:pPr>
        <w:tabs>
          <w:tab w:val="left" w:pos="6962"/>
        </w:tabs>
      </w:pPr>
      <w:r w:rsidRPr="00C578F8">
        <w:t>негосударственны</w:t>
      </w:r>
      <w:r w:rsidR="00965F8A">
        <w:t>е</w:t>
      </w:r>
      <w:r w:rsidRPr="00C578F8">
        <w:t xml:space="preserve"> и частны</w:t>
      </w:r>
      <w:r w:rsidR="00965F8A">
        <w:t>е</w:t>
      </w:r>
      <w:r w:rsidRPr="00C578F8">
        <w:t xml:space="preserve"> - 23 (в 2017 году – 13).  </w:t>
      </w:r>
      <w:r w:rsidR="00A43FD2" w:rsidRPr="00C578F8">
        <w:tab/>
      </w:r>
    </w:p>
    <w:p w:rsidR="00332862" w:rsidRPr="00586420" w:rsidRDefault="00332862" w:rsidP="00586420">
      <w:r w:rsidRPr="00586420">
        <w:t>В 80 профессиональных образовательных организациях (50 - государственных, 30 - негосударственных) обучается более 57 000 человек.</w:t>
      </w:r>
    </w:p>
    <w:p w:rsidR="00332862" w:rsidRPr="003A3EE0" w:rsidRDefault="00332862" w:rsidP="00A77B05">
      <w:pPr>
        <w:pStyle w:val="3"/>
        <w:rPr>
          <w:b w:val="0"/>
        </w:rPr>
      </w:pPr>
      <w:r w:rsidRPr="003A3EE0">
        <w:rPr>
          <w:b w:val="0"/>
        </w:rPr>
        <w:lastRenderedPageBreak/>
        <w:t>В реализации основных мероприятий подпрограммы принимали участие 44 профе</w:t>
      </w:r>
      <w:r w:rsidRPr="003A3EE0">
        <w:rPr>
          <w:b w:val="0"/>
        </w:rPr>
        <w:t>с</w:t>
      </w:r>
      <w:r w:rsidRPr="003A3EE0">
        <w:rPr>
          <w:b w:val="0"/>
        </w:rPr>
        <w:t>сиональных образовательных организаций региона, подведомственных:</w:t>
      </w:r>
    </w:p>
    <w:p w:rsidR="00332862" w:rsidRPr="003A3EE0" w:rsidRDefault="00332862" w:rsidP="00A77B05">
      <w:pPr>
        <w:pStyle w:val="3"/>
        <w:rPr>
          <w:b w:val="0"/>
        </w:rPr>
      </w:pPr>
      <w:r w:rsidRPr="003A3EE0">
        <w:rPr>
          <w:b w:val="0"/>
        </w:rPr>
        <w:t>министерству образования Ставропольского края – 31 профессиональная образов</w:t>
      </w:r>
      <w:r w:rsidRPr="003A3EE0">
        <w:rPr>
          <w:b w:val="0"/>
        </w:rPr>
        <w:t>а</w:t>
      </w:r>
      <w:r w:rsidRPr="003A3EE0">
        <w:rPr>
          <w:b w:val="0"/>
        </w:rPr>
        <w:t>тельная организация;</w:t>
      </w:r>
    </w:p>
    <w:p w:rsidR="00332862" w:rsidRPr="003A3EE0" w:rsidRDefault="00332862" w:rsidP="00A77B05">
      <w:pPr>
        <w:pStyle w:val="3"/>
        <w:rPr>
          <w:b w:val="0"/>
        </w:rPr>
      </w:pPr>
      <w:r w:rsidRPr="003A3EE0">
        <w:rPr>
          <w:b w:val="0"/>
        </w:rPr>
        <w:t>министерству здравоохранения Ставропольского края – 4 профессиональны</w:t>
      </w:r>
      <w:r w:rsidR="00454A8E">
        <w:rPr>
          <w:b w:val="0"/>
        </w:rPr>
        <w:t>е</w:t>
      </w:r>
      <w:r w:rsidRPr="003A3EE0">
        <w:rPr>
          <w:b w:val="0"/>
        </w:rPr>
        <w:t xml:space="preserve"> образ</w:t>
      </w:r>
      <w:r w:rsidRPr="003A3EE0">
        <w:rPr>
          <w:b w:val="0"/>
        </w:rPr>
        <w:t>о</w:t>
      </w:r>
      <w:r w:rsidRPr="003A3EE0">
        <w:rPr>
          <w:b w:val="0"/>
        </w:rPr>
        <w:t>вательны</w:t>
      </w:r>
      <w:r w:rsidR="00454A8E">
        <w:rPr>
          <w:b w:val="0"/>
        </w:rPr>
        <w:t>е</w:t>
      </w:r>
      <w:r w:rsidRPr="003A3EE0">
        <w:rPr>
          <w:b w:val="0"/>
        </w:rPr>
        <w:t xml:space="preserve"> организации;</w:t>
      </w:r>
    </w:p>
    <w:p w:rsidR="00332862" w:rsidRPr="003A3EE0" w:rsidRDefault="00332862" w:rsidP="00A77B05">
      <w:pPr>
        <w:pStyle w:val="3"/>
        <w:rPr>
          <w:b w:val="0"/>
        </w:rPr>
      </w:pPr>
      <w:r w:rsidRPr="003A3EE0">
        <w:rPr>
          <w:b w:val="0"/>
        </w:rPr>
        <w:t>министерству культуры Ставропольского края – 4 профессиональны</w:t>
      </w:r>
      <w:r w:rsidR="00454A8E">
        <w:rPr>
          <w:b w:val="0"/>
        </w:rPr>
        <w:t>е</w:t>
      </w:r>
      <w:r w:rsidRPr="003A3EE0">
        <w:rPr>
          <w:b w:val="0"/>
        </w:rPr>
        <w:t xml:space="preserve"> образовател</w:t>
      </w:r>
      <w:r w:rsidRPr="003A3EE0">
        <w:rPr>
          <w:b w:val="0"/>
        </w:rPr>
        <w:t>ь</w:t>
      </w:r>
      <w:r w:rsidRPr="003A3EE0">
        <w:rPr>
          <w:b w:val="0"/>
        </w:rPr>
        <w:t>ны</w:t>
      </w:r>
      <w:r w:rsidR="00454A8E">
        <w:rPr>
          <w:b w:val="0"/>
        </w:rPr>
        <w:t>е</w:t>
      </w:r>
      <w:r w:rsidRPr="003A3EE0">
        <w:rPr>
          <w:b w:val="0"/>
        </w:rPr>
        <w:t xml:space="preserve"> организации;</w:t>
      </w:r>
    </w:p>
    <w:p w:rsidR="00332862" w:rsidRPr="003A3EE0" w:rsidRDefault="00332862" w:rsidP="00A77B05">
      <w:pPr>
        <w:pStyle w:val="3"/>
        <w:rPr>
          <w:b w:val="0"/>
        </w:rPr>
      </w:pPr>
      <w:r w:rsidRPr="003A3EE0">
        <w:rPr>
          <w:b w:val="0"/>
        </w:rPr>
        <w:t>министерству энергетики, промышленности и связи Ставропольского края – 3 пр</w:t>
      </w:r>
      <w:r w:rsidRPr="003A3EE0">
        <w:rPr>
          <w:b w:val="0"/>
        </w:rPr>
        <w:t>о</w:t>
      </w:r>
      <w:r w:rsidRPr="003A3EE0">
        <w:rPr>
          <w:b w:val="0"/>
        </w:rPr>
        <w:t>фессиональны</w:t>
      </w:r>
      <w:r w:rsidR="00454A8E">
        <w:rPr>
          <w:b w:val="0"/>
        </w:rPr>
        <w:t>е</w:t>
      </w:r>
      <w:r w:rsidRPr="003A3EE0">
        <w:rPr>
          <w:b w:val="0"/>
        </w:rPr>
        <w:t xml:space="preserve"> образовательны</w:t>
      </w:r>
      <w:r w:rsidR="00454A8E">
        <w:rPr>
          <w:b w:val="0"/>
        </w:rPr>
        <w:t>е</w:t>
      </w:r>
      <w:r w:rsidRPr="003A3EE0">
        <w:rPr>
          <w:b w:val="0"/>
        </w:rPr>
        <w:t xml:space="preserve"> организаци</w:t>
      </w:r>
      <w:r w:rsidR="00454A8E">
        <w:rPr>
          <w:b w:val="0"/>
        </w:rPr>
        <w:t>и</w:t>
      </w:r>
      <w:r w:rsidRPr="003A3EE0">
        <w:rPr>
          <w:b w:val="0"/>
        </w:rPr>
        <w:t>;</w:t>
      </w:r>
    </w:p>
    <w:p w:rsidR="00332862" w:rsidRPr="003A3EE0" w:rsidRDefault="00332862" w:rsidP="00A77B05">
      <w:pPr>
        <w:pStyle w:val="3"/>
        <w:rPr>
          <w:b w:val="0"/>
        </w:rPr>
      </w:pPr>
      <w:r w:rsidRPr="003A3EE0">
        <w:rPr>
          <w:b w:val="0"/>
        </w:rPr>
        <w:t>министерству физической культуры и спорта Ставропольского края – 1 професси</w:t>
      </w:r>
      <w:r w:rsidRPr="003A3EE0">
        <w:rPr>
          <w:b w:val="0"/>
        </w:rPr>
        <w:t>о</w:t>
      </w:r>
      <w:r w:rsidRPr="003A3EE0">
        <w:rPr>
          <w:b w:val="0"/>
        </w:rPr>
        <w:t>нальная образовательная организация;</w:t>
      </w:r>
    </w:p>
    <w:p w:rsidR="00332862" w:rsidRPr="003A3EE0" w:rsidRDefault="00332862" w:rsidP="00A77B05">
      <w:pPr>
        <w:pStyle w:val="3"/>
        <w:rPr>
          <w:b w:val="0"/>
        </w:rPr>
      </w:pPr>
      <w:r w:rsidRPr="003A3EE0">
        <w:rPr>
          <w:b w:val="0"/>
        </w:rPr>
        <w:t>министерству труда и социальной защиты населения Ставропольского края – 1 пр</w:t>
      </w:r>
      <w:r w:rsidRPr="003A3EE0">
        <w:rPr>
          <w:b w:val="0"/>
        </w:rPr>
        <w:t>о</w:t>
      </w:r>
      <w:r w:rsidRPr="003A3EE0">
        <w:rPr>
          <w:b w:val="0"/>
        </w:rPr>
        <w:t>фессиональная образовательная организация.</w:t>
      </w:r>
    </w:p>
    <w:p w:rsidR="00332862" w:rsidRPr="003A3EE0" w:rsidRDefault="00332862" w:rsidP="00A77B05">
      <w:pPr>
        <w:pStyle w:val="3"/>
        <w:rPr>
          <w:b w:val="0"/>
        </w:rPr>
      </w:pPr>
      <w:r w:rsidRPr="003A3EE0">
        <w:rPr>
          <w:b w:val="0"/>
        </w:rPr>
        <w:t>Подготовка рабочих кадров и специалистов по профессиям и специальностям средн</w:t>
      </w:r>
      <w:r w:rsidRPr="003A3EE0">
        <w:rPr>
          <w:b w:val="0"/>
        </w:rPr>
        <w:t>е</w:t>
      </w:r>
      <w:r w:rsidRPr="003A3EE0">
        <w:rPr>
          <w:b w:val="0"/>
        </w:rPr>
        <w:t>го профессионального образования осуществлялась в образовательных организациях, реал</w:t>
      </w:r>
      <w:r w:rsidRPr="003A3EE0">
        <w:rPr>
          <w:b w:val="0"/>
        </w:rPr>
        <w:t>и</w:t>
      </w:r>
      <w:r w:rsidRPr="003A3EE0">
        <w:rPr>
          <w:b w:val="0"/>
        </w:rPr>
        <w:t xml:space="preserve">зующих образовательные программы среднего профессионального образования </w:t>
      </w:r>
      <w:proofErr w:type="gramStart"/>
      <w:r w:rsidRPr="003A3EE0">
        <w:rPr>
          <w:b w:val="0"/>
        </w:rPr>
        <w:t>по</w:t>
      </w:r>
      <w:proofErr w:type="gramEnd"/>
      <w:r w:rsidRPr="003A3EE0">
        <w:rPr>
          <w:b w:val="0"/>
        </w:rPr>
        <w:t xml:space="preserve"> более </w:t>
      </w:r>
      <w:proofErr w:type="gramStart"/>
      <w:r w:rsidRPr="003A3EE0">
        <w:rPr>
          <w:b w:val="0"/>
        </w:rPr>
        <w:t>чем</w:t>
      </w:r>
      <w:proofErr w:type="gramEnd"/>
      <w:r w:rsidRPr="003A3EE0">
        <w:rPr>
          <w:b w:val="0"/>
        </w:rPr>
        <w:t xml:space="preserve"> 100 профессиям и специальностям, объединенным в более чем 20 укрупнённых гр</w:t>
      </w:r>
      <w:r w:rsidR="00BC2161" w:rsidRPr="003A3EE0">
        <w:rPr>
          <w:b w:val="0"/>
        </w:rPr>
        <w:t>упп пр</w:t>
      </w:r>
      <w:r w:rsidR="00BC2161" w:rsidRPr="003A3EE0">
        <w:rPr>
          <w:b w:val="0"/>
        </w:rPr>
        <w:t>о</w:t>
      </w:r>
      <w:r w:rsidR="00BC2161" w:rsidRPr="003A3EE0">
        <w:rPr>
          <w:b w:val="0"/>
        </w:rPr>
        <w:t>фессий и специальностей.</w:t>
      </w:r>
    </w:p>
    <w:p w:rsidR="00BC2161" w:rsidRPr="00586420" w:rsidRDefault="00BC2161" w:rsidP="00586420">
      <w:pPr>
        <w:rPr>
          <w:szCs w:val="24"/>
        </w:rPr>
      </w:pPr>
      <w:r w:rsidRPr="00586420">
        <w:rPr>
          <w:szCs w:val="24"/>
        </w:rPr>
        <w:t>В сетевое взаимодействие вовлечены 6 многофункциональных центров прикладных квалификаций; 13 профильных ресурсных центров; 22 региональных учебно-методических объединения; краевой центр содействия трудоустройству выпускников; 23 базовые кафедры на предприятиях-работодателях, ГБПОУ «Георгиевский техникум механизации, автоматиз</w:t>
      </w:r>
      <w:r w:rsidRPr="00586420">
        <w:rPr>
          <w:szCs w:val="24"/>
        </w:rPr>
        <w:t>а</w:t>
      </w:r>
      <w:r w:rsidRPr="00586420">
        <w:rPr>
          <w:szCs w:val="24"/>
        </w:rPr>
        <w:t>ции и управления» функционирует как сетевая площадка реализации программ ТОП-50 в о</w:t>
      </w:r>
      <w:r w:rsidRPr="00586420">
        <w:rPr>
          <w:szCs w:val="24"/>
        </w:rPr>
        <w:t>б</w:t>
      </w:r>
      <w:r w:rsidRPr="00586420">
        <w:rPr>
          <w:szCs w:val="24"/>
        </w:rPr>
        <w:t>ласти «Сервис и  туризм». Также в крае функционируют две базовые профессиональные о</w:t>
      </w:r>
      <w:r w:rsidRPr="00586420">
        <w:rPr>
          <w:szCs w:val="24"/>
        </w:rPr>
        <w:t>р</w:t>
      </w:r>
      <w:r w:rsidRPr="00586420">
        <w:rPr>
          <w:szCs w:val="24"/>
        </w:rPr>
        <w:t>ганизации в области инклюзивного образования: ГБПОУ «Георгиевский колледж»; ГБПОУ «Ставропольский колледж вычислительной техники и электроники».</w:t>
      </w:r>
    </w:p>
    <w:p w:rsidR="00810A02" w:rsidRPr="00586420" w:rsidRDefault="00810A02" w:rsidP="00586420">
      <w:pPr>
        <w:widowControl w:val="0"/>
        <w:autoSpaceDE w:val="0"/>
        <w:autoSpaceDN w:val="0"/>
        <w:adjustRightInd w:val="0"/>
        <w:ind w:firstLine="720"/>
        <w:rPr>
          <w:rFonts w:eastAsia="Times New Roman"/>
          <w:szCs w:val="24"/>
          <w:lang w:eastAsia="ru-RU"/>
        </w:rPr>
      </w:pPr>
      <w:r w:rsidRPr="00586420">
        <w:rPr>
          <w:rFonts w:eastAsia="Times New Roman"/>
          <w:szCs w:val="24"/>
          <w:lang w:eastAsia="ru-RU"/>
        </w:rPr>
        <w:t>Из общего числа образовательных организаций высшего образования образовател</w:t>
      </w:r>
      <w:r w:rsidRPr="00586420">
        <w:rPr>
          <w:rFonts w:eastAsia="Times New Roman"/>
          <w:szCs w:val="24"/>
          <w:lang w:eastAsia="ru-RU"/>
        </w:rPr>
        <w:t>ь</w:t>
      </w:r>
      <w:r w:rsidRPr="00586420">
        <w:rPr>
          <w:rFonts w:eastAsia="Times New Roman"/>
          <w:szCs w:val="24"/>
          <w:lang w:eastAsia="ru-RU"/>
        </w:rPr>
        <w:t xml:space="preserve">ную деятельность в 2018 году осуществляли: </w:t>
      </w:r>
    </w:p>
    <w:p w:rsidR="00810A02" w:rsidRPr="00586420" w:rsidRDefault="00810A02" w:rsidP="00586420">
      <w:pPr>
        <w:widowControl w:val="0"/>
        <w:autoSpaceDE w:val="0"/>
        <w:autoSpaceDN w:val="0"/>
        <w:adjustRightInd w:val="0"/>
        <w:ind w:firstLine="720"/>
        <w:rPr>
          <w:rFonts w:eastAsia="Times New Roman"/>
          <w:szCs w:val="24"/>
          <w:lang w:eastAsia="ru-RU"/>
        </w:rPr>
      </w:pPr>
      <w:proofErr w:type="gramStart"/>
      <w:r w:rsidRPr="00586420">
        <w:rPr>
          <w:rFonts w:eastAsia="Times New Roman"/>
          <w:szCs w:val="24"/>
          <w:lang w:eastAsia="ru-RU"/>
        </w:rPr>
        <w:t>- 35 образовательных организаци</w:t>
      </w:r>
      <w:r w:rsidR="00DA746B">
        <w:rPr>
          <w:rFonts w:eastAsia="Times New Roman"/>
          <w:szCs w:val="24"/>
          <w:lang w:eastAsia="ru-RU"/>
        </w:rPr>
        <w:t>й</w:t>
      </w:r>
      <w:r w:rsidRPr="00586420">
        <w:rPr>
          <w:rFonts w:eastAsia="Times New Roman"/>
          <w:szCs w:val="24"/>
          <w:lang w:eastAsia="ru-RU"/>
        </w:rPr>
        <w:t xml:space="preserve"> высшего образования,</w:t>
      </w:r>
      <w:r w:rsidR="004E0783">
        <w:rPr>
          <w:rFonts w:eastAsia="Times New Roman"/>
          <w:szCs w:val="24"/>
          <w:lang w:eastAsia="ru-RU"/>
        </w:rPr>
        <w:t xml:space="preserve"> </w:t>
      </w:r>
      <w:r w:rsidR="00DA746B">
        <w:rPr>
          <w:rFonts w:eastAsia="Times New Roman"/>
          <w:szCs w:val="24"/>
          <w:lang w:eastAsia="ru-RU"/>
        </w:rPr>
        <w:t xml:space="preserve">из них: </w:t>
      </w:r>
      <w:r w:rsidRPr="00586420">
        <w:rPr>
          <w:rFonts w:eastAsia="Times New Roman"/>
          <w:szCs w:val="24"/>
          <w:lang w:eastAsia="ru-RU"/>
        </w:rPr>
        <w:t>24 государственных и муниципальных образовательных организаций высшего образования</w:t>
      </w:r>
      <w:r w:rsidR="00DA746B">
        <w:rPr>
          <w:rFonts w:eastAsia="Times New Roman"/>
          <w:szCs w:val="24"/>
          <w:lang w:eastAsia="ru-RU"/>
        </w:rPr>
        <w:t>;</w:t>
      </w:r>
      <w:r w:rsidRPr="00586420">
        <w:rPr>
          <w:rFonts w:eastAsia="Times New Roman"/>
          <w:szCs w:val="24"/>
          <w:lang w:eastAsia="ru-RU"/>
        </w:rPr>
        <w:t xml:space="preserve"> 11 частных,  включая 20 филиалов и 1 уровневый федеральный университет, с общим числом обучающихся </w:t>
      </w:r>
      <w:r w:rsidRPr="00586420">
        <w:rPr>
          <w:rFonts w:eastAsia="Times New Roman"/>
          <w:szCs w:val="24"/>
          <w:lang w:eastAsia="ru-RU"/>
        </w:rPr>
        <w:br/>
        <w:t xml:space="preserve">порядка 72499 студентов </w:t>
      </w:r>
      <w:proofErr w:type="spellStart"/>
      <w:r w:rsidRPr="00586420">
        <w:rPr>
          <w:rFonts w:eastAsia="Times New Roman"/>
          <w:szCs w:val="24"/>
          <w:lang w:eastAsia="ru-RU"/>
        </w:rPr>
        <w:t>бакалавриата</w:t>
      </w:r>
      <w:proofErr w:type="spellEnd"/>
      <w:r w:rsidRPr="00586420">
        <w:rPr>
          <w:rFonts w:eastAsia="Times New Roman"/>
          <w:szCs w:val="24"/>
          <w:lang w:eastAsia="ru-RU"/>
        </w:rPr>
        <w:t xml:space="preserve">, </w:t>
      </w:r>
      <w:proofErr w:type="spellStart"/>
      <w:r w:rsidRPr="00586420">
        <w:rPr>
          <w:rFonts w:eastAsia="Times New Roman"/>
          <w:szCs w:val="24"/>
          <w:lang w:eastAsia="ru-RU"/>
        </w:rPr>
        <w:t>специалитета</w:t>
      </w:r>
      <w:proofErr w:type="spellEnd"/>
      <w:r w:rsidRPr="00586420">
        <w:rPr>
          <w:rFonts w:eastAsia="Times New Roman"/>
          <w:szCs w:val="24"/>
          <w:lang w:eastAsia="ru-RU"/>
        </w:rPr>
        <w:t xml:space="preserve"> и магистратуры (1,70% от контингента по РФ), в том числе 35510 человек по очной форме обучения, 27445 обучаются за счет бю</w:t>
      </w:r>
      <w:r w:rsidRPr="00586420">
        <w:rPr>
          <w:rFonts w:eastAsia="Times New Roman"/>
          <w:szCs w:val="24"/>
          <w:lang w:eastAsia="ru-RU"/>
        </w:rPr>
        <w:t>д</w:t>
      </w:r>
      <w:r w:rsidRPr="00586420">
        <w:rPr>
          <w:rFonts w:eastAsia="Times New Roman"/>
          <w:szCs w:val="24"/>
          <w:lang w:eastAsia="ru-RU"/>
        </w:rPr>
        <w:t>жетных средств бюджетной системы РФ;</w:t>
      </w:r>
      <w:proofErr w:type="gramEnd"/>
    </w:p>
    <w:p w:rsidR="00810A02" w:rsidRPr="00586420" w:rsidRDefault="00810A02" w:rsidP="00586420">
      <w:pPr>
        <w:widowControl w:val="0"/>
        <w:autoSpaceDE w:val="0"/>
        <w:autoSpaceDN w:val="0"/>
        <w:adjustRightInd w:val="0"/>
        <w:ind w:firstLine="720"/>
        <w:rPr>
          <w:rFonts w:eastAsia="Times New Roman"/>
          <w:szCs w:val="24"/>
          <w:lang w:eastAsia="ru-RU"/>
        </w:rPr>
      </w:pPr>
      <w:r w:rsidRPr="00586420">
        <w:rPr>
          <w:rFonts w:eastAsia="Times New Roman"/>
          <w:szCs w:val="24"/>
          <w:lang w:eastAsia="ru-RU"/>
        </w:rPr>
        <w:lastRenderedPageBreak/>
        <w:t>- 24 государственные самостоятельные образовательные организации высшего обр</w:t>
      </w:r>
      <w:r w:rsidRPr="00586420">
        <w:rPr>
          <w:rFonts w:eastAsia="Times New Roman"/>
          <w:szCs w:val="24"/>
          <w:lang w:eastAsia="ru-RU"/>
        </w:rPr>
        <w:t>а</w:t>
      </w:r>
      <w:r w:rsidRPr="00586420">
        <w:rPr>
          <w:rFonts w:eastAsia="Times New Roman"/>
          <w:szCs w:val="24"/>
          <w:lang w:eastAsia="ru-RU"/>
        </w:rPr>
        <w:t xml:space="preserve">зования, из которых </w:t>
      </w:r>
      <w:r w:rsidR="00DA746B">
        <w:rPr>
          <w:rFonts w:eastAsia="Times New Roman"/>
          <w:szCs w:val="24"/>
          <w:lang w:eastAsia="ru-RU"/>
        </w:rPr>
        <w:t>2</w:t>
      </w:r>
      <w:r w:rsidRPr="00586420">
        <w:rPr>
          <w:rFonts w:eastAsia="Times New Roman"/>
          <w:szCs w:val="24"/>
          <w:lang w:eastAsia="ru-RU"/>
        </w:rPr>
        <w:t xml:space="preserve"> краевые образовательные организации высшего образования (ГАОУ ВО «Невинномысский государственный гуманитарно-технический институт» и ГБОУ </w:t>
      </w:r>
      <w:proofErr w:type="gramStart"/>
      <w:r w:rsidRPr="00586420">
        <w:rPr>
          <w:rFonts w:eastAsia="Times New Roman"/>
          <w:szCs w:val="24"/>
          <w:lang w:eastAsia="ru-RU"/>
        </w:rPr>
        <w:t>ВО</w:t>
      </w:r>
      <w:proofErr w:type="gramEnd"/>
      <w:r w:rsidRPr="00586420">
        <w:rPr>
          <w:rFonts w:eastAsia="Times New Roman"/>
          <w:szCs w:val="24"/>
          <w:lang w:eastAsia="ru-RU"/>
        </w:rPr>
        <w:t xml:space="preserve"> «Ставропольский государственный педагогический институт»);</w:t>
      </w:r>
    </w:p>
    <w:p w:rsidR="00810A02" w:rsidRPr="00586420" w:rsidRDefault="00810A02" w:rsidP="00586420">
      <w:pPr>
        <w:widowControl w:val="0"/>
        <w:autoSpaceDE w:val="0"/>
        <w:autoSpaceDN w:val="0"/>
        <w:adjustRightInd w:val="0"/>
        <w:ind w:firstLine="720"/>
        <w:rPr>
          <w:rFonts w:eastAsia="Times New Roman"/>
          <w:szCs w:val="24"/>
          <w:lang w:eastAsia="ru-RU"/>
        </w:rPr>
      </w:pPr>
      <w:r w:rsidRPr="00586420">
        <w:rPr>
          <w:rFonts w:eastAsia="Times New Roman"/>
          <w:szCs w:val="24"/>
          <w:lang w:eastAsia="ru-RU"/>
        </w:rPr>
        <w:t>- 11 негосударственны</w:t>
      </w:r>
      <w:r w:rsidR="00D8428B">
        <w:rPr>
          <w:rFonts w:eastAsia="Times New Roman"/>
          <w:szCs w:val="24"/>
          <w:lang w:eastAsia="ru-RU"/>
        </w:rPr>
        <w:t>х</w:t>
      </w:r>
      <w:r w:rsidRPr="00586420">
        <w:rPr>
          <w:rFonts w:eastAsia="Times New Roman"/>
          <w:szCs w:val="24"/>
          <w:lang w:eastAsia="ru-RU"/>
        </w:rPr>
        <w:t xml:space="preserve"> образовательны</w:t>
      </w:r>
      <w:r w:rsidR="00D8428B">
        <w:rPr>
          <w:rFonts w:eastAsia="Times New Roman"/>
          <w:szCs w:val="24"/>
          <w:lang w:eastAsia="ru-RU"/>
        </w:rPr>
        <w:t>х</w:t>
      </w:r>
      <w:r w:rsidRPr="00586420">
        <w:rPr>
          <w:rFonts w:eastAsia="Times New Roman"/>
          <w:szCs w:val="24"/>
          <w:lang w:eastAsia="ru-RU"/>
        </w:rPr>
        <w:t xml:space="preserve"> организаци</w:t>
      </w:r>
      <w:r w:rsidR="00D8428B">
        <w:rPr>
          <w:rFonts w:eastAsia="Times New Roman"/>
          <w:szCs w:val="24"/>
          <w:lang w:eastAsia="ru-RU"/>
        </w:rPr>
        <w:t>й</w:t>
      </w:r>
      <w:r w:rsidRPr="00586420">
        <w:rPr>
          <w:rFonts w:eastAsia="Times New Roman"/>
          <w:szCs w:val="24"/>
          <w:lang w:eastAsia="ru-RU"/>
        </w:rPr>
        <w:t xml:space="preserve"> высшего образования.</w:t>
      </w:r>
    </w:p>
    <w:p w:rsidR="00810A02" w:rsidRPr="00586420" w:rsidRDefault="00810A02" w:rsidP="00586420">
      <w:pPr>
        <w:widowControl w:val="0"/>
        <w:autoSpaceDE w:val="0"/>
        <w:autoSpaceDN w:val="0"/>
        <w:adjustRightInd w:val="0"/>
        <w:ind w:firstLine="720"/>
        <w:rPr>
          <w:rFonts w:eastAsia="Times New Roman"/>
          <w:szCs w:val="24"/>
          <w:lang w:eastAsia="ru-RU"/>
        </w:rPr>
      </w:pPr>
      <w:r w:rsidRPr="00586420">
        <w:rPr>
          <w:rFonts w:eastAsia="Times New Roman"/>
          <w:szCs w:val="24"/>
          <w:lang w:eastAsia="ru-RU"/>
        </w:rPr>
        <w:t>Охват молодежи образовательными программами высшего образования 19,1% (отн</w:t>
      </w:r>
      <w:r w:rsidRPr="00586420">
        <w:rPr>
          <w:rFonts w:eastAsia="Times New Roman"/>
          <w:szCs w:val="24"/>
          <w:lang w:eastAsia="ru-RU"/>
        </w:rPr>
        <w:t>о</w:t>
      </w:r>
      <w:r w:rsidRPr="00586420">
        <w:rPr>
          <w:rFonts w:eastAsia="Times New Roman"/>
          <w:szCs w:val="24"/>
          <w:lang w:eastAsia="ru-RU"/>
        </w:rPr>
        <w:t>шение численности студентов, обучающихся по образовательным программам высшего о</w:t>
      </w:r>
      <w:r w:rsidRPr="00586420">
        <w:rPr>
          <w:rFonts w:eastAsia="Times New Roman"/>
          <w:szCs w:val="24"/>
          <w:lang w:eastAsia="ru-RU"/>
        </w:rPr>
        <w:t>б</w:t>
      </w:r>
      <w:r w:rsidRPr="00586420">
        <w:rPr>
          <w:rFonts w:eastAsia="Times New Roman"/>
          <w:szCs w:val="24"/>
          <w:lang w:eastAsia="ru-RU"/>
        </w:rPr>
        <w:t xml:space="preserve">разования - программам </w:t>
      </w:r>
      <w:proofErr w:type="spellStart"/>
      <w:r w:rsidRPr="00586420">
        <w:rPr>
          <w:rFonts w:eastAsia="Times New Roman"/>
          <w:szCs w:val="24"/>
          <w:lang w:eastAsia="ru-RU"/>
        </w:rPr>
        <w:t>бакалавриата</w:t>
      </w:r>
      <w:proofErr w:type="spellEnd"/>
      <w:r w:rsidRPr="00586420">
        <w:rPr>
          <w:rFonts w:eastAsia="Times New Roman"/>
          <w:szCs w:val="24"/>
          <w:lang w:eastAsia="ru-RU"/>
        </w:rPr>
        <w:t xml:space="preserve">, программам </w:t>
      </w:r>
      <w:proofErr w:type="spellStart"/>
      <w:r w:rsidRPr="00586420">
        <w:rPr>
          <w:rFonts w:eastAsia="Times New Roman"/>
          <w:szCs w:val="24"/>
          <w:lang w:eastAsia="ru-RU"/>
        </w:rPr>
        <w:t>специалитета</w:t>
      </w:r>
      <w:proofErr w:type="spellEnd"/>
      <w:r w:rsidRPr="00586420">
        <w:rPr>
          <w:rFonts w:eastAsia="Times New Roman"/>
          <w:szCs w:val="24"/>
          <w:lang w:eastAsia="ru-RU"/>
        </w:rPr>
        <w:t>, программам магистратуры, к численности населения в возрасте 17-25 лет).</w:t>
      </w:r>
    </w:p>
    <w:p w:rsidR="00810A02" w:rsidRPr="00586420" w:rsidRDefault="00810A02" w:rsidP="00586420">
      <w:pPr>
        <w:widowControl w:val="0"/>
        <w:autoSpaceDE w:val="0"/>
        <w:autoSpaceDN w:val="0"/>
        <w:adjustRightInd w:val="0"/>
        <w:ind w:firstLine="720"/>
        <w:rPr>
          <w:rFonts w:eastAsia="Times New Roman"/>
          <w:szCs w:val="24"/>
          <w:lang w:eastAsia="ru-RU"/>
        </w:rPr>
      </w:pPr>
      <w:r w:rsidRPr="00586420">
        <w:rPr>
          <w:rFonts w:eastAsia="Times New Roman"/>
          <w:szCs w:val="24"/>
          <w:lang w:eastAsia="ru-RU"/>
        </w:rPr>
        <w:t xml:space="preserve">Удельный вес численности обучающихся в федеральном университете (Федеральное государственное автономное образовательное учреждение высшего образования «Северо-Кавказский федеральный университет») в общей численности студентов Ставропольского края обучающихся по образовательным программам высшего образования – программам </w:t>
      </w:r>
      <w:proofErr w:type="spellStart"/>
      <w:r w:rsidRPr="00586420">
        <w:rPr>
          <w:rFonts w:eastAsia="Times New Roman"/>
          <w:szCs w:val="24"/>
          <w:lang w:eastAsia="ru-RU"/>
        </w:rPr>
        <w:t>б</w:t>
      </w:r>
      <w:r w:rsidRPr="00586420">
        <w:rPr>
          <w:rFonts w:eastAsia="Times New Roman"/>
          <w:szCs w:val="24"/>
          <w:lang w:eastAsia="ru-RU"/>
        </w:rPr>
        <w:t>а</w:t>
      </w:r>
      <w:r w:rsidRPr="00586420">
        <w:rPr>
          <w:rFonts w:eastAsia="Times New Roman"/>
          <w:szCs w:val="24"/>
          <w:lang w:eastAsia="ru-RU"/>
        </w:rPr>
        <w:t>калавриата</w:t>
      </w:r>
      <w:proofErr w:type="spellEnd"/>
      <w:r w:rsidRPr="00586420">
        <w:rPr>
          <w:rFonts w:eastAsia="Times New Roman"/>
          <w:szCs w:val="24"/>
          <w:lang w:eastAsia="ru-RU"/>
        </w:rPr>
        <w:t xml:space="preserve">, программам </w:t>
      </w:r>
      <w:proofErr w:type="spellStart"/>
      <w:r w:rsidRPr="00586420">
        <w:rPr>
          <w:rFonts w:eastAsia="Times New Roman"/>
          <w:szCs w:val="24"/>
          <w:lang w:eastAsia="ru-RU"/>
        </w:rPr>
        <w:t>специалитета</w:t>
      </w:r>
      <w:proofErr w:type="spellEnd"/>
      <w:r w:rsidRPr="00586420">
        <w:rPr>
          <w:rFonts w:eastAsia="Times New Roman"/>
          <w:szCs w:val="24"/>
          <w:lang w:eastAsia="ru-RU"/>
        </w:rPr>
        <w:t xml:space="preserve">, программам магистратуры составляет 24,85%. </w:t>
      </w:r>
    </w:p>
    <w:p w:rsidR="00810A02" w:rsidRPr="00586420" w:rsidRDefault="00810A02" w:rsidP="00586420">
      <w:pPr>
        <w:ind w:firstLine="708"/>
        <w:rPr>
          <w:rFonts w:eastAsia="Times New Roman"/>
          <w:szCs w:val="24"/>
          <w:lang w:eastAsia="ru-RU"/>
        </w:rPr>
      </w:pPr>
      <w:r w:rsidRPr="00586420">
        <w:rPr>
          <w:rFonts w:eastAsia="Times New Roman"/>
          <w:szCs w:val="24"/>
          <w:lang w:eastAsia="ru-RU"/>
        </w:rPr>
        <w:t xml:space="preserve">По образовательным программам высшего образования – программам </w:t>
      </w:r>
      <w:proofErr w:type="spellStart"/>
      <w:r w:rsidRPr="00586420">
        <w:rPr>
          <w:rFonts w:eastAsia="Times New Roman"/>
          <w:szCs w:val="24"/>
          <w:lang w:eastAsia="ru-RU"/>
        </w:rPr>
        <w:t>бакалавриата</w:t>
      </w:r>
      <w:proofErr w:type="spellEnd"/>
      <w:r w:rsidRPr="00586420">
        <w:rPr>
          <w:rFonts w:eastAsia="Times New Roman"/>
          <w:szCs w:val="24"/>
          <w:lang w:eastAsia="ru-RU"/>
        </w:rPr>
        <w:t xml:space="preserve">, программам </w:t>
      </w:r>
      <w:proofErr w:type="spellStart"/>
      <w:r w:rsidRPr="00586420">
        <w:rPr>
          <w:rFonts w:eastAsia="Times New Roman"/>
          <w:szCs w:val="24"/>
          <w:lang w:eastAsia="ru-RU"/>
        </w:rPr>
        <w:t>специалит</w:t>
      </w:r>
      <w:r w:rsidR="00131687" w:rsidRPr="00586420">
        <w:rPr>
          <w:rFonts w:eastAsia="Times New Roman"/>
          <w:szCs w:val="24"/>
          <w:lang w:eastAsia="ru-RU"/>
        </w:rPr>
        <w:t>ета</w:t>
      </w:r>
      <w:proofErr w:type="spellEnd"/>
      <w:r w:rsidR="00131687" w:rsidRPr="00586420">
        <w:rPr>
          <w:rFonts w:eastAsia="Times New Roman"/>
          <w:szCs w:val="24"/>
          <w:lang w:eastAsia="ru-RU"/>
        </w:rPr>
        <w:t>, программам магистратуры, 86</w:t>
      </w:r>
      <w:r w:rsidRPr="00586420">
        <w:rPr>
          <w:rFonts w:eastAsia="Times New Roman"/>
          <w:szCs w:val="24"/>
          <w:lang w:eastAsia="ru-RU"/>
        </w:rPr>
        <w:t>,5% студентов обучается в госуда</w:t>
      </w:r>
      <w:r w:rsidRPr="00586420">
        <w:rPr>
          <w:rFonts w:eastAsia="Times New Roman"/>
          <w:szCs w:val="24"/>
          <w:lang w:eastAsia="ru-RU"/>
        </w:rPr>
        <w:t>р</w:t>
      </w:r>
      <w:r w:rsidRPr="00586420">
        <w:rPr>
          <w:rFonts w:eastAsia="Times New Roman"/>
          <w:szCs w:val="24"/>
          <w:lang w:eastAsia="ru-RU"/>
        </w:rPr>
        <w:t>ственных вузах и 13,5% - в частных вузах. Удельный вес студентов очной формы обучения составляет 48,97%.</w:t>
      </w:r>
    </w:p>
    <w:p w:rsidR="00D1514B" w:rsidRDefault="00810A02" w:rsidP="00D1514B">
      <w:pPr>
        <w:ind w:firstLine="708"/>
        <w:rPr>
          <w:szCs w:val="24"/>
        </w:rPr>
      </w:pPr>
      <w:r w:rsidRPr="00586420">
        <w:rPr>
          <w:szCs w:val="24"/>
        </w:rPr>
        <w:t>Удельный вес численности лиц, обучающихся на платной основе, в общей численн</w:t>
      </w:r>
      <w:r w:rsidRPr="00586420">
        <w:rPr>
          <w:szCs w:val="24"/>
        </w:rPr>
        <w:t>о</w:t>
      </w:r>
      <w:r w:rsidRPr="00586420">
        <w:rPr>
          <w:szCs w:val="24"/>
        </w:rPr>
        <w:t>сти студентов, обучающихся по образовательным программам высшего образования - пр</w:t>
      </w:r>
      <w:r w:rsidRPr="00586420">
        <w:rPr>
          <w:szCs w:val="24"/>
        </w:rPr>
        <w:t>о</w:t>
      </w:r>
      <w:r w:rsidRPr="00586420">
        <w:rPr>
          <w:szCs w:val="24"/>
        </w:rPr>
        <w:t xml:space="preserve">граммам </w:t>
      </w:r>
      <w:proofErr w:type="spellStart"/>
      <w:r w:rsidRPr="00586420">
        <w:rPr>
          <w:szCs w:val="24"/>
        </w:rPr>
        <w:t>бакалавриата</w:t>
      </w:r>
      <w:proofErr w:type="spellEnd"/>
      <w:r w:rsidRPr="00586420">
        <w:rPr>
          <w:szCs w:val="24"/>
        </w:rPr>
        <w:t xml:space="preserve">, программам </w:t>
      </w:r>
      <w:proofErr w:type="spellStart"/>
      <w:r w:rsidRPr="00586420">
        <w:rPr>
          <w:szCs w:val="24"/>
        </w:rPr>
        <w:t>специалитета</w:t>
      </w:r>
      <w:proofErr w:type="spellEnd"/>
      <w:r w:rsidRPr="00586420">
        <w:rPr>
          <w:szCs w:val="24"/>
        </w:rPr>
        <w:t>, программам магистратуры в госуда</w:t>
      </w:r>
      <w:r w:rsidRPr="00586420">
        <w:rPr>
          <w:szCs w:val="24"/>
        </w:rPr>
        <w:t>р</w:t>
      </w:r>
      <w:r w:rsidRPr="00586420">
        <w:rPr>
          <w:szCs w:val="24"/>
        </w:rPr>
        <w:t>ственных образовательных организациях составляет 62,14%, в негосударственных образов</w:t>
      </w:r>
      <w:r w:rsidRPr="00586420">
        <w:rPr>
          <w:szCs w:val="24"/>
        </w:rPr>
        <w:t>а</w:t>
      </w:r>
      <w:r w:rsidRPr="00586420">
        <w:rPr>
          <w:szCs w:val="24"/>
        </w:rPr>
        <w:t xml:space="preserve">тельных организациях – 99,7%. </w:t>
      </w:r>
    </w:p>
    <w:p w:rsidR="00D1514B" w:rsidRDefault="00810A02" w:rsidP="00D1514B">
      <w:pPr>
        <w:ind w:firstLine="708"/>
        <w:rPr>
          <w:szCs w:val="24"/>
          <w:lang w:eastAsia="ru-RU"/>
        </w:rPr>
      </w:pPr>
      <w:r w:rsidRPr="00586420">
        <w:rPr>
          <w:szCs w:val="24"/>
          <w:lang w:eastAsia="ru-RU"/>
        </w:rPr>
        <w:t>Удельный вес численности лиц, обучающихся с применением электронного обучения, дистанционных образовательных технологий, в общей численности студентов, обучающихся по образовательным программам высшего образования, составляет 48,15%.</w:t>
      </w:r>
      <w:bookmarkStart w:id="8" w:name="_Toc497917916"/>
    </w:p>
    <w:p w:rsidR="00D1514B" w:rsidRDefault="00D1514B" w:rsidP="00D1514B">
      <w:pPr>
        <w:ind w:firstLine="708"/>
        <w:rPr>
          <w:szCs w:val="24"/>
          <w:lang w:eastAsia="ru-RU"/>
        </w:rPr>
      </w:pPr>
    </w:p>
    <w:p w:rsidR="008F5641" w:rsidRPr="00D1514B" w:rsidRDefault="008C7155" w:rsidP="00D1514B">
      <w:pPr>
        <w:ind w:firstLine="708"/>
        <w:rPr>
          <w:b/>
          <w:szCs w:val="24"/>
        </w:rPr>
      </w:pPr>
      <w:r w:rsidRPr="00D1514B">
        <w:rPr>
          <w:b/>
        </w:rPr>
        <w:t xml:space="preserve">1.6. </w:t>
      </w:r>
      <w:r w:rsidR="008F5641" w:rsidRPr="00D1514B">
        <w:rPr>
          <w:b/>
        </w:rPr>
        <w:t>Образовательный контекст</w:t>
      </w:r>
      <w:bookmarkEnd w:id="8"/>
    </w:p>
    <w:p w:rsidR="00F83B33" w:rsidRPr="00A77B05" w:rsidRDefault="00F83B33" w:rsidP="00586420">
      <w:pPr>
        <w:rPr>
          <w:i/>
          <w:szCs w:val="24"/>
          <w:u w:val="single"/>
          <w:lang w:eastAsia="ru-RU"/>
        </w:rPr>
      </w:pPr>
      <w:r w:rsidRPr="00A77B05">
        <w:rPr>
          <w:i/>
          <w:szCs w:val="24"/>
          <w:u w:val="single"/>
          <w:lang w:eastAsia="ru-RU"/>
        </w:rPr>
        <w:t>Экономическая и демографическая характеристика</w:t>
      </w:r>
    </w:p>
    <w:p w:rsidR="00F83B33" w:rsidRPr="00A77B05" w:rsidRDefault="00F83B33" w:rsidP="00586420">
      <w:pPr>
        <w:textAlignment w:val="baseline"/>
        <w:rPr>
          <w:szCs w:val="24"/>
          <w:lang w:eastAsia="ru-RU"/>
        </w:rPr>
      </w:pPr>
      <w:r w:rsidRPr="00A77B05">
        <w:rPr>
          <w:szCs w:val="24"/>
          <w:lang w:eastAsia="ru-RU"/>
        </w:rPr>
        <w:t>Ставропольский край в составе Российской Федерации расположен в центральной ч</w:t>
      </w:r>
      <w:r w:rsidRPr="00A77B05">
        <w:rPr>
          <w:szCs w:val="24"/>
          <w:lang w:eastAsia="ru-RU"/>
        </w:rPr>
        <w:t>а</w:t>
      </w:r>
      <w:r w:rsidRPr="00A77B05">
        <w:rPr>
          <w:szCs w:val="24"/>
          <w:lang w:eastAsia="ru-RU"/>
        </w:rPr>
        <w:t xml:space="preserve">сти </w:t>
      </w:r>
      <w:proofErr w:type="spellStart"/>
      <w:r w:rsidRPr="00A77B05">
        <w:rPr>
          <w:szCs w:val="24"/>
          <w:lang w:eastAsia="ru-RU"/>
        </w:rPr>
        <w:t>Предкавказья</w:t>
      </w:r>
      <w:proofErr w:type="spellEnd"/>
      <w:r w:rsidRPr="00A77B05">
        <w:rPr>
          <w:szCs w:val="24"/>
          <w:lang w:eastAsia="ru-RU"/>
        </w:rPr>
        <w:t xml:space="preserve"> и на северном склоне Большого Кавказа, между Черным и Каспийским м</w:t>
      </w:r>
      <w:r w:rsidRPr="00A77B05">
        <w:rPr>
          <w:szCs w:val="24"/>
          <w:lang w:eastAsia="ru-RU"/>
        </w:rPr>
        <w:t>о</w:t>
      </w:r>
      <w:r w:rsidRPr="00A77B05">
        <w:rPr>
          <w:szCs w:val="24"/>
          <w:lang w:eastAsia="ru-RU"/>
        </w:rPr>
        <w:t>рями, экватором и Северным полюсом. </w:t>
      </w:r>
    </w:p>
    <w:p w:rsidR="00F83B33" w:rsidRPr="00340769" w:rsidRDefault="00F83B33" w:rsidP="00586420">
      <w:pPr>
        <w:textAlignment w:val="baseline"/>
        <w:rPr>
          <w:color w:val="262626"/>
          <w:szCs w:val="24"/>
        </w:rPr>
      </w:pPr>
      <w:r w:rsidRPr="00340769">
        <w:rPr>
          <w:szCs w:val="24"/>
          <w:lang w:eastAsia="ru-RU"/>
        </w:rPr>
        <w:t>Ставропольский край входит в состав Северо-Кавказского федерального округа и гр</w:t>
      </w:r>
      <w:r w:rsidRPr="00340769">
        <w:rPr>
          <w:szCs w:val="24"/>
          <w:lang w:eastAsia="ru-RU"/>
        </w:rPr>
        <w:t>а</w:t>
      </w:r>
      <w:r w:rsidRPr="00340769">
        <w:rPr>
          <w:szCs w:val="24"/>
          <w:lang w:eastAsia="ru-RU"/>
        </w:rPr>
        <w:t>ничит с восемью субъектами Российской Федерации. В его составе</w:t>
      </w:r>
      <w:r w:rsidRPr="00340769">
        <w:rPr>
          <w:color w:val="262626"/>
          <w:szCs w:val="24"/>
        </w:rPr>
        <w:t xml:space="preserve"> 16 муниципальных  ра</w:t>
      </w:r>
      <w:r w:rsidRPr="00340769">
        <w:rPr>
          <w:color w:val="262626"/>
          <w:szCs w:val="24"/>
        </w:rPr>
        <w:t>й</w:t>
      </w:r>
      <w:r w:rsidRPr="00340769">
        <w:rPr>
          <w:color w:val="262626"/>
          <w:szCs w:val="24"/>
        </w:rPr>
        <w:lastRenderedPageBreak/>
        <w:t>онов и 17 городских округов, 13 муниципальных образований со статусом городских посел</w:t>
      </w:r>
      <w:r w:rsidRPr="00340769">
        <w:rPr>
          <w:color w:val="262626"/>
          <w:szCs w:val="24"/>
        </w:rPr>
        <w:t>е</w:t>
      </w:r>
      <w:r w:rsidRPr="00340769">
        <w:rPr>
          <w:color w:val="262626"/>
          <w:szCs w:val="24"/>
        </w:rPr>
        <w:t xml:space="preserve">ний, 268 сельских поселений. </w:t>
      </w:r>
    </w:p>
    <w:p w:rsidR="00F83B33" w:rsidRPr="00BA2047" w:rsidRDefault="00F83B33" w:rsidP="00586420">
      <w:pPr>
        <w:textAlignment w:val="baseline"/>
        <w:rPr>
          <w:color w:val="262626"/>
          <w:szCs w:val="28"/>
        </w:rPr>
      </w:pPr>
      <w:r w:rsidRPr="00BA2047">
        <w:rPr>
          <w:color w:val="262626"/>
          <w:szCs w:val="28"/>
        </w:rPr>
        <w:t xml:space="preserve">Площадь территории края составляет 66,2 тыс. кв. км (0,4% территории Российской Федерации). Протяженность границ с соседними субъектами Российской Федерации – </w:t>
      </w:r>
      <w:r w:rsidR="00340769">
        <w:rPr>
          <w:color w:val="262626"/>
          <w:szCs w:val="28"/>
        </w:rPr>
        <w:br/>
      </w:r>
      <w:r w:rsidRPr="00BA2047">
        <w:rPr>
          <w:color w:val="262626"/>
          <w:szCs w:val="28"/>
        </w:rPr>
        <w:t>1753,5 км. Расстояние от краевого административного центра города Ставрополя до Мос</w:t>
      </w:r>
      <w:r w:rsidRPr="00BA2047">
        <w:rPr>
          <w:color w:val="262626"/>
          <w:szCs w:val="28"/>
        </w:rPr>
        <w:t>к</w:t>
      </w:r>
      <w:r w:rsidRPr="00BA2047">
        <w:rPr>
          <w:color w:val="262626"/>
          <w:szCs w:val="28"/>
        </w:rPr>
        <w:t>вы – 1229 км</w:t>
      </w:r>
      <w:proofErr w:type="gramStart"/>
      <w:r w:rsidRPr="00BA2047">
        <w:rPr>
          <w:color w:val="262626"/>
          <w:szCs w:val="28"/>
        </w:rPr>
        <w:t xml:space="preserve">., </w:t>
      </w:r>
      <w:proofErr w:type="gramEnd"/>
      <w:r w:rsidRPr="00BA2047">
        <w:rPr>
          <w:color w:val="262626"/>
          <w:szCs w:val="28"/>
        </w:rPr>
        <w:t>87,8 % территории края занимают сельхозугодия, 1,7 % – леса, воды – 1,8 %, прочие земли – 8,7 %. </w:t>
      </w:r>
    </w:p>
    <w:p w:rsidR="00F83B33" w:rsidRPr="00586420" w:rsidRDefault="00F83B33" w:rsidP="00586420">
      <w:pPr>
        <w:textAlignment w:val="baseline"/>
        <w:rPr>
          <w:color w:val="262626"/>
          <w:sz w:val="28"/>
          <w:szCs w:val="28"/>
        </w:rPr>
      </w:pPr>
    </w:p>
    <w:p w:rsidR="00F83B33" w:rsidRPr="00586420" w:rsidRDefault="00F83B33" w:rsidP="00586420">
      <w:pPr>
        <w:textAlignment w:val="baseline"/>
        <w:rPr>
          <w:color w:val="262626"/>
          <w:sz w:val="28"/>
          <w:szCs w:val="28"/>
        </w:rPr>
      </w:pPr>
      <w:r w:rsidRPr="0058642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BD3EB2A" wp14:editId="1BF19795">
            <wp:simplePos x="0" y="0"/>
            <wp:positionH relativeFrom="column">
              <wp:posOffset>264298</wp:posOffset>
            </wp:positionH>
            <wp:positionV relativeFrom="paragraph">
              <wp:posOffset>7537</wp:posOffset>
            </wp:positionV>
            <wp:extent cx="3743325" cy="2590800"/>
            <wp:effectExtent l="0" t="0" r="9525" b="0"/>
            <wp:wrapTight wrapText="bothSides">
              <wp:wrapPolygon edited="0">
                <wp:start x="0" y="0"/>
                <wp:lineTo x="0" y="21441"/>
                <wp:lineTo x="21545" y="21441"/>
                <wp:lineTo x="21545" y="0"/>
                <wp:lineTo x="0" y="0"/>
              </wp:wrapPolygon>
            </wp:wrapTight>
            <wp:docPr id="11" name="Рисунок 11" descr="Описание: http://stavinvest.ru/upload/medialibrary/af1/af11b70503b8b682fe6c4a16efa90cf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http://stavinvest.ru/upload/medialibrary/af1/af11b70503b8b682fe6c4a16efa90cfb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B33" w:rsidRPr="00586420" w:rsidRDefault="00F83B33" w:rsidP="00586420">
      <w:pPr>
        <w:textAlignment w:val="baseline"/>
        <w:rPr>
          <w:color w:val="262626"/>
          <w:sz w:val="28"/>
          <w:szCs w:val="28"/>
        </w:rPr>
      </w:pPr>
    </w:p>
    <w:p w:rsidR="00F83B33" w:rsidRPr="00586420" w:rsidRDefault="00F83B33" w:rsidP="00586420">
      <w:pPr>
        <w:textAlignment w:val="baseline"/>
        <w:rPr>
          <w:color w:val="262626"/>
          <w:sz w:val="28"/>
          <w:szCs w:val="28"/>
        </w:rPr>
      </w:pPr>
    </w:p>
    <w:p w:rsidR="00F83B33" w:rsidRPr="00586420" w:rsidRDefault="00F83B33" w:rsidP="00586420">
      <w:pPr>
        <w:textAlignment w:val="baseline"/>
        <w:rPr>
          <w:color w:val="262626"/>
          <w:sz w:val="28"/>
          <w:szCs w:val="28"/>
        </w:rPr>
      </w:pPr>
    </w:p>
    <w:p w:rsidR="00F83B33" w:rsidRPr="00586420" w:rsidRDefault="00F83B33" w:rsidP="00586420">
      <w:pPr>
        <w:textAlignment w:val="baseline"/>
        <w:rPr>
          <w:color w:val="262626"/>
          <w:sz w:val="28"/>
          <w:szCs w:val="28"/>
        </w:rPr>
      </w:pPr>
    </w:p>
    <w:p w:rsidR="00F83B33" w:rsidRPr="00586420" w:rsidRDefault="00F83B33" w:rsidP="00586420">
      <w:pPr>
        <w:textAlignment w:val="baseline"/>
        <w:rPr>
          <w:color w:val="262626"/>
          <w:sz w:val="28"/>
          <w:szCs w:val="28"/>
        </w:rPr>
      </w:pPr>
    </w:p>
    <w:p w:rsidR="00F83B33" w:rsidRPr="00586420" w:rsidRDefault="00F83B33" w:rsidP="00586420">
      <w:pPr>
        <w:textAlignment w:val="baseline"/>
        <w:rPr>
          <w:color w:val="262626"/>
          <w:sz w:val="28"/>
          <w:szCs w:val="28"/>
        </w:rPr>
      </w:pPr>
    </w:p>
    <w:p w:rsidR="00F83B33" w:rsidRPr="00586420" w:rsidRDefault="00F83B33" w:rsidP="00586420">
      <w:pPr>
        <w:textAlignment w:val="baseline"/>
        <w:rPr>
          <w:color w:val="262626"/>
          <w:sz w:val="28"/>
          <w:szCs w:val="28"/>
        </w:rPr>
      </w:pPr>
    </w:p>
    <w:p w:rsidR="00F83B33" w:rsidRPr="00586420" w:rsidRDefault="00F83B33" w:rsidP="00586420">
      <w:pPr>
        <w:textAlignment w:val="baseline"/>
        <w:rPr>
          <w:color w:val="262626"/>
          <w:sz w:val="28"/>
          <w:szCs w:val="28"/>
        </w:rPr>
      </w:pPr>
    </w:p>
    <w:p w:rsidR="00F83B33" w:rsidRPr="00586420" w:rsidRDefault="00F83B33" w:rsidP="00586420">
      <w:pPr>
        <w:textAlignment w:val="baseline"/>
        <w:rPr>
          <w:color w:val="262626"/>
          <w:sz w:val="28"/>
          <w:szCs w:val="28"/>
        </w:rPr>
      </w:pPr>
      <w:r w:rsidRPr="00586420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50E322" wp14:editId="20264514">
                <wp:simplePos x="0" y="0"/>
                <wp:positionH relativeFrom="column">
                  <wp:posOffset>-130175</wp:posOffset>
                </wp:positionH>
                <wp:positionV relativeFrom="paragraph">
                  <wp:posOffset>13970</wp:posOffset>
                </wp:positionV>
                <wp:extent cx="3743325" cy="280035"/>
                <wp:effectExtent l="0" t="0" r="9525" b="5715"/>
                <wp:wrapTight wrapText="bothSides">
                  <wp:wrapPolygon edited="0">
                    <wp:start x="0" y="0"/>
                    <wp:lineTo x="0" y="20571"/>
                    <wp:lineTo x="21545" y="20571"/>
                    <wp:lineTo x="21545" y="0"/>
                    <wp:lineTo x="0" y="0"/>
                  </wp:wrapPolygon>
                </wp:wrapTight>
                <wp:docPr id="79" name="Надпись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3325" cy="2800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65F8A" w:rsidRDefault="00965F8A" w:rsidP="00F83B33">
                            <w:pPr>
                              <w:pStyle w:val="aff4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Рисунок </w:t>
                            </w:r>
                            <w:r>
                              <w:rPr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instrText xml:space="preserve"> SEQ Рисунок \* ARABIC </w:instrText>
                            </w:r>
                            <w:r>
                              <w:rPr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076D1A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. Административная карта Ставропольского края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9" o:spid="_x0000_s1031" type="#_x0000_t202" style="position:absolute;left:0;text-align:left;margin-left:-10.25pt;margin-top:1.1pt;width:294.75pt;height:22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" stroked="f">
                <v:path arrowok="t"/>
                <v:textbox style="mso-fit-shape-to-text:t" inset="0,0,0,0">
                  <w:txbxContent>
                    <w:p w:rsidR="00965F8A" w:rsidRDefault="00965F8A" w:rsidP="00F83B33">
                      <w:pPr>
                        <w:pStyle w:val="aff4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 w:val="0"/>
                          <w:color w:val="auto"/>
                          <w:sz w:val="20"/>
                          <w:szCs w:val="20"/>
                        </w:rPr>
                        <w:t xml:space="preserve">Рисунок </w:t>
                      </w:r>
                      <w:r>
                        <w:rPr>
                          <w:b w:val="0"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b w:val="0"/>
                          <w:color w:val="auto"/>
                          <w:sz w:val="20"/>
                          <w:szCs w:val="20"/>
                        </w:rPr>
                        <w:instrText xml:space="preserve"> SEQ Рисунок \* ARABIC </w:instrText>
                      </w:r>
                      <w:r>
                        <w:rPr>
                          <w:b w:val="0"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076D1A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b w:val="0"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b w:val="0"/>
                          <w:color w:val="auto"/>
                          <w:sz w:val="20"/>
                          <w:szCs w:val="20"/>
                        </w:rPr>
                        <w:t>. Административная карта Ставропольского края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F83B33" w:rsidRPr="00C87A4E" w:rsidRDefault="00F83B33" w:rsidP="00586420">
      <w:pPr>
        <w:textAlignment w:val="baseline"/>
        <w:rPr>
          <w:color w:val="262626"/>
          <w:szCs w:val="28"/>
        </w:rPr>
      </w:pPr>
      <w:r w:rsidRPr="00C87A4E">
        <w:rPr>
          <w:color w:val="262626"/>
          <w:szCs w:val="28"/>
        </w:rPr>
        <w:t>Рельеф территории края разнообразен и делится по абсолютным высотам на низме</w:t>
      </w:r>
      <w:r w:rsidRPr="00C87A4E">
        <w:rPr>
          <w:color w:val="262626"/>
          <w:szCs w:val="28"/>
        </w:rPr>
        <w:t>н</w:t>
      </w:r>
      <w:r w:rsidRPr="00C87A4E">
        <w:rPr>
          <w:color w:val="262626"/>
          <w:szCs w:val="28"/>
        </w:rPr>
        <w:t>ный (менее 200 м над уровнем моря), возвышенный (200-500 м) и горный (более 500 м).</w:t>
      </w:r>
    </w:p>
    <w:p w:rsidR="00F83B33" w:rsidRPr="00C87A4E" w:rsidRDefault="00F83B33" w:rsidP="00586420">
      <w:pPr>
        <w:textAlignment w:val="baseline"/>
        <w:rPr>
          <w:color w:val="262626"/>
          <w:szCs w:val="28"/>
        </w:rPr>
      </w:pPr>
      <w:r w:rsidRPr="00C87A4E">
        <w:rPr>
          <w:color w:val="262626"/>
          <w:szCs w:val="28"/>
        </w:rPr>
        <w:t>В предгорной части края расположены всемирно известные курорты Кавказских М</w:t>
      </w:r>
      <w:r w:rsidRPr="00C87A4E">
        <w:rPr>
          <w:color w:val="262626"/>
          <w:szCs w:val="28"/>
        </w:rPr>
        <w:t>и</w:t>
      </w:r>
      <w:r w:rsidRPr="00C87A4E">
        <w:rPr>
          <w:color w:val="262626"/>
          <w:szCs w:val="28"/>
        </w:rPr>
        <w:t>неральных Вод (города Пятигорск, Кисловодск, Ессентуки, Железноводск). Их территория является особо охраняемым эколого-курортным регионом Российской Федерации.</w:t>
      </w:r>
    </w:p>
    <w:p w:rsidR="00AB09A2" w:rsidRDefault="00F83B33" w:rsidP="00AB09A2">
      <w:pPr>
        <w:textAlignment w:val="baseline"/>
        <w:rPr>
          <w:color w:val="262626"/>
          <w:szCs w:val="28"/>
        </w:rPr>
      </w:pPr>
      <w:proofErr w:type="gramStart"/>
      <w:r w:rsidRPr="00C87A4E">
        <w:rPr>
          <w:color w:val="262626"/>
          <w:szCs w:val="28"/>
        </w:rPr>
        <w:t>Административный центр края – город Ставрополь расположен на юго-западном склоне Ставропольской возвышенности на высоте около 600 м над уровнем моря (крайние высотные отметки – от 230 до 660 м), на 45-й параллели северной широты и равно удален от Черного и Каспийского морей.</w:t>
      </w:r>
      <w:proofErr w:type="gramEnd"/>
    </w:p>
    <w:p w:rsidR="00AB09A2" w:rsidRDefault="00C5521B" w:rsidP="00AB09A2">
      <w:pPr>
        <w:textAlignment w:val="baseline"/>
        <w:rPr>
          <w:rFonts w:eastAsia="Times New Roman"/>
          <w:i/>
          <w:iCs/>
          <w:u w:val="single"/>
        </w:rPr>
      </w:pPr>
      <w:r w:rsidRPr="00586420">
        <w:rPr>
          <w:rFonts w:eastAsia="Times New Roman"/>
          <w:i/>
          <w:iCs/>
          <w:u w:val="single"/>
        </w:rPr>
        <w:t>Демографические характеристики</w:t>
      </w:r>
    </w:p>
    <w:p w:rsidR="00AB09A2" w:rsidRDefault="00F83B33" w:rsidP="00AB09A2">
      <w:pPr>
        <w:textAlignment w:val="baseline"/>
        <w:rPr>
          <w:color w:val="262626"/>
          <w:sz w:val="22"/>
          <w:szCs w:val="28"/>
        </w:rPr>
      </w:pPr>
      <w:r w:rsidRPr="00586420">
        <w:rPr>
          <w:color w:val="262626"/>
          <w:szCs w:val="28"/>
        </w:rPr>
        <w:t>Демографические характеристики</w:t>
      </w:r>
    </w:p>
    <w:p w:rsidR="00AB09A2" w:rsidRDefault="00F83B33" w:rsidP="00AB09A2">
      <w:pPr>
        <w:textAlignment w:val="baseline"/>
        <w:rPr>
          <w:color w:val="262626"/>
          <w:sz w:val="22"/>
          <w:szCs w:val="28"/>
        </w:rPr>
      </w:pPr>
      <w:r w:rsidRPr="00586420">
        <w:rPr>
          <w:color w:val="262626"/>
          <w:szCs w:val="28"/>
        </w:rPr>
        <w:t>По данным Управления Федеральной службы государственной статистики по Северо-Кавказскому федеральному округу (далее - Северо-</w:t>
      </w:r>
      <w:proofErr w:type="spellStart"/>
      <w:r w:rsidRPr="00586420">
        <w:rPr>
          <w:color w:val="262626"/>
          <w:szCs w:val="28"/>
        </w:rPr>
        <w:t>Кавказстат</w:t>
      </w:r>
      <w:proofErr w:type="spellEnd"/>
      <w:r w:rsidRPr="00586420">
        <w:rPr>
          <w:color w:val="262626"/>
          <w:szCs w:val="28"/>
        </w:rPr>
        <w:t xml:space="preserve">) на Ставрополье проживают представители 118 национальностей и 25 этнических групп, из которых 81,6% составляют </w:t>
      </w:r>
      <w:r w:rsidRPr="00586420">
        <w:rPr>
          <w:color w:val="262626"/>
          <w:szCs w:val="28"/>
        </w:rPr>
        <w:lastRenderedPageBreak/>
        <w:t>русские, 5,9% – армяне, 1,7% – украинцы. Доля городского населения составляет более 57 % от общей численности.</w:t>
      </w:r>
    </w:p>
    <w:p w:rsidR="00AB09A2" w:rsidRDefault="00F83B33" w:rsidP="00AB09A2">
      <w:pPr>
        <w:textAlignment w:val="baseline"/>
        <w:rPr>
          <w:color w:val="262626"/>
          <w:sz w:val="22"/>
          <w:szCs w:val="28"/>
        </w:rPr>
      </w:pPr>
      <w:r w:rsidRPr="00586420">
        <w:rPr>
          <w:color w:val="262626"/>
          <w:szCs w:val="28"/>
        </w:rPr>
        <w:t>Численность населения края на 1 января 2019 года составила, по предварительной оценке, 2795,1 тыс. человек. За 2018 год в крае родилось 30513 малышей, что на 5,4% мен</w:t>
      </w:r>
      <w:r w:rsidRPr="00586420">
        <w:rPr>
          <w:color w:val="262626"/>
          <w:szCs w:val="28"/>
        </w:rPr>
        <w:t>ь</w:t>
      </w:r>
      <w:r w:rsidRPr="00586420">
        <w:rPr>
          <w:color w:val="262626"/>
          <w:szCs w:val="28"/>
        </w:rPr>
        <w:t>ше, чем в 2017 году. За этот же период ушли из жизни 32053 человека (на 1,8% больше, чем в 2017 году). В целом число умерших на 5,0% превысило число родившихся, естественная убыль населения (разница между числом родившихся и умерших) составила 1540 человек. На территории 9 муниципальных районов и городских округов края зарегистрирован ест</w:t>
      </w:r>
      <w:r w:rsidRPr="00586420">
        <w:rPr>
          <w:color w:val="262626"/>
          <w:szCs w:val="28"/>
        </w:rPr>
        <w:t>е</w:t>
      </w:r>
      <w:r w:rsidRPr="00586420">
        <w:rPr>
          <w:color w:val="262626"/>
          <w:szCs w:val="28"/>
        </w:rPr>
        <w:t xml:space="preserve">ственный прирост, наиболее существенный </w:t>
      </w:r>
      <w:r w:rsidR="00AB09A2">
        <w:rPr>
          <w:color w:val="262626"/>
          <w:szCs w:val="28"/>
        </w:rPr>
        <w:t>–</w:t>
      </w:r>
      <w:r w:rsidRPr="00586420">
        <w:rPr>
          <w:color w:val="262626"/>
          <w:szCs w:val="28"/>
        </w:rPr>
        <w:t xml:space="preserve"> в г. Ставрополе (1586 человек).</w:t>
      </w:r>
    </w:p>
    <w:p w:rsidR="00AB09A2" w:rsidRDefault="00F83B33" w:rsidP="00AB09A2">
      <w:pPr>
        <w:textAlignment w:val="baseline"/>
        <w:rPr>
          <w:color w:val="262626"/>
          <w:szCs w:val="28"/>
        </w:rPr>
      </w:pPr>
      <w:r w:rsidRPr="00586420">
        <w:rPr>
          <w:color w:val="262626"/>
          <w:szCs w:val="28"/>
        </w:rPr>
        <w:t>За 2018 г. в крае было зарегистрировано 14043 брака. Число разводов составило 9859.</w:t>
      </w:r>
    </w:p>
    <w:p w:rsidR="00AB09A2" w:rsidRDefault="00AB09A2" w:rsidP="00AB09A2">
      <w:pPr>
        <w:textAlignment w:val="baseline"/>
        <w:rPr>
          <w:color w:val="262626"/>
          <w:szCs w:val="28"/>
        </w:rPr>
      </w:pPr>
    </w:p>
    <w:p w:rsidR="00C5521B" w:rsidRPr="00AB09A2" w:rsidRDefault="00C5521B" w:rsidP="00AB09A2">
      <w:pPr>
        <w:textAlignment w:val="baseline"/>
        <w:rPr>
          <w:color w:val="262626"/>
          <w:sz w:val="22"/>
          <w:szCs w:val="28"/>
        </w:rPr>
      </w:pPr>
      <w:r w:rsidRPr="00586420">
        <w:rPr>
          <w:rFonts w:eastAsia="Times New Roman"/>
          <w:i/>
          <w:iCs/>
          <w:u w:val="single"/>
        </w:rPr>
        <w:t>Экономические характеристики</w:t>
      </w:r>
    </w:p>
    <w:p w:rsidR="00D37BA8" w:rsidRPr="00586420" w:rsidRDefault="00D37BA8" w:rsidP="00586420">
      <w:r w:rsidRPr="00586420">
        <w:t>По данным Северо-</w:t>
      </w:r>
      <w:proofErr w:type="spellStart"/>
      <w:r w:rsidRPr="00586420">
        <w:t>Кавказстата</w:t>
      </w:r>
      <w:proofErr w:type="spellEnd"/>
      <w:r w:rsidRPr="00586420">
        <w:t xml:space="preserve"> за 2018 год денежные доходы в расчете на душу нас</w:t>
      </w:r>
      <w:r w:rsidRPr="00586420">
        <w:t>е</w:t>
      </w:r>
      <w:r w:rsidRPr="00586420">
        <w:t>ления сложились в сумме 23982,6 рубля. Реальные располагаемые денежные доходы насел</w:t>
      </w:r>
      <w:r w:rsidRPr="00586420">
        <w:t>е</w:t>
      </w:r>
      <w:r w:rsidRPr="00586420">
        <w:t>ния (доходы за вычетом обязательных платежей, скорректированные на индекс потребител</w:t>
      </w:r>
      <w:r w:rsidRPr="00586420">
        <w:t>ь</w:t>
      </w:r>
      <w:r w:rsidRPr="00586420">
        <w:t>ских цен), по предварительной оценке, уменьшились на 1,9% (без учета единовременной д</w:t>
      </w:r>
      <w:r w:rsidRPr="00586420">
        <w:t>е</w:t>
      </w:r>
      <w:r w:rsidRPr="00586420">
        <w:t xml:space="preserve">нежной выплаты пенсионерам в январе 2017 г. в размере 5 тыс. рублей). </w:t>
      </w:r>
      <w:proofErr w:type="gramStart"/>
      <w:r w:rsidRPr="00586420">
        <w:t>Потребительские расходы в расчете на одного жителя края составили 21151,9 рубля и увеличились по сравн</w:t>
      </w:r>
      <w:r w:rsidRPr="00586420">
        <w:t>е</w:t>
      </w:r>
      <w:r w:rsidRPr="00586420">
        <w:t xml:space="preserve">нию с 2017 г. на 4,8 </w:t>
      </w:r>
      <w:r w:rsidR="00AB09A2">
        <w:t>%</w:t>
      </w:r>
      <w:r w:rsidRPr="00586420">
        <w:t xml:space="preserve">. За 2018 год в структуре денежных расходов населения увеличились расходы на покупку товаров до 65,6% против 62,3% в 2017 г., оплату услуг до 18,5% против 18,3%, оплату обязательных платежей и взносов – до 9,7% против 8,3 </w:t>
      </w:r>
      <w:r w:rsidR="00AB09A2">
        <w:t>%</w:t>
      </w:r>
      <w:r w:rsidRPr="00586420">
        <w:t xml:space="preserve">. </w:t>
      </w:r>
      <w:proofErr w:type="gramEnd"/>
    </w:p>
    <w:p w:rsidR="00D37BA8" w:rsidRPr="00586420" w:rsidRDefault="00D37BA8" w:rsidP="00586420">
      <w:r w:rsidRPr="00586420">
        <w:t xml:space="preserve">Доля сбережений снизилась до 8,3% против 10,4%; покупка валюты – до 2,7% против 3,0 </w:t>
      </w:r>
      <w:r w:rsidR="00AB09A2">
        <w:t>%</w:t>
      </w:r>
      <w:r w:rsidRPr="00586420">
        <w:t xml:space="preserve">. Вклады населения на рублевых и валютных счетах (по оперативным данным банков) составили на 1 января 2019 г. 263,3 млрд. рублей, из них 69,4% приходится на вклады в Сбербанк. </w:t>
      </w:r>
    </w:p>
    <w:p w:rsidR="00D37BA8" w:rsidRPr="00586420" w:rsidRDefault="00D37BA8" w:rsidP="00586420">
      <w:r w:rsidRPr="00586420">
        <w:t>Средняя заработная плата, начисленная работникам в 2018 г. (по полному кругу орг</w:t>
      </w:r>
      <w:r w:rsidRPr="00586420">
        <w:t>а</w:t>
      </w:r>
      <w:r w:rsidRPr="00586420">
        <w:t>низаций, включая субъекты малого предпринимательства) увеличилась</w:t>
      </w:r>
      <w:r w:rsidR="00AB09A2">
        <w:t>,</w:t>
      </w:r>
      <w:r w:rsidRPr="00586420">
        <w:t xml:space="preserve"> по сравнению с </w:t>
      </w:r>
      <w:r w:rsidR="00AB09A2">
        <w:br/>
      </w:r>
      <w:r w:rsidRPr="00586420">
        <w:t>2017 г.</w:t>
      </w:r>
      <w:r w:rsidR="00AB09A2">
        <w:t>,</w:t>
      </w:r>
      <w:r w:rsidRPr="00586420">
        <w:t xml:space="preserve"> на 8,4% и сложилась в сумме 28651,3 рубля. Ее реальный уровень возрос на 5,0 </w:t>
      </w:r>
      <w:r w:rsidR="00AB09A2">
        <w:t>%</w:t>
      </w:r>
      <w:r w:rsidRPr="00586420">
        <w:t xml:space="preserve">. </w:t>
      </w:r>
    </w:p>
    <w:p w:rsidR="00820219" w:rsidRDefault="00D37BA8" w:rsidP="00820219">
      <w:r w:rsidRPr="00586420">
        <w:t>В 2018 году численность рабочей силы (лица в возрасте 15 лет и старше, которые в рассматриваемый период считаются занятыми или безработными) составила 1377,2 тыс. ч</w:t>
      </w:r>
      <w:r w:rsidRPr="00586420">
        <w:t>е</w:t>
      </w:r>
      <w:r w:rsidRPr="00586420">
        <w:t xml:space="preserve">ловек, из них 1308,2 тыс. человек были заняты в экономике (95,0%), 69,0 </w:t>
      </w:r>
      <w:proofErr w:type="spellStart"/>
      <w:r w:rsidRPr="00586420">
        <w:t>тыс</w:t>
      </w:r>
      <w:proofErr w:type="gramStart"/>
      <w:r w:rsidRPr="00586420">
        <w:t>.ч</w:t>
      </w:r>
      <w:proofErr w:type="gramEnd"/>
      <w:r w:rsidRPr="00586420">
        <w:t>еловек</w:t>
      </w:r>
      <w:proofErr w:type="spellEnd"/>
      <w:r w:rsidRPr="00586420">
        <w:t xml:space="preserve"> (5,0%) классифицировались как безработные (в соответствии с методологией Международной орг</w:t>
      </w:r>
      <w:r w:rsidRPr="00586420">
        <w:t>а</w:t>
      </w:r>
      <w:r w:rsidRPr="00586420">
        <w:t>низации труда (МОТ). По сравнению с 2017 годом численность занятого населения увелич</w:t>
      </w:r>
      <w:r w:rsidRPr="00586420">
        <w:t>и</w:t>
      </w:r>
      <w:r w:rsidRPr="00586420">
        <w:t>лась на 24,9 тыс. человек или на 1,9%, численность безработных сократилась на 1,2 тыс. ч</w:t>
      </w:r>
      <w:r w:rsidRPr="00586420">
        <w:t>е</w:t>
      </w:r>
      <w:r w:rsidRPr="00586420">
        <w:t>ловек или на 0,7 процента. Среди безработных (по методологии МОТ) доля женщин состав</w:t>
      </w:r>
      <w:r w:rsidRPr="00586420">
        <w:t>и</w:t>
      </w:r>
      <w:r w:rsidRPr="00586420">
        <w:lastRenderedPageBreak/>
        <w:t xml:space="preserve">ла 48,6%, городских жителей – 49,6%, молодежи до 25 лет – 28,8%, лиц, не имеющих опыта трудовой деятельности – 38,4 </w:t>
      </w:r>
      <w:r w:rsidR="005678CE">
        <w:t>%</w:t>
      </w:r>
      <w:r w:rsidRPr="00586420">
        <w:t>. Уровень безработицы среди сельских жителей (6,4%) пр</w:t>
      </w:r>
      <w:r w:rsidRPr="00586420">
        <w:t>е</w:t>
      </w:r>
      <w:r w:rsidRPr="00586420">
        <w:t>вышает уровень безработицы среди городских жителей (4,1%). На конец декабря 2018 г. п</w:t>
      </w:r>
      <w:r w:rsidRPr="00586420">
        <w:t>о</w:t>
      </w:r>
      <w:r w:rsidRPr="00586420">
        <w:t>требность работодателей в работниках, заявленная в государственные учреждения службы занятости населения, составила 23,5 тыс. человек, из них 63,1% - по рабочим профессиям. Нагрузка незанятого населения на 100 заявленных вакансий составила 45 человек.</w:t>
      </w:r>
      <w:bookmarkStart w:id="9" w:name="_Toc497917917"/>
    </w:p>
    <w:p w:rsidR="00820219" w:rsidRDefault="00820219" w:rsidP="00820219"/>
    <w:p w:rsidR="00320D04" w:rsidRPr="00820219" w:rsidRDefault="00320D04" w:rsidP="00820219">
      <w:pPr>
        <w:rPr>
          <w:b/>
        </w:rPr>
      </w:pPr>
      <w:r w:rsidRPr="00820219">
        <w:rPr>
          <w:b/>
        </w:rPr>
        <w:t xml:space="preserve">1.7. </w:t>
      </w:r>
      <w:r w:rsidR="00704565" w:rsidRPr="00820219">
        <w:rPr>
          <w:b/>
        </w:rPr>
        <w:t xml:space="preserve">Особенности </w:t>
      </w:r>
      <w:r w:rsidR="004E036F" w:rsidRPr="00820219">
        <w:rPr>
          <w:b/>
        </w:rPr>
        <w:t>образовательной системы</w:t>
      </w:r>
      <w:bookmarkEnd w:id="9"/>
    </w:p>
    <w:p w:rsidR="00EE6A8A" w:rsidRPr="00586420" w:rsidRDefault="00EE6A8A" w:rsidP="00586420">
      <w:r w:rsidRPr="00586420">
        <w:t>С целью обеспечения равного доступа к образованию для всех обучающихся с учетом разнообразия особых образовательных потребностей и индивидуальных возможностей ос</w:t>
      </w:r>
      <w:r w:rsidRPr="00586420">
        <w:t>о</w:t>
      </w:r>
      <w:r w:rsidRPr="00586420">
        <w:t xml:space="preserve">бое внимание в Ставропольском крае уделяется внедрению инклюзивного обучения детей с ограниченными возможностями здоровья. </w:t>
      </w:r>
    </w:p>
    <w:p w:rsidR="00BA2594" w:rsidRPr="00C87A4E" w:rsidRDefault="00BA2594" w:rsidP="00586420">
      <w:proofErr w:type="gramStart"/>
      <w:r w:rsidRPr="00C87A4E">
        <w:t>Согласно краевой статистике, в очной, очно-заочной и заочной формах обучения в 2018/19 учебном году в 556 муниципальных школах получают инклюзивное образование 3637 детей с ОВЗ и 2413 детей и лиц с инвалидностью, не имеющих ограничений для обуч</w:t>
      </w:r>
      <w:r w:rsidRPr="00C87A4E">
        <w:t>е</w:t>
      </w:r>
      <w:r w:rsidRPr="00C87A4E">
        <w:t>ния (в 2305 классах).</w:t>
      </w:r>
      <w:proofErr w:type="gramEnd"/>
    </w:p>
    <w:p w:rsidR="00BA2594" w:rsidRPr="00C87A4E" w:rsidRDefault="00BA2594" w:rsidP="00586420">
      <w:proofErr w:type="gramStart"/>
      <w:r w:rsidRPr="00C87A4E">
        <w:t>В сфере интегрированного обучения детей с особыми потребностями в 2018/19 уче</w:t>
      </w:r>
      <w:r w:rsidRPr="00C87A4E">
        <w:t>б</w:t>
      </w:r>
      <w:r w:rsidRPr="00C87A4E">
        <w:t>ном году в крае функционировали 445 специальных (коррекционных) классов в общеобраз</w:t>
      </w:r>
      <w:r w:rsidRPr="00C87A4E">
        <w:t>о</w:t>
      </w:r>
      <w:r w:rsidRPr="00C87A4E">
        <w:t>вательных школах (классы для детей с задержкой психического развития и умственной о</w:t>
      </w:r>
      <w:r w:rsidRPr="00C87A4E">
        <w:t>т</w:t>
      </w:r>
      <w:r w:rsidRPr="00C87A4E">
        <w:t>сталостью, классы с нарушением зрения, слуха, опорно-двигательного аппарата), в них об</w:t>
      </w:r>
      <w:r w:rsidRPr="00C87A4E">
        <w:t>у</w:t>
      </w:r>
      <w:r w:rsidRPr="00C87A4E">
        <w:t>чалось 4044 ребенка с ОВЗ (2017/18 - учебном году 390 классов, в которых обучалось 3664 ребенка, в 2016</w:t>
      </w:r>
      <w:proofErr w:type="gramEnd"/>
      <w:r w:rsidRPr="00C87A4E">
        <w:t>/</w:t>
      </w:r>
      <w:proofErr w:type="gramStart"/>
      <w:r w:rsidRPr="00C87A4E">
        <w:t>17 учебном году - 394 класса, в которых обучалось 3549 детей, в 2015/16 учебном году обучалось 3 549 детей, в  2014/15 учебном году - 3615 детей, в 2013/14 учебном году – 3 758 детей).</w:t>
      </w:r>
      <w:proofErr w:type="gramEnd"/>
    </w:p>
    <w:p w:rsidR="00BA2594" w:rsidRPr="00C87A4E" w:rsidRDefault="00BA2594" w:rsidP="00586420">
      <w:proofErr w:type="gramStart"/>
      <w:r w:rsidRPr="00C87A4E">
        <w:t xml:space="preserve">Система общего образования детей с особыми образовательными потребностями представлена 25 </w:t>
      </w:r>
      <w:r w:rsidR="00FD2DAF" w:rsidRPr="00C87A4E">
        <w:t>отдельными общеобразовательными организациями, осуществляющими обучение по адаптированным основным общеобразовательным программам</w:t>
      </w:r>
      <w:r w:rsidRPr="00C87A4E">
        <w:t>, в том числе 3 школами-интернатами для детей-сирот и детей, оставшихся без попечения родителей, а та</w:t>
      </w:r>
      <w:r w:rsidRPr="00C87A4E">
        <w:t>к</w:t>
      </w:r>
      <w:r w:rsidRPr="00C87A4E">
        <w:t xml:space="preserve">же </w:t>
      </w:r>
      <w:r w:rsidR="00820219">
        <w:t>2</w:t>
      </w:r>
      <w:r w:rsidRPr="00C87A4E">
        <w:t xml:space="preserve"> государственными детскими домами-интернатами системы социальной защиты насел</w:t>
      </w:r>
      <w:r w:rsidRPr="00C87A4E">
        <w:t>е</w:t>
      </w:r>
      <w:r w:rsidRPr="00C87A4E">
        <w:t>ния Ставропольского края, в которых обучается</w:t>
      </w:r>
      <w:r w:rsidR="00FD2DAF" w:rsidRPr="00C87A4E">
        <w:t xml:space="preserve"> </w:t>
      </w:r>
      <w:r w:rsidRPr="00C87A4E">
        <w:t xml:space="preserve">2984 ребенка с </w:t>
      </w:r>
      <w:r w:rsidR="00820219">
        <w:t>ОВЗ</w:t>
      </w:r>
      <w:r w:rsidRPr="00C87A4E">
        <w:t xml:space="preserve"> и 193 ребенка</w:t>
      </w:r>
      <w:r w:rsidR="00FD2DAF" w:rsidRPr="00C87A4E">
        <w:t>, оста</w:t>
      </w:r>
      <w:r w:rsidR="00FD2DAF" w:rsidRPr="00C87A4E">
        <w:t>в</w:t>
      </w:r>
      <w:r w:rsidR="00FD2DAF" w:rsidRPr="00C87A4E">
        <w:t>шихся без попечения родителей,</w:t>
      </w:r>
      <w:r w:rsidRPr="00C87A4E">
        <w:t xml:space="preserve"> в</w:t>
      </w:r>
      <w:proofErr w:type="gramEnd"/>
      <w:r w:rsidRPr="00C87A4E">
        <w:t xml:space="preserve"> детских домах-интернатах. </w:t>
      </w:r>
    </w:p>
    <w:p w:rsidR="00EE6A8A" w:rsidRPr="00C87A4E" w:rsidRDefault="00EE6A8A" w:rsidP="00586420">
      <w:r w:rsidRPr="00C87A4E">
        <w:t>Для обучения детей-инвалидов создана и функционирует дифференцированная с</w:t>
      </w:r>
      <w:r w:rsidRPr="00C87A4E">
        <w:t>и</w:t>
      </w:r>
      <w:r w:rsidRPr="00C87A4E">
        <w:t>стема образовательных организаций с учетом состояния здоровья детей, характера заболев</w:t>
      </w:r>
      <w:r w:rsidRPr="00C87A4E">
        <w:t>а</w:t>
      </w:r>
      <w:r w:rsidRPr="00C87A4E">
        <w:t>ния и уровня развития.</w:t>
      </w:r>
    </w:p>
    <w:p w:rsidR="00EE6A8A" w:rsidRPr="00C87A4E" w:rsidRDefault="00EE6A8A" w:rsidP="00586420">
      <w:r w:rsidRPr="00C87A4E">
        <w:lastRenderedPageBreak/>
        <w:t>В 201</w:t>
      </w:r>
      <w:r w:rsidR="00AF4B9D" w:rsidRPr="00C87A4E">
        <w:t>8</w:t>
      </w:r>
      <w:r w:rsidRPr="00C87A4E">
        <w:t>/1</w:t>
      </w:r>
      <w:r w:rsidR="00AF4B9D" w:rsidRPr="00C87A4E">
        <w:t>9</w:t>
      </w:r>
      <w:r w:rsidRPr="00C87A4E">
        <w:t xml:space="preserve"> </w:t>
      </w:r>
      <w:r w:rsidR="00DF1E9D" w:rsidRPr="00C87A4E">
        <w:t>учебном году 3</w:t>
      </w:r>
      <w:r w:rsidR="00AF4B9D" w:rsidRPr="00C87A4E">
        <w:t>9</w:t>
      </w:r>
      <w:r w:rsidR="00DF1E9D" w:rsidRPr="00C87A4E">
        <w:t>8 муниципальных</w:t>
      </w:r>
      <w:r w:rsidRPr="00C87A4E">
        <w:t xml:space="preserve"> и 2</w:t>
      </w:r>
      <w:r w:rsidR="00AF4B9D" w:rsidRPr="00C87A4E">
        <w:t>5</w:t>
      </w:r>
      <w:r w:rsidRPr="00C87A4E">
        <w:t xml:space="preserve"> государственных школ края </w:t>
      </w:r>
      <w:r w:rsidR="00FD2DAF" w:rsidRPr="00C87A4E">
        <w:t>пр</w:t>
      </w:r>
      <w:r w:rsidR="00FD2DAF" w:rsidRPr="00C87A4E">
        <w:t>о</w:t>
      </w:r>
      <w:r w:rsidR="00FD2DAF" w:rsidRPr="00C87A4E">
        <w:t>должили</w:t>
      </w:r>
      <w:r w:rsidRPr="00C87A4E">
        <w:t xml:space="preserve"> реализ</w:t>
      </w:r>
      <w:r w:rsidR="00FD2DAF" w:rsidRPr="00C87A4E">
        <w:t>ацию</w:t>
      </w:r>
      <w:r w:rsidRPr="00C87A4E">
        <w:t xml:space="preserve"> ФГОС для детей с ОВЗ и детей с умственной отсталостью (интеллект</w:t>
      </w:r>
      <w:r w:rsidRPr="00C87A4E">
        <w:t>у</w:t>
      </w:r>
      <w:r w:rsidRPr="00C87A4E">
        <w:t xml:space="preserve">альными нарушениями). </w:t>
      </w:r>
      <w:r w:rsidR="00AF4B9D" w:rsidRPr="00C87A4E">
        <w:t xml:space="preserve">Всего </w:t>
      </w:r>
      <w:r w:rsidR="00FD2DAF" w:rsidRPr="00C87A4E">
        <w:t>с</w:t>
      </w:r>
      <w:r w:rsidR="00AF4B9D" w:rsidRPr="00C87A4E">
        <w:t xml:space="preserve"> 1</w:t>
      </w:r>
      <w:r w:rsidR="00FD2DAF" w:rsidRPr="00C87A4E">
        <w:t xml:space="preserve"> по </w:t>
      </w:r>
      <w:r w:rsidR="00AF4B9D" w:rsidRPr="00C87A4E">
        <w:t>3 класс в муниципальных и коррекционных школах по федеральным государственным образовательным стандартам для детей с ОВЗ обуча</w:t>
      </w:r>
      <w:r w:rsidR="0093695A">
        <w:t>лись</w:t>
      </w:r>
      <w:r w:rsidR="00AF4B9D" w:rsidRPr="00C87A4E">
        <w:t xml:space="preserve"> 3983 ребенка (в муниципальных – 3022 ребенка, в коррекционных школах – 961 ребенок).</w:t>
      </w:r>
      <w:r w:rsidRPr="00C87A4E">
        <w:t xml:space="preserve"> </w:t>
      </w:r>
    </w:p>
    <w:p w:rsidR="00EE6A8A" w:rsidRPr="00C87A4E" w:rsidRDefault="00EE6A8A" w:rsidP="00586420">
      <w:r w:rsidRPr="00C87A4E">
        <w:t xml:space="preserve">Учащимся с </w:t>
      </w:r>
      <w:r w:rsidR="00B243DC" w:rsidRPr="00C87A4E">
        <w:t>ОВЗ</w:t>
      </w:r>
      <w:r w:rsidRPr="00C87A4E">
        <w:t>, не имеющим возможности посещать образовательные учреждения по состоянию здоровья, создаются необходимые условия для получения образования по и</w:t>
      </w:r>
      <w:r w:rsidRPr="00C87A4E">
        <w:t>н</w:t>
      </w:r>
      <w:r w:rsidRPr="00C87A4E">
        <w:t>дивидуальной программе на дому, в том числе с использованием дистанционных образов</w:t>
      </w:r>
      <w:r w:rsidRPr="00C87A4E">
        <w:t>а</w:t>
      </w:r>
      <w:r w:rsidRPr="00C87A4E">
        <w:t xml:space="preserve">тельных технологий. </w:t>
      </w:r>
      <w:r w:rsidR="00FD2DAF" w:rsidRPr="00C87A4E">
        <w:t>В</w:t>
      </w:r>
      <w:r w:rsidRPr="00C87A4E">
        <w:t xml:space="preserve"> 201</w:t>
      </w:r>
      <w:r w:rsidR="00AF4B9D" w:rsidRPr="00C87A4E">
        <w:t>8</w:t>
      </w:r>
      <w:r w:rsidRPr="00C87A4E">
        <w:t xml:space="preserve"> году в </w:t>
      </w:r>
      <w:r w:rsidR="00185345" w:rsidRPr="00C87A4E">
        <w:t>201</w:t>
      </w:r>
      <w:r w:rsidRPr="00C87A4E">
        <w:t xml:space="preserve"> образовательной организации получа</w:t>
      </w:r>
      <w:r w:rsidR="0093695A">
        <w:t>ли</w:t>
      </w:r>
      <w:r w:rsidRPr="00C87A4E">
        <w:t xml:space="preserve"> образование </w:t>
      </w:r>
      <w:r w:rsidR="00185345" w:rsidRPr="00C87A4E">
        <w:t>400</w:t>
      </w:r>
      <w:r w:rsidRPr="00C87A4E">
        <w:t xml:space="preserve"> детей-инвалидов, в том числе 19</w:t>
      </w:r>
      <w:r w:rsidR="00FD2DAF" w:rsidRPr="00C87A4E">
        <w:t xml:space="preserve"> человек</w:t>
      </w:r>
      <w:r w:rsidRPr="00C87A4E">
        <w:t xml:space="preserve"> </w:t>
      </w:r>
      <w:r w:rsidR="00B94236">
        <w:t>–</w:t>
      </w:r>
      <w:r w:rsidRPr="00C87A4E">
        <w:t xml:space="preserve"> в системе СПО. Их обуча</w:t>
      </w:r>
      <w:r w:rsidR="0093695A">
        <w:t>ли</w:t>
      </w:r>
      <w:r w:rsidR="00DF1E9D" w:rsidRPr="00C87A4E">
        <w:t xml:space="preserve"> 658 сетевых п</w:t>
      </w:r>
      <w:r w:rsidR="00DF1E9D" w:rsidRPr="00C87A4E">
        <w:t>е</w:t>
      </w:r>
      <w:r w:rsidR="00DF1E9D" w:rsidRPr="00C87A4E">
        <w:t>дагогов</w:t>
      </w:r>
      <w:r w:rsidRPr="00C87A4E">
        <w:t>.</w:t>
      </w:r>
    </w:p>
    <w:p w:rsidR="00EE6A8A" w:rsidRPr="00C87A4E" w:rsidRDefault="00EE6A8A" w:rsidP="00586420">
      <w:proofErr w:type="gramStart"/>
      <w:r w:rsidRPr="00C87A4E">
        <w:t xml:space="preserve">В крае функционируют </w:t>
      </w:r>
      <w:r w:rsidR="00FD2DAF" w:rsidRPr="00C87A4E">
        <w:t>9</w:t>
      </w:r>
      <w:r w:rsidRPr="00C87A4E">
        <w:t xml:space="preserve"> психологических центров:</w:t>
      </w:r>
      <w:r w:rsidR="00DF1E9D" w:rsidRPr="00C87A4E">
        <w:t xml:space="preserve"> </w:t>
      </w:r>
      <w:r w:rsidRPr="00C87A4E">
        <w:t>4 краевых (в городах Ставрополь, Михайловск, Пятигорск, в Нефтекумском районе)</w:t>
      </w:r>
      <w:r w:rsidR="00185345" w:rsidRPr="00C87A4E">
        <w:t xml:space="preserve"> с </w:t>
      </w:r>
      <w:r w:rsidR="00B94236">
        <w:t>3</w:t>
      </w:r>
      <w:r w:rsidR="00185345" w:rsidRPr="00C87A4E">
        <w:t xml:space="preserve"> филиалами</w:t>
      </w:r>
      <w:r w:rsidRPr="00C87A4E">
        <w:t xml:space="preserve"> </w:t>
      </w:r>
      <w:r w:rsidR="00185345" w:rsidRPr="00C87A4E">
        <w:t xml:space="preserve">(Александровский, </w:t>
      </w:r>
      <w:proofErr w:type="spellStart"/>
      <w:r w:rsidR="00185345" w:rsidRPr="00C87A4E">
        <w:t>Труно</w:t>
      </w:r>
      <w:r w:rsidR="00185345" w:rsidRPr="00C87A4E">
        <w:t>в</w:t>
      </w:r>
      <w:r w:rsidR="00185345" w:rsidRPr="00C87A4E">
        <w:t>ский</w:t>
      </w:r>
      <w:proofErr w:type="spellEnd"/>
      <w:r w:rsidR="00185345" w:rsidRPr="00C87A4E">
        <w:t xml:space="preserve">, Туркменский районы) </w:t>
      </w:r>
      <w:r w:rsidRPr="00C87A4E">
        <w:t>и 5 муниципальных (в городах Буденновск, Невинномысск, Кисловодск, Георгиевск, в Кочубеевском районе), 34 психолого-медико-педагогических к</w:t>
      </w:r>
      <w:r w:rsidRPr="00C87A4E">
        <w:t>о</w:t>
      </w:r>
      <w:r w:rsidRPr="00C87A4E">
        <w:t>миссий (в том числе 1 - краевая).</w:t>
      </w:r>
      <w:proofErr w:type="gramEnd"/>
      <w:r w:rsidRPr="00C87A4E">
        <w:t xml:space="preserve"> Более </w:t>
      </w:r>
      <w:r w:rsidR="0028393A" w:rsidRPr="00C87A4E">
        <w:t>18,5</w:t>
      </w:r>
      <w:r w:rsidRPr="00C87A4E">
        <w:t xml:space="preserve"> тысяч человек в 201</w:t>
      </w:r>
      <w:r w:rsidR="0028393A" w:rsidRPr="00C87A4E">
        <w:t>8</w:t>
      </w:r>
      <w:r w:rsidRPr="00C87A4E">
        <w:t xml:space="preserve"> году прошли психолого-педагогическую и социальную реабилитацию.</w:t>
      </w:r>
    </w:p>
    <w:p w:rsidR="00EE6A8A" w:rsidRPr="00C87A4E" w:rsidRDefault="00EE6A8A" w:rsidP="00586420">
      <w:r w:rsidRPr="00C87A4E">
        <w:t>Одним из важнейших условий реализации образовательной политики в Ставропол</w:t>
      </w:r>
      <w:r w:rsidRPr="00C87A4E">
        <w:t>ь</w:t>
      </w:r>
      <w:r w:rsidRPr="00C87A4E">
        <w:t>ском крае является работа с кадрами.</w:t>
      </w:r>
    </w:p>
    <w:p w:rsidR="00EE6A8A" w:rsidRPr="00C87A4E" w:rsidRDefault="00EE6A8A" w:rsidP="00586420">
      <w:r w:rsidRPr="00C87A4E">
        <w:t>Сегодня в государственных и муниципальных дошкольных образовательных орган</w:t>
      </w:r>
      <w:r w:rsidRPr="00C87A4E">
        <w:t>и</w:t>
      </w:r>
      <w:r w:rsidRPr="00C87A4E">
        <w:t>зациях и школах края работ</w:t>
      </w:r>
      <w:r w:rsidR="00185345" w:rsidRPr="00C87A4E">
        <w:t xml:space="preserve">ает </w:t>
      </w:r>
      <w:r w:rsidR="00A73519" w:rsidRPr="00C87A4E">
        <w:t>680</w:t>
      </w:r>
      <w:r w:rsidR="00185345" w:rsidRPr="00C87A4E">
        <w:t xml:space="preserve"> </w:t>
      </w:r>
      <w:r w:rsidRPr="00C87A4E">
        <w:t>педагог</w:t>
      </w:r>
      <w:r w:rsidR="00B94236">
        <w:t>ов-</w:t>
      </w:r>
      <w:proofErr w:type="spellStart"/>
      <w:r w:rsidR="00B94236">
        <w:t>психологовов</w:t>
      </w:r>
      <w:proofErr w:type="spellEnd"/>
      <w:r w:rsidR="00FC388F">
        <w:t>,</w:t>
      </w:r>
      <w:r w:rsidRPr="00C87A4E">
        <w:t xml:space="preserve"> </w:t>
      </w:r>
      <w:r w:rsidR="00A73519" w:rsidRPr="00C87A4E">
        <w:t>659</w:t>
      </w:r>
      <w:r w:rsidRPr="00C87A4E">
        <w:t xml:space="preserve"> логопед</w:t>
      </w:r>
      <w:r w:rsidR="00FC388F">
        <w:t>ов</w:t>
      </w:r>
      <w:r w:rsidRPr="00C87A4E">
        <w:t xml:space="preserve">, </w:t>
      </w:r>
      <w:r w:rsidR="00A73519" w:rsidRPr="00C87A4E">
        <w:t>109</w:t>
      </w:r>
      <w:r w:rsidRPr="00C87A4E">
        <w:t xml:space="preserve"> дефектол</w:t>
      </w:r>
      <w:r w:rsidRPr="00C87A4E">
        <w:t>о</w:t>
      </w:r>
      <w:r w:rsidRPr="00C87A4E">
        <w:t xml:space="preserve">гов, </w:t>
      </w:r>
      <w:r w:rsidR="00A73519" w:rsidRPr="00C87A4E">
        <w:t>94</w:t>
      </w:r>
      <w:r w:rsidRPr="00C87A4E">
        <w:t xml:space="preserve"> инструктор</w:t>
      </w:r>
      <w:r w:rsidR="00FC388F">
        <w:t>а</w:t>
      </w:r>
      <w:r w:rsidRPr="00C87A4E">
        <w:t xml:space="preserve"> по адаптивной физической культуре и </w:t>
      </w:r>
      <w:r w:rsidR="00A273AA" w:rsidRPr="00C87A4E">
        <w:t>2</w:t>
      </w:r>
      <w:r w:rsidRPr="00C87A4E">
        <w:t xml:space="preserve"> </w:t>
      </w:r>
      <w:proofErr w:type="spellStart"/>
      <w:r w:rsidRPr="00C87A4E">
        <w:t>тьютора</w:t>
      </w:r>
      <w:proofErr w:type="spellEnd"/>
      <w:r w:rsidRPr="00C87A4E">
        <w:t>.</w:t>
      </w:r>
    </w:p>
    <w:p w:rsidR="00EE6A8A" w:rsidRPr="00C87A4E" w:rsidRDefault="00EE6A8A" w:rsidP="00586420">
      <w:r w:rsidRPr="00C87A4E">
        <w:t xml:space="preserve">Всего прошли повышение квалификации по вопросам, связанным с обучением детей с </w:t>
      </w:r>
      <w:r w:rsidR="00B243DC" w:rsidRPr="00C87A4E">
        <w:t>ОВЗ</w:t>
      </w:r>
      <w:r w:rsidR="00185345" w:rsidRPr="00C87A4E">
        <w:t xml:space="preserve"> более 4</w:t>
      </w:r>
      <w:r w:rsidRPr="00C87A4E">
        <w:t xml:space="preserve"> тысяч педагогов, в том числе по вопросам введения ФГОС – </w:t>
      </w:r>
      <w:r w:rsidR="00185345" w:rsidRPr="00C87A4E">
        <w:t>2163</w:t>
      </w:r>
      <w:r w:rsidRPr="00C87A4E">
        <w:t xml:space="preserve"> человек</w:t>
      </w:r>
      <w:r w:rsidR="00FC388F">
        <w:t>а</w:t>
      </w:r>
      <w:r w:rsidR="00185345" w:rsidRPr="00C87A4E">
        <w:t xml:space="preserve"> (курсы повышения квалификации), 621 человек (профессиональную переподготовку)</w:t>
      </w:r>
      <w:r w:rsidRPr="00C87A4E">
        <w:t>.</w:t>
      </w:r>
    </w:p>
    <w:p w:rsidR="00353E82" w:rsidRPr="003A3EE0" w:rsidRDefault="00F17120" w:rsidP="00586420">
      <w:r w:rsidRPr="003A3EE0">
        <w:t>Наибольшая доля педагогов (65</w:t>
      </w:r>
      <w:r w:rsidR="00353E82" w:rsidRPr="003A3EE0">
        <w:t xml:space="preserve"> %),  занята в сфере общего образования: в крае насч</w:t>
      </w:r>
      <w:r w:rsidR="00353E82" w:rsidRPr="003A3EE0">
        <w:t>и</w:t>
      </w:r>
      <w:r w:rsidR="00353E82" w:rsidRPr="003A3EE0">
        <w:t xml:space="preserve">тывается </w:t>
      </w:r>
      <w:r w:rsidRPr="003A3EE0">
        <w:t>более 19</w:t>
      </w:r>
      <w:r w:rsidR="00353E82" w:rsidRPr="003A3EE0">
        <w:t xml:space="preserve"> тысяч педагогов общеобразовательных организаций и </w:t>
      </w:r>
      <w:r w:rsidRPr="003A3EE0">
        <w:t>более 10</w:t>
      </w:r>
      <w:r w:rsidR="00353E82" w:rsidRPr="003A3EE0">
        <w:t xml:space="preserve"> тысяч п</w:t>
      </w:r>
      <w:r w:rsidR="00353E82" w:rsidRPr="003A3EE0">
        <w:t>е</w:t>
      </w:r>
      <w:r w:rsidR="00353E82" w:rsidRPr="003A3EE0">
        <w:t>дагогов дошкольных образовательных организаций.</w:t>
      </w:r>
    </w:p>
    <w:p w:rsidR="00353E82" w:rsidRPr="003A3EE0" w:rsidRDefault="00353E82" w:rsidP="00586420">
      <w:r w:rsidRPr="003A3EE0">
        <w:t xml:space="preserve">Высшее образование имеют 87 % педагогов. За последние </w:t>
      </w:r>
      <w:r w:rsidR="00FC388F">
        <w:t>5</w:t>
      </w:r>
      <w:r w:rsidRPr="003A3EE0">
        <w:t xml:space="preserve"> лет данный показатель увеличился на 7 </w:t>
      </w:r>
      <w:r w:rsidR="00FC388F">
        <w:t>%</w:t>
      </w:r>
      <w:r w:rsidRPr="003A3EE0">
        <w:t>. Среднее профе</w:t>
      </w:r>
      <w:r w:rsidR="00F17120" w:rsidRPr="003A3EE0">
        <w:t>ссиональное образование имеют 12,6</w:t>
      </w:r>
      <w:r w:rsidR="00AC3E82" w:rsidRPr="003A3EE0">
        <w:t xml:space="preserve"> % </w:t>
      </w:r>
      <w:r w:rsidRPr="003A3EE0">
        <w:t xml:space="preserve"> педагогов (пр</w:t>
      </w:r>
      <w:r w:rsidRPr="003A3EE0">
        <w:t>е</w:t>
      </w:r>
      <w:r w:rsidRPr="003A3EE0">
        <w:t>имущественно это учителя начальных классов, музыки, трудового обучения, физической культуры).</w:t>
      </w:r>
    </w:p>
    <w:p w:rsidR="006F46E9" w:rsidRDefault="00871F34" w:rsidP="006F46E9">
      <w:r w:rsidRPr="003A3EE0">
        <w:t>Только в 2018 году на высшую квалификационную категорию были аттестованы 3207 педагог</w:t>
      </w:r>
      <w:r w:rsidR="0093695A">
        <w:t>ов</w:t>
      </w:r>
      <w:r w:rsidRPr="003A3EE0">
        <w:t xml:space="preserve">. </w:t>
      </w:r>
      <w:r w:rsidR="00F17120" w:rsidRPr="003A3EE0">
        <w:t>З</w:t>
      </w:r>
      <w:r w:rsidR="00353E82" w:rsidRPr="003A3EE0">
        <w:t>а значительные д</w:t>
      </w:r>
      <w:r w:rsidR="00F17120" w:rsidRPr="003A3EE0">
        <w:t>остижения в сфере педагогики 271 работник</w:t>
      </w:r>
      <w:r w:rsidR="00353E82" w:rsidRPr="003A3EE0">
        <w:t xml:space="preserve"> отрас</w:t>
      </w:r>
      <w:r w:rsidR="00F17120" w:rsidRPr="003A3EE0">
        <w:t>ли награжд</w:t>
      </w:r>
      <w:r w:rsidR="00F17120" w:rsidRPr="003A3EE0">
        <w:t>е</w:t>
      </w:r>
      <w:r w:rsidR="00F17120" w:rsidRPr="003A3EE0">
        <w:t>н</w:t>
      </w:r>
      <w:r w:rsidR="0093695A">
        <w:t>ы</w:t>
      </w:r>
      <w:r w:rsidR="00353E82" w:rsidRPr="003A3EE0">
        <w:t xml:space="preserve"> ведомственными знаками отличия Министерства образования и науки Российской Фед</w:t>
      </w:r>
      <w:r w:rsidR="00353E82" w:rsidRPr="003A3EE0">
        <w:t>е</w:t>
      </w:r>
      <w:r w:rsidR="00353E82" w:rsidRPr="003A3EE0">
        <w:lastRenderedPageBreak/>
        <w:t xml:space="preserve">рации, награды Ставропольского края получили </w:t>
      </w:r>
      <w:r w:rsidR="00F17120" w:rsidRPr="003A3EE0">
        <w:t>свыше 20</w:t>
      </w:r>
      <w:r w:rsidR="004E2E07" w:rsidRPr="003A3EE0">
        <w:t>0</w:t>
      </w:r>
      <w:r w:rsidR="00353E82" w:rsidRPr="003A3EE0">
        <w:t xml:space="preserve"> человек, </w:t>
      </w:r>
      <w:r w:rsidR="00F17120" w:rsidRPr="003A3EE0">
        <w:t>более</w:t>
      </w:r>
      <w:r w:rsidR="00353E82" w:rsidRPr="003A3EE0">
        <w:t xml:space="preserve"> </w:t>
      </w:r>
      <w:r w:rsidR="008D5D7E">
        <w:t>1000</w:t>
      </w:r>
      <w:r w:rsidR="00353E82" w:rsidRPr="003A3EE0">
        <w:t xml:space="preserve"> педагогов награждены Почётной гр</w:t>
      </w:r>
      <w:r w:rsidR="00F17120" w:rsidRPr="003A3EE0">
        <w:t xml:space="preserve">амотой министерства образования </w:t>
      </w:r>
      <w:r w:rsidR="00353E82" w:rsidRPr="003A3EE0">
        <w:t>Ставропольского края.</w:t>
      </w:r>
      <w:r w:rsidR="006F46E9">
        <w:t xml:space="preserve"> </w:t>
      </w:r>
    </w:p>
    <w:p w:rsidR="006F46E9" w:rsidRDefault="006F46E9" w:rsidP="006F46E9">
      <w:pPr>
        <w:rPr>
          <w:rFonts w:eastAsia="Times New Roman"/>
          <w:szCs w:val="24"/>
        </w:rPr>
      </w:pPr>
      <w:r w:rsidRPr="006F46E9">
        <w:rPr>
          <w:rFonts w:eastAsia="Times New Roman"/>
          <w:szCs w:val="24"/>
        </w:rPr>
        <w:t>Созданы условия для непрерывного профессионального развития работников образ</w:t>
      </w:r>
      <w:r w:rsidRPr="006F46E9">
        <w:rPr>
          <w:rFonts w:eastAsia="Times New Roman"/>
          <w:szCs w:val="24"/>
        </w:rPr>
        <w:t>о</w:t>
      </w:r>
      <w:r w:rsidRPr="006F46E9">
        <w:rPr>
          <w:rFonts w:eastAsia="Times New Roman"/>
          <w:szCs w:val="24"/>
        </w:rPr>
        <w:t xml:space="preserve">вания на базе СКИРО ПК и </w:t>
      </w:r>
      <w:proofErr w:type="gramStart"/>
      <w:r w:rsidRPr="006F46E9">
        <w:rPr>
          <w:rFonts w:eastAsia="Times New Roman"/>
          <w:szCs w:val="24"/>
        </w:rPr>
        <w:t>ПРО</w:t>
      </w:r>
      <w:proofErr w:type="gramEnd"/>
      <w:r w:rsidRPr="006F46E9">
        <w:rPr>
          <w:rFonts w:eastAsia="Times New Roman"/>
          <w:szCs w:val="24"/>
        </w:rPr>
        <w:t>. За три года</w:t>
      </w:r>
      <w:r w:rsidR="0093385A">
        <w:rPr>
          <w:rFonts w:eastAsia="Times New Roman"/>
          <w:szCs w:val="24"/>
        </w:rPr>
        <w:t xml:space="preserve"> (с</w:t>
      </w:r>
      <w:r w:rsidRPr="006F46E9">
        <w:rPr>
          <w:rFonts w:eastAsia="Times New Roman"/>
          <w:szCs w:val="24"/>
        </w:rPr>
        <w:t xml:space="preserve"> 2016 по 2018 гг.</w:t>
      </w:r>
      <w:r w:rsidR="0093385A">
        <w:rPr>
          <w:rFonts w:eastAsia="Times New Roman"/>
          <w:szCs w:val="24"/>
        </w:rPr>
        <w:t>)</w:t>
      </w:r>
      <w:r w:rsidRPr="006F46E9">
        <w:rPr>
          <w:rFonts w:eastAsia="Times New Roman"/>
          <w:szCs w:val="24"/>
        </w:rPr>
        <w:t>, по актуальным вопросам развития образования повысили квалификацию более 36 тысяч руководящих и педагогич</w:t>
      </w:r>
      <w:r w:rsidRPr="006F46E9">
        <w:rPr>
          <w:rFonts w:eastAsia="Times New Roman"/>
          <w:szCs w:val="24"/>
        </w:rPr>
        <w:t>е</w:t>
      </w:r>
      <w:r w:rsidRPr="006F46E9">
        <w:rPr>
          <w:rFonts w:eastAsia="Times New Roman"/>
          <w:szCs w:val="24"/>
        </w:rPr>
        <w:t xml:space="preserve">ских работников, что составляет 70 % от общей численности работников образования края. </w:t>
      </w:r>
    </w:p>
    <w:p w:rsidR="006F46E9" w:rsidRDefault="006F46E9" w:rsidP="006F46E9">
      <w:pPr>
        <w:rPr>
          <w:rFonts w:eastAsia="Times New Roman"/>
          <w:szCs w:val="24"/>
        </w:rPr>
      </w:pPr>
      <w:r w:rsidRPr="006F46E9">
        <w:rPr>
          <w:rFonts w:eastAsia="Times New Roman"/>
          <w:szCs w:val="24"/>
        </w:rPr>
        <w:t>С учетом требований профессиональных стандартов в сфере образования возросла потребность педагогов в прохождении профессиональной переподготовки. В 2018 году пр</w:t>
      </w:r>
      <w:r w:rsidRPr="006F46E9">
        <w:rPr>
          <w:rFonts w:eastAsia="Times New Roman"/>
          <w:szCs w:val="24"/>
        </w:rPr>
        <w:t>о</w:t>
      </w:r>
      <w:r w:rsidRPr="006F46E9">
        <w:rPr>
          <w:rFonts w:eastAsia="Times New Roman"/>
          <w:szCs w:val="24"/>
        </w:rPr>
        <w:t>фессиональную подготовку прошли 470 руководящих и педагогических работников.</w:t>
      </w:r>
    </w:p>
    <w:p w:rsidR="006F46E9" w:rsidRDefault="006F46E9" w:rsidP="006F46E9">
      <w:pPr>
        <w:rPr>
          <w:rFonts w:eastAsia="Times New Roman"/>
          <w:szCs w:val="24"/>
        </w:rPr>
      </w:pPr>
      <w:r w:rsidRPr="006F46E9">
        <w:rPr>
          <w:rFonts w:eastAsia="Times New Roman"/>
          <w:szCs w:val="24"/>
        </w:rPr>
        <w:t>Анализ удовлетворенности слушателями качеством проведения курсовых меропри</w:t>
      </w:r>
      <w:r w:rsidRPr="006F46E9">
        <w:rPr>
          <w:rFonts w:eastAsia="Times New Roman"/>
          <w:szCs w:val="24"/>
        </w:rPr>
        <w:t>я</w:t>
      </w:r>
      <w:r w:rsidRPr="006F46E9">
        <w:rPr>
          <w:rFonts w:eastAsia="Times New Roman"/>
          <w:szCs w:val="24"/>
        </w:rPr>
        <w:t>тий показал, что 95 % оценивают актуальность и востребованность полученных знаний в своей повседневной работе.</w:t>
      </w:r>
    </w:p>
    <w:p w:rsidR="00A17F5A" w:rsidRDefault="006F46E9" w:rsidP="00A17F5A">
      <w:r w:rsidRPr="006F46E9">
        <w:rPr>
          <w:rFonts w:eastAsia="Times New Roman"/>
          <w:szCs w:val="24"/>
        </w:rPr>
        <w:t xml:space="preserve">Большая часть педагогов края мотивирована на аттестацию с целью получения первой или высшей квалификационной категории. </w:t>
      </w:r>
      <w:proofErr w:type="gramStart"/>
      <w:r w:rsidRPr="006F46E9">
        <w:rPr>
          <w:rFonts w:eastAsia="Times New Roman"/>
          <w:szCs w:val="24"/>
        </w:rPr>
        <w:t>Хорошим стимулом для участия в конкурсах я</w:t>
      </w:r>
      <w:r w:rsidRPr="006F46E9">
        <w:rPr>
          <w:rFonts w:eastAsia="Times New Roman"/>
          <w:szCs w:val="24"/>
        </w:rPr>
        <w:t>в</w:t>
      </w:r>
      <w:r w:rsidRPr="006F46E9">
        <w:rPr>
          <w:rFonts w:eastAsia="Times New Roman"/>
          <w:szCs w:val="24"/>
        </w:rPr>
        <w:t xml:space="preserve">ляется установление высшей и первой квалификационной категории в особом порядке </w:t>
      </w:r>
      <w:proofErr w:type="spellStart"/>
      <w:r w:rsidRPr="006F46E9">
        <w:rPr>
          <w:rFonts w:eastAsia="Times New Roman"/>
          <w:szCs w:val="24"/>
        </w:rPr>
        <w:t>по-бедителям</w:t>
      </w:r>
      <w:proofErr w:type="spellEnd"/>
      <w:r w:rsidRPr="006F46E9">
        <w:rPr>
          <w:rFonts w:eastAsia="Times New Roman"/>
          <w:szCs w:val="24"/>
        </w:rPr>
        <w:t xml:space="preserve"> конкурсов профессионального мастерства на краевом (1-3 место) или муниц</w:t>
      </w:r>
      <w:r w:rsidRPr="006F46E9">
        <w:rPr>
          <w:rFonts w:eastAsia="Times New Roman"/>
          <w:szCs w:val="24"/>
        </w:rPr>
        <w:t>и</w:t>
      </w:r>
      <w:r w:rsidRPr="006F46E9">
        <w:rPr>
          <w:rFonts w:eastAsia="Times New Roman"/>
          <w:szCs w:val="24"/>
        </w:rPr>
        <w:t>пальном (1 место) уровнях.</w:t>
      </w:r>
      <w:r>
        <w:t xml:space="preserve"> </w:t>
      </w:r>
      <w:bookmarkStart w:id="10" w:name="_Toc497917918"/>
      <w:proofErr w:type="gramEnd"/>
    </w:p>
    <w:p w:rsidR="00A17F5A" w:rsidRDefault="00A17F5A" w:rsidP="00A17F5A"/>
    <w:p w:rsidR="00A17F5A" w:rsidRPr="00A17F5A" w:rsidRDefault="00D30670" w:rsidP="00A17F5A">
      <w:pPr>
        <w:rPr>
          <w:b/>
        </w:rPr>
      </w:pPr>
      <w:r w:rsidRPr="00A17F5A">
        <w:rPr>
          <w:b/>
        </w:rPr>
        <w:t xml:space="preserve">2. </w:t>
      </w:r>
      <w:r w:rsidR="00CF131F" w:rsidRPr="00A17F5A">
        <w:rPr>
          <w:b/>
        </w:rPr>
        <w:t>Анализ состояния и перспектив развития системы образования: основная часть.</w:t>
      </w:r>
      <w:bookmarkStart w:id="11" w:name="_Toc497917919"/>
      <w:bookmarkEnd w:id="10"/>
    </w:p>
    <w:p w:rsidR="00A17F5A" w:rsidRPr="00A17F5A" w:rsidRDefault="00375C2F" w:rsidP="00A17F5A">
      <w:pPr>
        <w:rPr>
          <w:b/>
        </w:rPr>
      </w:pPr>
      <w:r w:rsidRPr="00A17F5A">
        <w:rPr>
          <w:b/>
        </w:rPr>
        <w:t>2.1</w:t>
      </w:r>
      <w:r w:rsidR="00DC1F82" w:rsidRPr="00A17F5A">
        <w:rPr>
          <w:b/>
        </w:rPr>
        <w:t>.</w:t>
      </w:r>
      <w:r w:rsidRPr="00A17F5A">
        <w:rPr>
          <w:b/>
        </w:rPr>
        <w:t xml:space="preserve"> </w:t>
      </w:r>
      <w:r w:rsidR="00FE028B" w:rsidRPr="00A17F5A">
        <w:rPr>
          <w:b/>
        </w:rPr>
        <w:t>Сведения о развитии дошкольного образования</w:t>
      </w:r>
      <w:bookmarkEnd w:id="11"/>
    </w:p>
    <w:p w:rsidR="00A17F5A" w:rsidRDefault="006D6B86" w:rsidP="00A17F5A">
      <w:pPr>
        <w:rPr>
          <w:rFonts w:eastAsia="Times New Roman"/>
          <w:szCs w:val="24"/>
        </w:rPr>
      </w:pPr>
      <w:r w:rsidRPr="00085232">
        <w:rPr>
          <w:rFonts w:eastAsia="Times New Roman"/>
          <w:szCs w:val="24"/>
        </w:rPr>
        <w:t>В социальной сфере края одно из ключевых мест занимает дошкольное образование. С целью соблюдения действующего законодательства край совместно с муниципалитетами с 2012 года решал задачу доступности дошкольного образования для детей в возрасте от 3 до 7 лет. К январю 2016 года была обеспечена 100% доступность дошкольного образования для детей в возрасте от 3 до 7 лет, которая сохраняется по настоящее время.</w:t>
      </w:r>
    </w:p>
    <w:p w:rsidR="00A17F5A" w:rsidRDefault="006D6B86" w:rsidP="00A17F5A">
      <w:pPr>
        <w:rPr>
          <w:rFonts w:eastAsia="Times New Roman"/>
          <w:szCs w:val="24"/>
        </w:rPr>
      </w:pPr>
      <w:r w:rsidRPr="00085232">
        <w:rPr>
          <w:rFonts w:eastAsia="Times New Roman"/>
          <w:szCs w:val="24"/>
        </w:rPr>
        <w:t xml:space="preserve">В Указе Президента Российской Федерации «О национальных целях и </w:t>
      </w:r>
      <w:proofErr w:type="spellStart"/>
      <w:proofErr w:type="gramStart"/>
      <w:r w:rsidRPr="00085232">
        <w:rPr>
          <w:rFonts w:eastAsia="Times New Roman"/>
          <w:szCs w:val="24"/>
        </w:rPr>
        <w:t>стратегиче-ских</w:t>
      </w:r>
      <w:proofErr w:type="spellEnd"/>
      <w:proofErr w:type="gramEnd"/>
      <w:r w:rsidRPr="00085232">
        <w:rPr>
          <w:rFonts w:eastAsia="Times New Roman"/>
          <w:szCs w:val="24"/>
        </w:rPr>
        <w:t xml:space="preserve"> задачах развития Российской Федерации на период до 2024 года», на реализацию кото-</w:t>
      </w:r>
      <w:proofErr w:type="spellStart"/>
      <w:r w:rsidRPr="00085232">
        <w:rPr>
          <w:rFonts w:eastAsia="Times New Roman"/>
          <w:szCs w:val="24"/>
        </w:rPr>
        <w:t>рого</w:t>
      </w:r>
      <w:proofErr w:type="spellEnd"/>
      <w:r w:rsidRPr="00085232">
        <w:rPr>
          <w:rFonts w:eastAsia="Times New Roman"/>
          <w:szCs w:val="24"/>
        </w:rPr>
        <w:t xml:space="preserve"> направлены региональные проекты, поставлены задачи, которые нам предстоит решать в ближайшем будущем. </w:t>
      </w:r>
    </w:p>
    <w:p w:rsidR="00A17F5A" w:rsidRDefault="006D6B86" w:rsidP="00A17F5A">
      <w:pPr>
        <w:rPr>
          <w:rFonts w:eastAsia="Times New Roman"/>
          <w:szCs w:val="24"/>
        </w:rPr>
      </w:pPr>
      <w:r w:rsidRPr="00085232">
        <w:rPr>
          <w:rFonts w:eastAsia="Times New Roman"/>
          <w:szCs w:val="24"/>
        </w:rPr>
        <w:t xml:space="preserve">В рамках регионального проекта «Создание условий для осуществления трудовой </w:t>
      </w:r>
      <w:proofErr w:type="gramStart"/>
      <w:r w:rsidRPr="00085232">
        <w:rPr>
          <w:rFonts w:eastAsia="Times New Roman"/>
          <w:szCs w:val="24"/>
        </w:rPr>
        <w:t>де-</w:t>
      </w:r>
      <w:proofErr w:type="spellStart"/>
      <w:r w:rsidRPr="00085232">
        <w:rPr>
          <w:rFonts w:eastAsia="Times New Roman"/>
          <w:szCs w:val="24"/>
        </w:rPr>
        <w:t>ятельности</w:t>
      </w:r>
      <w:proofErr w:type="spellEnd"/>
      <w:proofErr w:type="gramEnd"/>
      <w:r w:rsidRPr="00085232">
        <w:rPr>
          <w:rFonts w:eastAsia="Times New Roman"/>
          <w:szCs w:val="24"/>
        </w:rPr>
        <w:t xml:space="preserve"> женщин, имеющих детей, включая достижение 100</w:t>
      </w:r>
      <w:r w:rsidR="00A17F5A">
        <w:rPr>
          <w:rFonts w:eastAsia="Times New Roman"/>
          <w:szCs w:val="24"/>
        </w:rPr>
        <w:t>%</w:t>
      </w:r>
      <w:r w:rsidRPr="00085232">
        <w:rPr>
          <w:rFonts w:eastAsia="Times New Roman"/>
          <w:szCs w:val="24"/>
        </w:rPr>
        <w:t xml:space="preserve"> (к 2021 году) дошкольного образования для детей в возрасте до трех лет в Ставропо</w:t>
      </w:r>
      <w:r w:rsidR="00A17F5A">
        <w:rPr>
          <w:rFonts w:eastAsia="Times New Roman"/>
          <w:szCs w:val="24"/>
        </w:rPr>
        <w:t xml:space="preserve">льском крае», </w:t>
      </w:r>
      <w:r w:rsidRPr="00085232">
        <w:rPr>
          <w:rFonts w:eastAsia="Times New Roman"/>
          <w:szCs w:val="24"/>
        </w:rPr>
        <w:t xml:space="preserve">в 2019-2021 </w:t>
      </w:r>
      <w:proofErr w:type="spellStart"/>
      <w:r w:rsidRPr="00085232">
        <w:rPr>
          <w:rFonts w:eastAsia="Times New Roman"/>
          <w:szCs w:val="24"/>
        </w:rPr>
        <w:t>г</w:t>
      </w:r>
      <w:r w:rsidR="00A17F5A">
        <w:rPr>
          <w:rFonts w:eastAsia="Times New Roman"/>
          <w:szCs w:val="24"/>
        </w:rPr>
        <w:t>.г</w:t>
      </w:r>
      <w:proofErr w:type="spellEnd"/>
      <w:r w:rsidR="00A17F5A">
        <w:rPr>
          <w:rFonts w:eastAsia="Times New Roman"/>
          <w:szCs w:val="24"/>
        </w:rPr>
        <w:t>.</w:t>
      </w:r>
      <w:r w:rsidRPr="00085232">
        <w:rPr>
          <w:rFonts w:eastAsia="Times New Roman"/>
          <w:szCs w:val="24"/>
        </w:rPr>
        <w:t xml:space="preserve"> пл</w:t>
      </w:r>
      <w:r w:rsidRPr="00085232">
        <w:rPr>
          <w:rFonts w:eastAsia="Times New Roman"/>
          <w:szCs w:val="24"/>
        </w:rPr>
        <w:t>а</w:t>
      </w:r>
      <w:r w:rsidRPr="00085232">
        <w:rPr>
          <w:rFonts w:eastAsia="Times New Roman"/>
          <w:szCs w:val="24"/>
        </w:rPr>
        <w:t>нируется создать не менее 3520 мест для детей в возрасте до 3 лет.</w:t>
      </w:r>
    </w:p>
    <w:p w:rsidR="00A17F5A" w:rsidRDefault="006D6B86" w:rsidP="00A17F5A">
      <w:pPr>
        <w:rPr>
          <w:rFonts w:eastAsia="Times New Roman"/>
          <w:szCs w:val="24"/>
        </w:rPr>
      </w:pPr>
      <w:r w:rsidRPr="00085232">
        <w:rPr>
          <w:rFonts w:eastAsia="Times New Roman"/>
          <w:szCs w:val="24"/>
        </w:rPr>
        <w:lastRenderedPageBreak/>
        <w:t xml:space="preserve">С целью обеспечения доступности дошкольного образования в крае реализуются </w:t>
      </w:r>
      <w:proofErr w:type="spellStart"/>
      <w:proofErr w:type="gramStart"/>
      <w:r w:rsidRPr="00085232">
        <w:rPr>
          <w:rFonts w:eastAsia="Times New Roman"/>
          <w:szCs w:val="24"/>
        </w:rPr>
        <w:t>ме-роприятия</w:t>
      </w:r>
      <w:proofErr w:type="spellEnd"/>
      <w:proofErr w:type="gramEnd"/>
      <w:r w:rsidRPr="00085232">
        <w:rPr>
          <w:rFonts w:eastAsia="Times New Roman"/>
          <w:szCs w:val="24"/>
        </w:rPr>
        <w:t xml:space="preserve"> по созданию условий для осуществления трудовой деятельности женщин, имею-</w:t>
      </w:r>
      <w:proofErr w:type="spellStart"/>
      <w:r w:rsidRPr="00085232">
        <w:rPr>
          <w:rFonts w:eastAsia="Times New Roman"/>
          <w:szCs w:val="24"/>
        </w:rPr>
        <w:t>щих</w:t>
      </w:r>
      <w:proofErr w:type="spellEnd"/>
      <w:r w:rsidRPr="00085232">
        <w:rPr>
          <w:rFonts w:eastAsia="Times New Roman"/>
          <w:szCs w:val="24"/>
        </w:rPr>
        <w:t xml:space="preserve"> детей, включая достижение100</w:t>
      </w:r>
      <w:r w:rsidR="00A17F5A">
        <w:rPr>
          <w:rFonts w:eastAsia="Times New Roman"/>
          <w:szCs w:val="24"/>
        </w:rPr>
        <w:t xml:space="preserve"> %</w:t>
      </w:r>
      <w:r w:rsidRPr="00085232">
        <w:rPr>
          <w:rFonts w:eastAsia="Times New Roman"/>
          <w:szCs w:val="24"/>
        </w:rPr>
        <w:t xml:space="preserve"> доступности (к 2021 году) дошкольного образования для детей в возрасте до трех лет в рамках наци</w:t>
      </w:r>
      <w:r w:rsidR="00A17F5A">
        <w:rPr>
          <w:rFonts w:eastAsia="Times New Roman"/>
          <w:szCs w:val="24"/>
        </w:rPr>
        <w:t>онального проекта «Демография».</w:t>
      </w:r>
    </w:p>
    <w:p w:rsidR="00A17F5A" w:rsidRDefault="006D6B86" w:rsidP="00A17F5A">
      <w:pPr>
        <w:rPr>
          <w:rFonts w:eastAsia="Times New Roman"/>
          <w:szCs w:val="24"/>
        </w:rPr>
      </w:pPr>
      <w:r w:rsidRPr="00085232">
        <w:rPr>
          <w:rFonts w:eastAsia="Times New Roman"/>
          <w:szCs w:val="24"/>
        </w:rPr>
        <w:t>За 4 года будет создано более 4 тыс. дополнительных мест для детей в возрасте до                   3 лет, путем реализации 27 объектов образования в период 2019-2021 годов.</w:t>
      </w:r>
    </w:p>
    <w:p w:rsidR="00A17F5A" w:rsidRDefault="006D6B86" w:rsidP="00A17F5A">
      <w:pPr>
        <w:rPr>
          <w:rFonts w:eastAsia="Times New Roman"/>
          <w:szCs w:val="24"/>
        </w:rPr>
      </w:pPr>
      <w:r w:rsidRPr="00085232">
        <w:rPr>
          <w:rFonts w:eastAsia="Times New Roman"/>
          <w:szCs w:val="24"/>
        </w:rPr>
        <w:t>В 2018 году начато строительство 3 детских садов:</w:t>
      </w:r>
    </w:p>
    <w:p w:rsidR="00A17F5A" w:rsidRPr="0093695A" w:rsidRDefault="006D6B86" w:rsidP="00A17F5A">
      <w:pPr>
        <w:rPr>
          <w:rFonts w:eastAsia="Times New Roman"/>
          <w:szCs w:val="24"/>
        </w:rPr>
      </w:pPr>
      <w:r w:rsidRPr="00085232">
        <w:rPr>
          <w:rFonts w:eastAsia="Times New Roman"/>
          <w:szCs w:val="24"/>
        </w:rPr>
        <w:t xml:space="preserve">- </w:t>
      </w:r>
      <w:r w:rsidRPr="0093695A">
        <w:rPr>
          <w:rFonts w:eastAsia="Times New Roman"/>
          <w:szCs w:val="24"/>
        </w:rPr>
        <w:t xml:space="preserve">детский сад на 280 мест в г. Михайловске, </w:t>
      </w:r>
    </w:p>
    <w:p w:rsidR="00A17F5A" w:rsidRPr="0093695A" w:rsidRDefault="006D6B86" w:rsidP="00A17F5A">
      <w:pPr>
        <w:rPr>
          <w:rFonts w:eastAsia="Times New Roman"/>
          <w:szCs w:val="24"/>
        </w:rPr>
      </w:pPr>
      <w:r w:rsidRPr="0093695A">
        <w:rPr>
          <w:rFonts w:eastAsia="Times New Roman"/>
          <w:szCs w:val="24"/>
        </w:rPr>
        <w:t xml:space="preserve">- детский сад на 160 мест в г. Ставрополе, </w:t>
      </w:r>
    </w:p>
    <w:p w:rsidR="00A17F5A" w:rsidRPr="0093695A" w:rsidRDefault="006D6B86" w:rsidP="00A17F5A">
      <w:pPr>
        <w:rPr>
          <w:rFonts w:eastAsia="Times New Roman"/>
          <w:szCs w:val="24"/>
        </w:rPr>
      </w:pPr>
      <w:r w:rsidRPr="0093695A">
        <w:rPr>
          <w:rFonts w:eastAsia="Times New Roman"/>
          <w:szCs w:val="24"/>
        </w:rPr>
        <w:t>- детский сад на 160 мест в г. Ессентуки.</w:t>
      </w:r>
    </w:p>
    <w:p w:rsidR="00A17F5A" w:rsidRDefault="006D6B86" w:rsidP="00A17F5A">
      <w:pPr>
        <w:rPr>
          <w:rFonts w:eastAsia="Times New Roman"/>
          <w:szCs w:val="24"/>
        </w:rPr>
      </w:pPr>
      <w:r w:rsidRPr="0093695A">
        <w:rPr>
          <w:rFonts w:eastAsia="Times New Roman"/>
          <w:szCs w:val="24"/>
        </w:rPr>
        <w:t>Реализация указанных объектов</w:t>
      </w:r>
      <w:r w:rsidRPr="00085232">
        <w:rPr>
          <w:rFonts w:eastAsia="Times New Roman"/>
          <w:szCs w:val="24"/>
        </w:rPr>
        <w:t xml:space="preserve"> позволит создать 600 дополнительных мест в детских садах, из них 290 мест для детей в возрасте от 2 месяцев до 3 лет. </w:t>
      </w:r>
    </w:p>
    <w:p w:rsidR="00A17F5A" w:rsidRDefault="006D6B86" w:rsidP="00A17F5A">
      <w:pPr>
        <w:rPr>
          <w:rFonts w:eastAsia="Times New Roman"/>
          <w:szCs w:val="24"/>
        </w:rPr>
      </w:pPr>
      <w:r w:rsidRPr="00085232">
        <w:rPr>
          <w:rFonts w:eastAsia="Times New Roman"/>
          <w:szCs w:val="24"/>
        </w:rPr>
        <w:t xml:space="preserve">Дальнейшее развитие сети дошкольных образовательных организаций в </w:t>
      </w:r>
      <w:proofErr w:type="gramStart"/>
      <w:r w:rsidRPr="00085232">
        <w:rPr>
          <w:rFonts w:eastAsia="Times New Roman"/>
          <w:szCs w:val="24"/>
        </w:rPr>
        <w:t>Ставрополь-</w:t>
      </w:r>
      <w:proofErr w:type="spellStart"/>
      <w:r w:rsidRPr="00085232">
        <w:rPr>
          <w:rFonts w:eastAsia="Times New Roman"/>
          <w:szCs w:val="24"/>
        </w:rPr>
        <w:t>ском</w:t>
      </w:r>
      <w:proofErr w:type="spellEnd"/>
      <w:proofErr w:type="gramEnd"/>
      <w:r w:rsidRPr="00085232">
        <w:rPr>
          <w:rFonts w:eastAsia="Times New Roman"/>
          <w:szCs w:val="24"/>
        </w:rPr>
        <w:t xml:space="preserve"> крае – одна из актуальных проблем сегодняшнего дня.</w:t>
      </w:r>
    </w:p>
    <w:p w:rsidR="0093695A" w:rsidRDefault="006D6B86" w:rsidP="0093695A">
      <w:pPr>
        <w:rPr>
          <w:rFonts w:eastAsia="Times New Roman"/>
          <w:szCs w:val="24"/>
        </w:rPr>
      </w:pPr>
      <w:r w:rsidRPr="00085232">
        <w:rPr>
          <w:rFonts w:eastAsia="Times New Roman"/>
          <w:szCs w:val="24"/>
        </w:rPr>
        <w:t>В 2018 году количество детей в возрасте от 0 до 7 лет, проживающих на территории края, составило 241 398 чел., что на 1,02% ниже показателя 2017 года (238 521 человек).</w:t>
      </w:r>
    </w:p>
    <w:p w:rsidR="0093695A" w:rsidRDefault="00C30AD2" w:rsidP="0093695A">
      <w:pPr>
        <w:rPr>
          <w:rFonts w:eastAsia="Times New Roman"/>
          <w:szCs w:val="24"/>
        </w:rPr>
      </w:pPr>
      <w:r w:rsidRPr="00586420">
        <w:rPr>
          <w:rFonts w:eastAsia="Times New Roman"/>
          <w:i/>
          <w:iCs/>
          <w:u w:val="single"/>
        </w:rPr>
        <w:t>Контингент</w:t>
      </w:r>
    </w:p>
    <w:p w:rsidR="006D6B86" w:rsidRPr="0093695A" w:rsidRDefault="006D6B86" w:rsidP="0093695A">
      <w:pPr>
        <w:rPr>
          <w:rFonts w:eastAsia="Times New Roman"/>
          <w:szCs w:val="24"/>
        </w:rPr>
      </w:pPr>
      <w:proofErr w:type="gramStart"/>
      <w:r w:rsidRPr="00586420">
        <w:rPr>
          <w:rFonts w:eastAsia="Times New Roman"/>
          <w:iCs/>
        </w:rPr>
        <w:t>В рамках реализации Указа Президента Российской Федерации от 07 мая 2012 г.         № 599 «О мерах по реализации государственной политики в области образования и науки» в Ставропольском крае к январю 2016 года была обеспечена 100% доступность дошкольного образования для детей в возрасте от 3 до 7 лет, которая сохраняется по настоящее время: (2013 г. – 94,20%, 2014 г. –  94,24%, 2015 г. – 100</w:t>
      </w:r>
      <w:proofErr w:type="gramEnd"/>
      <w:r w:rsidRPr="00586420">
        <w:rPr>
          <w:rFonts w:eastAsia="Times New Roman"/>
          <w:iCs/>
        </w:rPr>
        <w:t xml:space="preserve">%, </w:t>
      </w:r>
      <w:proofErr w:type="gramStart"/>
      <w:r w:rsidRPr="00586420">
        <w:rPr>
          <w:rFonts w:eastAsia="Times New Roman"/>
          <w:iCs/>
        </w:rPr>
        <w:t>2016 г. – 100%, 2017 г. – 100%,                 2018 г.  – 100%).</w:t>
      </w:r>
      <w:proofErr w:type="gramEnd"/>
    </w:p>
    <w:p w:rsidR="00C30AD2" w:rsidRPr="00586420" w:rsidRDefault="009D4CB6" w:rsidP="00586420">
      <w:pPr>
        <w:ind w:firstLine="0"/>
        <w:jc w:val="center"/>
      </w:pPr>
      <w:r w:rsidRPr="00586420">
        <w:rPr>
          <w:noProof/>
          <w:lang w:eastAsia="ru-RU"/>
        </w:rPr>
        <w:drawing>
          <wp:inline distT="0" distB="0" distL="0" distR="0" wp14:anchorId="7734CCCE" wp14:editId="3FA1F20C">
            <wp:extent cx="6127115" cy="2011680"/>
            <wp:effectExtent l="0" t="0" r="6985" b="7620"/>
            <wp:docPr id="7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0AD2" w:rsidRPr="00586420" w:rsidRDefault="00E56CFD" w:rsidP="00586420">
      <w:pPr>
        <w:jc w:val="center"/>
        <w:rPr>
          <w:sz w:val="20"/>
          <w:szCs w:val="20"/>
        </w:rPr>
      </w:pPr>
      <w:r w:rsidRPr="00586420">
        <w:rPr>
          <w:sz w:val="20"/>
          <w:szCs w:val="20"/>
        </w:rPr>
        <w:t>Рисунок 2</w:t>
      </w:r>
      <w:r w:rsidR="00C30AD2" w:rsidRPr="00586420">
        <w:rPr>
          <w:sz w:val="20"/>
          <w:szCs w:val="20"/>
        </w:rPr>
        <w:t xml:space="preserve">. Рост доступности дошкольного образования, </w:t>
      </w:r>
      <w:proofErr w:type="gramStart"/>
      <w:r w:rsidR="00C30AD2" w:rsidRPr="00586420">
        <w:rPr>
          <w:sz w:val="20"/>
          <w:szCs w:val="20"/>
        </w:rPr>
        <w:t>в</w:t>
      </w:r>
      <w:proofErr w:type="gramEnd"/>
      <w:r w:rsidR="00C30AD2" w:rsidRPr="00586420">
        <w:rPr>
          <w:sz w:val="20"/>
          <w:szCs w:val="20"/>
        </w:rPr>
        <w:t xml:space="preserve"> %</w:t>
      </w:r>
    </w:p>
    <w:p w:rsidR="00C30AD2" w:rsidRPr="00085232" w:rsidRDefault="00072FA8" w:rsidP="00586420">
      <w:r w:rsidRPr="00085232">
        <w:t xml:space="preserve">В 2018 г. численность детей, получающих дошкольное образование, составила 132 937 </w:t>
      </w:r>
      <w:r w:rsidR="00C94730" w:rsidRPr="00085232">
        <w:t>человек</w:t>
      </w:r>
      <w:r w:rsidRPr="00085232">
        <w:t xml:space="preserve">, что на 1,1 % больше, чем в </w:t>
      </w:r>
      <w:r w:rsidR="00C30AD2" w:rsidRPr="00085232">
        <w:t xml:space="preserve">2017 году </w:t>
      </w:r>
      <w:r w:rsidRPr="00085232">
        <w:t>(</w:t>
      </w:r>
      <w:r w:rsidR="00C30AD2" w:rsidRPr="00085232">
        <w:t>131 488 детей</w:t>
      </w:r>
      <w:r w:rsidRPr="00085232">
        <w:t xml:space="preserve">) и на 3,3 % больше, чем </w:t>
      </w:r>
      <w:r w:rsidR="00C30AD2" w:rsidRPr="00085232">
        <w:t>2016 го</w:t>
      </w:r>
      <w:r w:rsidRPr="00085232">
        <w:t>ду (</w:t>
      </w:r>
      <w:r w:rsidR="00C30AD2" w:rsidRPr="00085232">
        <w:t>128 662 ребен</w:t>
      </w:r>
      <w:r w:rsidRPr="00085232">
        <w:t>ка).</w:t>
      </w:r>
    </w:p>
    <w:p w:rsidR="00C30AD2" w:rsidRPr="00586420" w:rsidRDefault="009D4CB6" w:rsidP="00586420">
      <w:pPr>
        <w:ind w:firstLine="0"/>
      </w:pPr>
      <w:r w:rsidRPr="00586420">
        <w:rPr>
          <w:noProof/>
          <w:lang w:eastAsia="ru-RU"/>
        </w:rPr>
        <w:lastRenderedPageBreak/>
        <w:drawing>
          <wp:inline distT="0" distB="0" distL="0" distR="0" wp14:anchorId="42CF8FE6" wp14:editId="2FD046B8">
            <wp:extent cx="6196965" cy="2487295"/>
            <wp:effectExtent l="0" t="0" r="0" b="8255"/>
            <wp:docPr id="7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0AD2" w:rsidRPr="00586420" w:rsidRDefault="00E56CFD" w:rsidP="00586420">
      <w:pPr>
        <w:spacing w:line="240" w:lineRule="exact"/>
        <w:jc w:val="center"/>
        <w:rPr>
          <w:sz w:val="20"/>
        </w:rPr>
      </w:pPr>
      <w:r w:rsidRPr="00586420">
        <w:rPr>
          <w:sz w:val="20"/>
        </w:rPr>
        <w:t>Рисунок 3</w:t>
      </w:r>
      <w:r w:rsidR="00C30AD2" w:rsidRPr="00586420">
        <w:rPr>
          <w:sz w:val="20"/>
        </w:rPr>
        <w:t xml:space="preserve">. Численность воспитанников дошкольных образовательных организаций, </w:t>
      </w:r>
    </w:p>
    <w:p w:rsidR="00C30AD2" w:rsidRPr="00586420" w:rsidRDefault="00C30AD2" w:rsidP="00586420">
      <w:pPr>
        <w:spacing w:line="240" w:lineRule="exact"/>
        <w:jc w:val="center"/>
        <w:rPr>
          <w:sz w:val="20"/>
        </w:rPr>
      </w:pPr>
      <w:proofErr w:type="gramStart"/>
      <w:r w:rsidRPr="00586420">
        <w:rPr>
          <w:sz w:val="20"/>
        </w:rPr>
        <w:t>осуществляющих</w:t>
      </w:r>
      <w:proofErr w:type="gramEnd"/>
      <w:r w:rsidRPr="00586420">
        <w:rPr>
          <w:sz w:val="20"/>
        </w:rPr>
        <w:t xml:space="preserve"> образовательную деятельность по образовательным программам дошкольного </w:t>
      </w:r>
    </w:p>
    <w:p w:rsidR="00C30AD2" w:rsidRPr="00586420" w:rsidRDefault="00C30AD2" w:rsidP="00586420">
      <w:pPr>
        <w:spacing w:line="240" w:lineRule="exact"/>
        <w:jc w:val="center"/>
        <w:rPr>
          <w:sz w:val="20"/>
        </w:rPr>
      </w:pPr>
      <w:r w:rsidRPr="00586420">
        <w:rPr>
          <w:sz w:val="20"/>
        </w:rPr>
        <w:t xml:space="preserve">образования, </w:t>
      </w:r>
      <w:proofErr w:type="gramStart"/>
      <w:r w:rsidRPr="00586420">
        <w:rPr>
          <w:sz w:val="20"/>
        </w:rPr>
        <w:t>в</w:t>
      </w:r>
      <w:proofErr w:type="gramEnd"/>
      <w:r w:rsidRPr="00586420">
        <w:rPr>
          <w:sz w:val="20"/>
        </w:rPr>
        <w:t xml:space="preserve"> чел.</w:t>
      </w:r>
    </w:p>
    <w:p w:rsidR="00085232" w:rsidRDefault="00085232" w:rsidP="00586420">
      <w:pPr>
        <w:rPr>
          <w:color w:val="FF0000"/>
        </w:rPr>
      </w:pPr>
    </w:p>
    <w:p w:rsidR="006A5F8A" w:rsidRPr="00085232" w:rsidRDefault="00C30AD2" w:rsidP="00586420">
      <w:r w:rsidRPr="00085232">
        <w:t xml:space="preserve">Охват детей </w:t>
      </w:r>
      <w:r w:rsidR="00C94730" w:rsidRPr="00085232">
        <w:t xml:space="preserve">в возрасте от 2 месяцев до 7 лет </w:t>
      </w:r>
      <w:r w:rsidRPr="00085232">
        <w:t xml:space="preserve">дошкольным образованием </w:t>
      </w:r>
      <w:r w:rsidR="00C94730" w:rsidRPr="00085232">
        <w:t>в 2018 г. в</w:t>
      </w:r>
      <w:r w:rsidR="00C94730" w:rsidRPr="00085232">
        <w:t>ы</w:t>
      </w:r>
      <w:r w:rsidR="00C94730" w:rsidRPr="00085232">
        <w:t xml:space="preserve">рос </w:t>
      </w:r>
      <w:r w:rsidR="006A5F8A" w:rsidRPr="00085232">
        <w:t xml:space="preserve">на </w:t>
      </w:r>
      <w:r w:rsidR="00C94730" w:rsidRPr="00085232">
        <w:t>1,12% и составил 56,25%, в 2017</w:t>
      </w:r>
      <w:r w:rsidR="006A5F8A" w:rsidRPr="00085232">
        <w:t xml:space="preserve"> г.</w:t>
      </w:r>
      <w:r w:rsidR="00C94730" w:rsidRPr="00085232">
        <w:t xml:space="preserve">  - 55,13</w:t>
      </w:r>
      <w:r w:rsidRPr="00085232">
        <w:t xml:space="preserve">%, в </w:t>
      </w:r>
      <w:r w:rsidR="006A5F8A" w:rsidRPr="00085232">
        <w:t xml:space="preserve">2016 году </w:t>
      </w:r>
      <w:r w:rsidR="00B243DC" w:rsidRPr="00085232">
        <w:t>– 53,73</w:t>
      </w:r>
      <w:r w:rsidR="00085232" w:rsidRPr="00085232">
        <w:t xml:space="preserve"> %</w:t>
      </w:r>
      <w:r w:rsidR="0093695A">
        <w:t>.</w:t>
      </w:r>
    </w:p>
    <w:p w:rsidR="0093695A" w:rsidRDefault="00C30AD2" w:rsidP="0093695A">
      <w:r w:rsidRPr="00085232">
        <w:t>Удельный вес численности детей, обучающихся в группах кратковременного преб</w:t>
      </w:r>
      <w:r w:rsidRPr="00085232">
        <w:t>ы</w:t>
      </w:r>
      <w:r w:rsidRPr="00085232">
        <w:t>вания, в общей численности воспитанников дошкольных образовательных организа</w:t>
      </w:r>
      <w:r w:rsidR="006C0CC9" w:rsidRPr="00085232">
        <w:t xml:space="preserve">ций в </w:t>
      </w:r>
      <w:r w:rsidR="00F17F1A" w:rsidRPr="00085232">
        <w:t xml:space="preserve">2018 г. снизился на 0,16% </w:t>
      </w:r>
      <w:r w:rsidR="0093695A">
        <w:t xml:space="preserve"> </w:t>
      </w:r>
      <w:r w:rsidR="00F17F1A" w:rsidRPr="00085232">
        <w:t xml:space="preserve">и составил 1,29% </w:t>
      </w:r>
      <w:r w:rsidR="00635E82" w:rsidRPr="00085232">
        <w:t xml:space="preserve">. </w:t>
      </w:r>
      <w:r w:rsidR="00F17F1A" w:rsidRPr="00085232">
        <w:t xml:space="preserve">В </w:t>
      </w:r>
      <w:r w:rsidR="006C0CC9" w:rsidRPr="00085232">
        <w:t xml:space="preserve">2017 году </w:t>
      </w:r>
      <w:r w:rsidR="00F17F1A" w:rsidRPr="00085232">
        <w:t xml:space="preserve">этот показатель </w:t>
      </w:r>
      <w:r w:rsidR="006C0CC9" w:rsidRPr="00085232">
        <w:t>составил – 1,45%, в 2016 году – 1,54</w:t>
      </w:r>
      <w:r w:rsidR="00F17F1A" w:rsidRPr="00085232">
        <w:t>%.</w:t>
      </w:r>
    </w:p>
    <w:p w:rsidR="00BD0EA1" w:rsidRDefault="00A70A22" w:rsidP="00BD0EA1">
      <w:pPr>
        <w:rPr>
          <w:iCs/>
        </w:rPr>
      </w:pPr>
      <w:r w:rsidRPr="0093695A">
        <w:rPr>
          <w:iCs/>
        </w:rPr>
        <w:t>Удельный вес численности воспитанников в частных дошкольных образовательных организаци</w:t>
      </w:r>
      <w:r w:rsidR="0093695A">
        <w:rPr>
          <w:iCs/>
        </w:rPr>
        <w:t>ях</w:t>
      </w:r>
      <w:r w:rsidRPr="0093695A">
        <w:rPr>
          <w:iCs/>
        </w:rPr>
        <w:t xml:space="preserve"> в общей численности воспитанников дошкольных образовательных </w:t>
      </w:r>
      <w:r w:rsidR="002A20CF" w:rsidRPr="0093695A">
        <w:rPr>
          <w:iCs/>
        </w:rPr>
        <w:t>организ</w:t>
      </w:r>
      <w:r w:rsidR="002A20CF" w:rsidRPr="0093695A">
        <w:rPr>
          <w:iCs/>
        </w:rPr>
        <w:t>а</w:t>
      </w:r>
      <w:r w:rsidR="002A20CF" w:rsidRPr="0093695A">
        <w:rPr>
          <w:iCs/>
        </w:rPr>
        <w:t>ций</w:t>
      </w:r>
      <w:r w:rsidRPr="0093695A">
        <w:rPr>
          <w:iCs/>
        </w:rPr>
        <w:t xml:space="preserve"> </w:t>
      </w:r>
      <w:r w:rsidR="002A20CF" w:rsidRPr="0093695A">
        <w:rPr>
          <w:iCs/>
        </w:rPr>
        <w:t>в 2018 году составил – 0,30% (в 2017 году - 0,33%, в 2016 году – 0,32%, . в 2015 году - 0,29%)</w:t>
      </w:r>
    </w:p>
    <w:p w:rsidR="00F34C0A" w:rsidRPr="00BD0EA1" w:rsidRDefault="00A70A22" w:rsidP="00BD0EA1">
      <w:pPr>
        <w:rPr>
          <w:i/>
          <w:u w:val="single"/>
        </w:rPr>
      </w:pPr>
      <w:r w:rsidRPr="00BD0EA1">
        <w:rPr>
          <w:i/>
          <w:u w:val="single"/>
        </w:rPr>
        <w:t xml:space="preserve"> </w:t>
      </w:r>
      <w:r w:rsidR="00F34C0A" w:rsidRPr="00BD0EA1">
        <w:rPr>
          <w:i/>
          <w:u w:val="single"/>
        </w:rPr>
        <w:t>Кадровое обеспечение</w:t>
      </w:r>
    </w:p>
    <w:p w:rsidR="004E2C69" w:rsidRPr="004E2C69" w:rsidRDefault="004E2C69" w:rsidP="004E2C69">
      <w:proofErr w:type="gramStart"/>
      <w:r w:rsidRPr="0093695A">
        <w:t>Педагогический состав дошкольных образовательных организаций Ставропольского края в 2018 году насчитывал 10,6 тыс. человек, что соответствует уровню 2017 и 2016 гг., в том числе: воспитателей – 8,3 тыс. человек или 78,03% от общего количества педагогических работников; молодых педагогов со стажем работы до 3-х лет 7,15%, в возрасте до 35 лет – 26,92% от общего количества педагогических работников.</w:t>
      </w:r>
      <w:r w:rsidRPr="004E2C69">
        <w:t xml:space="preserve"> </w:t>
      </w:r>
      <w:proofErr w:type="gramEnd"/>
    </w:p>
    <w:p w:rsidR="004E2C69" w:rsidRPr="004E2C69" w:rsidRDefault="004E2C69" w:rsidP="004E2C69">
      <w:proofErr w:type="gramStart"/>
      <w:r w:rsidRPr="0093695A">
        <w:t xml:space="preserve">Наибольшее количество сотрудников дошкольных организаций отмечается в городах Ставрополе, Пятигорске, Невинномысске, Георгиевске, Буденновске, Минераловодском, </w:t>
      </w:r>
      <w:r w:rsidR="0093695A" w:rsidRPr="0093695A">
        <w:t>Петровском, Новоалександровском</w:t>
      </w:r>
      <w:r w:rsidR="0093695A">
        <w:t>,</w:t>
      </w:r>
      <w:r w:rsidR="0093695A" w:rsidRPr="0093695A">
        <w:t xml:space="preserve"> Кировском, </w:t>
      </w:r>
      <w:proofErr w:type="spellStart"/>
      <w:r w:rsidR="0093695A" w:rsidRPr="0093695A">
        <w:t>Изобильненском</w:t>
      </w:r>
      <w:proofErr w:type="spellEnd"/>
      <w:r w:rsidR="0093695A" w:rsidRPr="0093695A">
        <w:t xml:space="preserve"> городск</w:t>
      </w:r>
      <w:r w:rsidR="0093695A">
        <w:t>их</w:t>
      </w:r>
      <w:r w:rsidR="0093695A" w:rsidRPr="0093695A">
        <w:t xml:space="preserve"> округ</w:t>
      </w:r>
      <w:r w:rsidR="0093695A">
        <w:t>ах, а также в</w:t>
      </w:r>
      <w:r w:rsidR="0093695A" w:rsidRPr="0093695A">
        <w:t xml:space="preserve"> </w:t>
      </w:r>
      <w:r w:rsidRPr="0093695A">
        <w:t xml:space="preserve">Шпаковском, Предгорном, Кочубеевском муниципальных районах; наименьшее – </w:t>
      </w:r>
      <w:proofErr w:type="spellStart"/>
      <w:r w:rsidRPr="0093695A">
        <w:t>Арзги</w:t>
      </w:r>
      <w:r w:rsidRPr="0093695A">
        <w:t>р</w:t>
      </w:r>
      <w:r w:rsidRPr="0093695A">
        <w:t>ском</w:t>
      </w:r>
      <w:proofErr w:type="spellEnd"/>
      <w:r w:rsidRPr="0093695A">
        <w:t xml:space="preserve">, Андроповском, Новоселицком, </w:t>
      </w:r>
      <w:proofErr w:type="spellStart"/>
      <w:r w:rsidRPr="0093695A">
        <w:t>Степновском</w:t>
      </w:r>
      <w:proofErr w:type="spellEnd"/>
      <w:r w:rsidRPr="0093695A">
        <w:t>, Туркменском муниципальных районах.</w:t>
      </w:r>
      <w:proofErr w:type="gramEnd"/>
    </w:p>
    <w:p w:rsidR="004E2C69" w:rsidRPr="004E2C69" w:rsidRDefault="004E2C69" w:rsidP="004E2C69">
      <w:r w:rsidRPr="006C1C31">
        <w:lastRenderedPageBreak/>
        <w:t>Численность воспитанников организаций дошкольного образования в расчете на 1 п</w:t>
      </w:r>
      <w:r w:rsidRPr="006C1C31">
        <w:t>е</w:t>
      </w:r>
      <w:r w:rsidRPr="006C1C31">
        <w:t>дагогического работник</w:t>
      </w:r>
      <w:r w:rsidR="006C1C31" w:rsidRPr="006C1C31">
        <w:t>а в</w:t>
      </w:r>
      <w:r w:rsidRPr="006C1C31">
        <w:t xml:space="preserve"> 2018 году составила 12,55 человек (</w:t>
      </w:r>
      <w:r w:rsidR="006C1C31">
        <w:t xml:space="preserve">в 2017 году – </w:t>
      </w:r>
      <w:r w:rsidRPr="006C1C31">
        <w:t>12,44 человек, в 2016 году – 12,01 чел</w:t>
      </w:r>
      <w:r w:rsidR="006C1C31">
        <w:t xml:space="preserve">овек, в 2015 год – </w:t>
      </w:r>
      <w:r w:rsidRPr="006C1C31">
        <w:t>1,65 чел</w:t>
      </w:r>
      <w:r w:rsidR="006C1C31">
        <w:t>овек</w:t>
      </w:r>
      <w:r w:rsidRPr="006C1C31">
        <w:t>, в 2013 году – 10 чел</w:t>
      </w:r>
      <w:r w:rsidR="006C1C31">
        <w:t>овек</w:t>
      </w:r>
      <w:r w:rsidRPr="006C1C31">
        <w:t>).</w:t>
      </w:r>
    </w:p>
    <w:p w:rsidR="000D3601" w:rsidRDefault="00A70A22" w:rsidP="000D3601">
      <w:r w:rsidRPr="007B5B1E">
        <w:t xml:space="preserve">Согласно данным органов статистики, размер средней заработной платы </w:t>
      </w:r>
      <w:proofErr w:type="spellStart"/>
      <w:proofErr w:type="gramStart"/>
      <w:r w:rsidRPr="007B5B1E">
        <w:t>педагогиче-ских</w:t>
      </w:r>
      <w:proofErr w:type="spellEnd"/>
      <w:proofErr w:type="gramEnd"/>
      <w:r w:rsidRPr="007B5B1E">
        <w:t xml:space="preserve"> работников организаций дошкольного образования Ставропольс</w:t>
      </w:r>
      <w:r w:rsidR="00CE7A7F" w:rsidRPr="007B5B1E">
        <w:t>кого края за январь-декабрь 2018 года составил 23166,1</w:t>
      </w:r>
      <w:r w:rsidR="008648E6" w:rsidRPr="007B5B1E">
        <w:t xml:space="preserve"> рублей, что составляет 100,6</w:t>
      </w:r>
      <w:r w:rsidRPr="007B5B1E">
        <w:t>% от средней заработной платы в общем образовании при нормативе 100%. За предыдущие годы данные показатели соста</w:t>
      </w:r>
      <w:r w:rsidR="000D3601">
        <w:t xml:space="preserve">вили: </w:t>
      </w:r>
    </w:p>
    <w:p w:rsidR="000D3601" w:rsidRDefault="00A70A22" w:rsidP="000D3601">
      <w:r w:rsidRPr="00586420">
        <w:t>в 20</w:t>
      </w:r>
      <w:r w:rsidR="00500A70" w:rsidRPr="00586420">
        <w:t>13 году – 19 482,6 рублей (97,9</w:t>
      </w:r>
      <w:r w:rsidRPr="00586420">
        <w:t>%)  от средней заработной платы в общем образ</w:t>
      </w:r>
      <w:r w:rsidRPr="00586420">
        <w:t>о</w:t>
      </w:r>
      <w:r w:rsidRPr="00586420">
        <w:t xml:space="preserve">вании, </w:t>
      </w:r>
    </w:p>
    <w:p w:rsidR="000D3601" w:rsidRDefault="00A70A22" w:rsidP="000D3601">
      <w:r w:rsidRPr="00586420">
        <w:t>в 20</w:t>
      </w:r>
      <w:r w:rsidR="00500A70" w:rsidRPr="00586420">
        <w:t>14 году – 20 179 рублей  (101,4</w:t>
      </w:r>
      <w:r w:rsidRPr="00586420">
        <w:t>%),</w:t>
      </w:r>
    </w:p>
    <w:p w:rsidR="000D3601" w:rsidRDefault="00A70A22" w:rsidP="000D3601">
      <w:r w:rsidRPr="00586420">
        <w:t>в 2015 году – 20114 рублей  (96,5%),</w:t>
      </w:r>
    </w:p>
    <w:p w:rsidR="000D3601" w:rsidRDefault="00A70A22" w:rsidP="000D3601">
      <w:r w:rsidRPr="00586420">
        <w:t>в 2016 году – 20 111 рублей (93,2%).</w:t>
      </w:r>
    </w:p>
    <w:p w:rsidR="000D3601" w:rsidRDefault="0021036E" w:rsidP="000D3601">
      <w:r w:rsidRPr="00586420">
        <w:t>В 2017 году – 22 352,9 рублей (103,3%).</w:t>
      </w:r>
    </w:p>
    <w:p w:rsidR="000D3601" w:rsidRDefault="000D3601" w:rsidP="000D3601"/>
    <w:p w:rsidR="000E566A" w:rsidRPr="00A6403C" w:rsidRDefault="000E566A" w:rsidP="000D3601">
      <w:r w:rsidRPr="00A6403C">
        <w:rPr>
          <w:rFonts w:eastAsia="Times New Roman"/>
          <w:i/>
          <w:iCs/>
          <w:u w:val="single"/>
        </w:rPr>
        <w:t>Сеть дошкольных образовательных организаций</w:t>
      </w:r>
    </w:p>
    <w:p w:rsidR="00ED135F" w:rsidRPr="00586420" w:rsidRDefault="001B73EA" w:rsidP="00586420">
      <w:r w:rsidRPr="00A6403C">
        <w:t>В 2018</w:t>
      </w:r>
      <w:r w:rsidR="00ED135F" w:rsidRPr="00A6403C">
        <w:t xml:space="preserve"> году в Ставропольском крае образовательные</w:t>
      </w:r>
      <w:r w:rsidR="00ED135F" w:rsidRPr="00586420">
        <w:t xml:space="preserve"> программы дошкольного обр</w:t>
      </w:r>
      <w:r w:rsidR="00ED135F" w:rsidRPr="00586420">
        <w:t>а</w:t>
      </w:r>
      <w:r w:rsidR="009D304C" w:rsidRPr="00586420">
        <w:t>зования реализовывались в 831</w:t>
      </w:r>
      <w:r w:rsidR="00ED135F" w:rsidRPr="00586420">
        <w:t xml:space="preserve"> дошкольн</w:t>
      </w:r>
      <w:r w:rsidR="009D304C" w:rsidRPr="00586420">
        <w:t>ой образовательной организации</w:t>
      </w:r>
      <w:r w:rsidR="00ED135F" w:rsidRPr="00586420">
        <w:t xml:space="preserve"> (в 2014 году –  820 детских сад</w:t>
      </w:r>
      <w:r w:rsidR="000D3601">
        <w:t>ах</w:t>
      </w:r>
      <w:r w:rsidR="00ED135F" w:rsidRPr="00586420">
        <w:t>, в 2015 год</w:t>
      </w:r>
      <w:r w:rsidR="000D3601">
        <w:t xml:space="preserve">у – </w:t>
      </w:r>
      <w:r w:rsidR="00ED135F" w:rsidRPr="00586420">
        <w:t>827 детских с</w:t>
      </w:r>
      <w:r w:rsidR="00500A70" w:rsidRPr="00586420">
        <w:t>ад</w:t>
      </w:r>
      <w:r w:rsidR="000D3601">
        <w:t>ах</w:t>
      </w:r>
      <w:r w:rsidR="00500A70" w:rsidRPr="00586420">
        <w:t>, в 2016 – 839 детских сад</w:t>
      </w:r>
      <w:r w:rsidR="000D3601">
        <w:t>ах</w:t>
      </w:r>
      <w:r w:rsidR="009D304C" w:rsidRPr="00586420">
        <w:t xml:space="preserve">, </w:t>
      </w:r>
      <w:r w:rsidR="000D3601">
        <w:t xml:space="preserve">в </w:t>
      </w:r>
      <w:r w:rsidR="009D304C" w:rsidRPr="00586420">
        <w:t>2017</w:t>
      </w:r>
      <w:r w:rsidR="000D3601">
        <w:t xml:space="preserve"> году</w:t>
      </w:r>
      <w:r w:rsidR="009D304C" w:rsidRPr="00586420">
        <w:t xml:space="preserve"> – 834</w:t>
      </w:r>
      <w:r w:rsidRPr="00586420">
        <w:t xml:space="preserve"> дет</w:t>
      </w:r>
      <w:r w:rsidR="009D304C" w:rsidRPr="00586420">
        <w:t>ских</w:t>
      </w:r>
      <w:r w:rsidRPr="00586420">
        <w:t xml:space="preserve"> сад</w:t>
      </w:r>
      <w:r w:rsidR="000D3601">
        <w:t>ах</w:t>
      </w:r>
      <w:r w:rsidR="00ED135F" w:rsidRPr="00586420">
        <w:t xml:space="preserve">). </w:t>
      </w:r>
    </w:p>
    <w:p w:rsidR="00A6403C" w:rsidRDefault="00ED135F" w:rsidP="00A6403C">
      <w:r w:rsidRPr="00586420">
        <w:t xml:space="preserve">Изменение сети дошкольных образовательных организаций связано </w:t>
      </w:r>
      <w:r w:rsidR="00343AAB" w:rsidRPr="00586420">
        <w:t xml:space="preserve">с реорганизацией дошкольных организаций </w:t>
      </w:r>
      <w:proofErr w:type="gramStart"/>
      <w:r w:rsidR="00343AAB" w:rsidRPr="00586420">
        <w:t>в</w:t>
      </w:r>
      <w:proofErr w:type="gramEnd"/>
      <w:r w:rsidR="00343AAB" w:rsidRPr="00586420">
        <w:t xml:space="preserve"> </w:t>
      </w:r>
      <w:proofErr w:type="gramStart"/>
      <w:r w:rsidR="00343AAB" w:rsidRPr="00586420">
        <w:t>Буденновском</w:t>
      </w:r>
      <w:proofErr w:type="gramEnd"/>
      <w:r w:rsidR="00343AAB" w:rsidRPr="00586420">
        <w:t xml:space="preserve"> муниципальном район</w:t>
      </w:r>
      <w:r w:rsidR="004D3A04" w:rsidRPr="00586420">
        <w:t>е, в городах Пятигорске и Ессен</w:t>
      </w:r>
      <w:r w:rsidR="00343AAB" w:rsidRPr="00586420">
        <w:t>т</w:t>
      </w:r>
      <w:r w:rsidR="004D3A04" w:rsidRPr="00586420">
        <w:t>у</w:t>
      </w:r>
      <w:r w:rsidR="00343AAB" w:rsidRPr="00586420">
        <w:t xml:space="preserve">ки. </w:t>
      </w:r>
      <w:r w:rsidR="004D3A04" w:rsidRPr="00586420">
        <w:t>В 2018 году в г. Ставрополе открылся новый детский сад № 55 «Солнечный», а в г. Ессентуки появилась новая дошкольная организация путем</w:t>
      </w:r>
      <w:r w:rsidRPr="00586420">
        <w:t xml:space="preserve"> </w:t>
      </w:r>
      <w:r w:rsidR="00213E08" w:rsidRPr="00586420">
        <w:t xml:space="preserve">преобразования </w:t>
      </w:r>
      <w:r w:rsidR="004D3A04" w:rsidRPr="00586420">
        <w:t>«Н</w:t>
      </w:r>
      <w:r w:rsidR="00213E08" w:rsidRPr="00586420">
        <w:t xml:space="preserve">ачальной </w:t>
      </w:r>
      <w:proofErr w:type="gramStart"/>
      <w:r w:rsidR="00213E08" w:rsidRPr="00586420">
        <w:t>школы-детского</w:t>
      </w:r>
      <w:proofErr w:type="gramEnd"/>
      <w:r w:rsidR="00213E08" w:rsidRPr="00586420">
        <w:t xml:space="preserve"> сада</w:t>
      </w:r>
      <w:r w:rsidR="00B7275C">
        <w:t xml:space="preserve"> </w:t>
      </w:r>
      <w:r w:rsidR="004D3A04" w:rsidRPr="00586420">
        <w:t>№ 24»</w:t>
      </w:r>
      <w:r w:rsidR="00213E08" w:rsidRPr="00586420">
        <w:t xml:space="preserve"> в </w:t>
      </w:r>
      <w:r w:rsidR="004D3A04" w:rsidRPr="00586420">
        <w:t>«Де</w:t>
      </w:r>
      <w:r w:rsidR="00213E08" w:rsidRPr="00586420">
        <w:t>т</w:t>
      </w:r>
      <w:r w:rsidR="004D3A04" w:rsidRPr="00586420">
        <w:t>ский сад № 24 «Золотая рыбка».</w:t>
      </w:r>
    </w:p>
    <w:p w:rsidR="00A6403C" w:rsidRDefault="00A6403C" w:rsidP="00A6403C"/>
    <w:p w:rsidR="00D50602" w:rsidRPr="00A6403C" w:rsidRDefault="00D50602" w:rsidP="00A6403C">
      <w:pPr>
        <w:rPr>
          <w:i/>
          <w:u w:val="single"/>
        </w:rPr>
      </w:pPr>
      <w:r w:rsidRPr="00A6403C">
        <w:rPr>
          <w:i/>
          <w:u w:val="single"/>
        </w:rPr>
        <w:t>Материально-техническое и информационное обеспечение</w:t>
      </w:r>
    </w:p>
    <w:p w:rsidR="002B7800" w:rsidRPr="00586420" w:rsidRDefault="008A52AD" w:rsidP="00586420">
      <w:r w:rsidRPr="00586420">
        <w:t>Число персональных компьютеров, доступных для использования детьми, в расчете на 100 воспитанников дошкольных образовател</w:t>
      </w:r>
      <w:r w:rsidR="002B7800" w:rsidRPr="00586420">
        <w:t>ьных организаций в 2018 г. составило 0,36 %, что незначительно выше показателя</w:t>
      </w:r>
      <w:r w:rsidR="00500A70" w:rsidRPr="00586420">
        <w:t xml:space="preserve"> 2017 го</w:t>
      </w:r>
      <w:r w:rsidR="002B7800" w:rsidRPr="00586420">
        <w:t xml:space="preserve">да - </w:t>
      </w:r>
      <w:r w:rsidR="00500A70" w:rsidRPr="00586420">
        <w:t xml:space="preserve"> 0,30</w:t>
      </w:r>
      <w:r w:rsidR="002B7800" w:rsidRPr="00586420">
        <w:t>%.</w:t>
      </w:r>
    </w:p>
    <w:p w:rsidR="00673AD1" w:rsidRPr="00586420" w:rsidRDefault="00673AD1" w:rsidP="00586420">
      <w:r w:rsidRPr="00586420">
        <w:t xml:space="preserve">Ежегодно ведется работа по совершенствованию материально-технической базы </w:t>
      </w:r>
      <w:proofErr w:type="gramStart"/>
      <w:r w:rsidRPr="00586420">
        <w:t>до-школьных</w:t>
      </w:r>
      <w:proofErr w:type="gramEnd"/>
      <w:r w:rsidRPr="00586420">
        <w:t xml:space="preserve"> образовательных организаций, с учетом финансовой возможности края. Так в </w:t>
      </w:r>
      <w:r w:rsidR="00065C61" w:rsidRPr="00586420">
        <w:t>2017 году с привлечением средств бюджета Ставропольского края и средств местных бю</w:t>
      </w:r>
      <w:r w:rsidR="00065C61" w:rsidRPr="00586420">
        <w:t>д</w:t>
      </w:r>
      <w:r w:rsidR="00065C61" w:rsidRPr="00586420">
        <w:t>жетов была проведена работа по замене оконных блоков в 101 дошкольной образовательной организации (в</w:t>
      </w:r>
      <w:r w:rsidR="00500A70" w:rsidRPr="00586420">
        <w:t xml:space="preserve"> </w:t>
      </w:r>
      <w:r w:rsidRPr="00586420">
        <w:t xml:space="preserve">2016 году </w:t>
      </w:r>
      <w:r w:rsidR="00065C61" w:rsidRPr="00586420">
        <w:t>-</w:t>
      </w:r>
      <w:r w:rsidRPr="00586420">
        <w:t xml:space="preserve"> в 73 дошкольных образовательных орга</w:t>
      </w:r>
      <w:r w:rsidR="00065C61" w:rsidRPr="00586420">
        <w:t>низациях).</w:t>
      </w:r>
    </w:p>
    <w:p w:rsidR="005A480E" w:rsidRPr="00586420" w:rsidRDefault="005A480E" w:rsidP="00586420">
      <w:pPr>
        <w:keepNext/>
        <w:keepLines/>
        <w:spacing w:before="40"/>
        <w:outlineLvl w:val="3"/>
        <w:rPr>
          <w:rFonts w:eastAsia="Times New Roman"/>
          <w:i/>
          <w:iCs/>
          <w:u w:val="single"/>
        </w:rPr>
      </w:pPr>
      <w:r w:rsidRPr="00586420">
        <w:rPr>
          <w:rFonts w:eastAsia="Times New Roman"/>
          <w:i/>
          <w:iCs/>
          <w:u w:val="single"/>
        </w:rPr>
        <w:lastRenderedPageBreak/>
        <w:t>Условия получения дошкольного образования лицами с ограниченными возможност</w:t>
      </w:r>
      <w:r w:rsidRPr="00586420">
        <w:rPr>
          <w:rFonts w:eastAsia="Times New Roman"/>
          <w:i/>
          <w:iCs/>
          <w:u w:val="single"/>
        </w:rPr>
        <w:t>я</w:t>
      </w:r>
      <w:r w:rsidRPr="00586420">
        <w:rPr>
          <w:rFonts w:eastAsia="Times New Roman"/>
          <w:i/>
          <w:iCs/>
          <w:u w:val="single"/>
        </w:rPr>
        <w:t>ми здоровья и инвалидами</w:t>
      </w:r>
    </w:p>
    <w:p w:rsidR="00C04094" w:rsidRPr="007B5B1E" w:rsidRDefault="005A480E" w:rsidP="00586420">
      <w:r w:rsidRPr="007B5B1E">
        <w:t>В системе дошкольного образования края функционируют 14 государственных де</w:t>
      </w:r>
      <w:r w:rsidRPr="007B5B1E">
        <w:t>т</w:t>
      </w:r>
      <w:r w:rsidRPr="007B5B1E">
        <w:t>ских садов и 190 муниципальных дошкольных образовательных организаций, в которых с</w:t>
      </w:r>
      <w:r w:rsidRPr="007B5B1E">
        <w:t>о</w:t>
      </w:r>
      <w:r w:rsidRPr="007B5B1E">
        <w:t>здано 485 групп компенсирующей и комбинированной направленности. Дошкольное образ</w:t>
      </w:r>
      <w:r w:rsidRPr="007B5B1E">
        <w:t>о</w:t>
      </w:r>
      <w:r w:rsidRPr="007B5B1E">
        <w:t xml:space="preserve">вание в них получают </w:t>
      </w:r>
      <w:r w:rsidR="00C04094" w:rsidRPr="007B5B1E">
        <w:t xml:space="preserve">7570 </w:t>
      </w:r>
      <w:r w:rsidRPr="007B5B1E">
        <w:t xml:space="preserve">детей с ОВЗ и </w:t>
      </w:r>
      <w:r w:rsidR="00C04094" w:rsidRPr="007B5B1E">
        <w:t>1167</w:t>
      </w:r>
      <w:r w:rsidRPr="007B5B1E">
        <w:t xml:space="preserve"> детей-инвалидов. </w:t>
      </w:r>
    </w:p>
    <w:p w:rsidR="005A480E" w:rsidRPr="007B5B1E" w:rsidRDefault="005A480E" w:rsidP="00586420">
      <w:r w:rsidRPr="007B5B1E">
        <w:t xml:space="preserve">Для сопровождения детей с ОВЗ раннего и дошкольного </w:t>
      </w:r>
      <w:r w:rsidR="00496ED2" w:rsidRPr="007B5B1E">
        <w:t>возраста в крае в 2017 году</w:t>
      </w:r>
      <w:r w:rsidRPr="007B5B1E">
        <w:t xml:space="preserve"> открыт Центр ранней помощи детям на базе Краевого психологического центра города Ста</w:t>
      </w:r>
      <w:r w:rsidRPr="007B5B1E">
        <w:t>в</w:t>
      </w:r>
      <w:r w:rsidRPr="007B5B1E">
        <w:t>рополя.</w:t>
      </w:r>
      <w:r w:rsidR="00D63C23" w:rsidRPr="007B5B1E">
        <w:t xml:space="preserve"> В 2018 году созданы 5 центров ранней помощи детей раннего возраста с нарушением речи, опорно-двигательного аппарата, умственной отсталостью, на базе школ-интернатов с</w:t>
      </w:r>
      <w:r w:rsidR="00D63C23" w:rsidRPr="007B5B1E">
        <w:t>о</w:t>
      </w:r>
      <w:r w:rsidR="00D63C23" w:rsidRPr="007B5B1E">
        <w:t>гласно их профилю.</w:t>
      </w:r>
    </w:p>
    <w:p w:rsidR="00FD2DAF" w:rsidRPr="007B5B1E" w:rsidRDefault="00FD2DAF" w:rsidP="007B5B1E">
      <w:r w:rsidRPr="007B5B1E">
        <w:t>В крае функционируют 56 служб по оказанию ранней коррекционной помощи, с</w:t>
      </w:r>
      <w:r w:rsidRPr="007B5B1E">
        <w:t>о</w:t>
      </w:r>
      <w:r w:rsidRPr="007B5B1E">
        <w:t>зданных на базе государственных и муниципальных образовательных организаций.</w:t>
      </w:r>
    </w:p>
    <w:p w:rsidR="00B7275C" w:rsidRDefault="005A480E" w:rsidP="00B7275C">
      <w:r w:rsidRPr="007B5B1E">
        <w:t>В рамках помощи детям-инвалидам дошкольного возраста, не посещающим детские сады, в крае функционируют группы кратковременного пребывания для детей с патологией слуха и зрения. Они созданы на базе четырех специализированных школ Пятигорска, Кисл</w:t>
      </w:r>
      <w:r w:rsidRPr="007B5B1E">
        <w:t>о</w:t>
      </w:r>
      <w:r w:rsidRPr="007B5B1E">
        <w:t>водска, Георгиевска, Ставрополя. В течение 201</w:t>
      </w:r>
      <w:r w:rsidR="00D63C23" w:rsidRPr="007B5B1E">
        <w:t>8</w:t>
      </w:r>
      <w:r w:rsidRPr="007B5B1E">
        <w:t xml:space="preserve"> года на базе групп кратковременного пр</w:t>
      </w:r>
      <w:r w:rsidRPr="007B5B1E">
        <w:t>е</w:t>
      </w:r>
      <w:r w:rsidRPr="007B5B1E">
        <w:t>бывания квалифициро</w:t>
      </w:r>
      <w:r w:rsidR="00496ED2" w:rsidRPr="007B5B1E">
        <w:t>ванную помощь получили 3</w:t>
      </w:r>
      <w:r w:rsidR="00D63C23" w:rsidRPr="007B5B1E">
        <w:t>41</w:t>
      </w:r>
      <w:r w:rsidR="00496ED2" w:rsidRPr="007B5B1E">
        <w:t xml:space="preserve"> ребен</w:t>
      </w:r>
      <w:r w:rsidR="00B7275C">
        <w:t>ок</w:t>
      </w:r>
      <w:r w:rsidRPr="007B5B1E">
        <w:t xml:space="preserve"> и их р</w:t>
      </w:r>
      <w:r w:rsidR="00496ED2" w:rsidRPr="007B5B1E">
        <w:t>одители</w:t>
      </w:r>
      <w:r w:rsidRPr="007B5B1E">
        <w:t xml:space="preserve"> (в </w:t>
      </w:r>
      <w:r w:rsidR="00D63C23" w:rsidRPr="007B5B1E">
        <w:t xml:space="preserve">2017 году -324 ребенка, </w:t>
      </w:r>
      <w:r w:rsidRPr="007B5B1E">
        <w:t xml:space="preserve">2016 году – 322 </w:t>
      </w:r>
      <w:r w:rsidR="00496ED2" w:rsidRPr="007B5B1E">
        <w:t>ребенк</w:t>
      </w:r>
      <w:r w:rsidR="00D63C23" w:rsidRPr="007B5B1E">
        <w:t>а</w:t>
      </w:r>
      <w:r w:rsidR="00496ED2" w:rsidRPr="007B5B1E">
        <w:t xml:space="preserve"> и их родители</w:t>
      </w:r>
      <w:r w:rsidRPr="007B5B1E">
        <w:t xml:space="preserve">, в 2015 году – 285 детей и </w:t>
      </w:r>
      <w:r w:rsidR="00496ED2" w:rsidRPr="007B5B1E">
        <w:t>их родители</w:t>
      </w:r>
      <w:r w:rsidR="00B7275C">
        <w:t>).</w:t>
      </w:r>
    </w:p>
    <w:p w:rsidR="00B7275C" w:rsidRDefault="00B7275C" w:rsidP="00B7275C"/>
    <w:p w:rsidR="00B7275C" w:rsidRDefault="004172EF" w:rsidP="00B7275C">
      <w:pPr>
        <w:rPr>
          <w:i/>
          <w:u w:val="single"/>
        </w:rPr>
      </w:pPr>
      <w:r w:rsidRPr="00B7275C">
        <w:rPr>
          <w:i/>
          <w:u w:val="single"/>
        </w:rPr>
        <w:t>Финан</w:t>
      </w:r>
      <w:r w:rsidR="00D50602" w:rsidRPr="00B7275C">
        <w:rPr>
          <w:i/>
          <w:u w:val="single"/>
        </w:rPr>
        <w:t>сово-экономическая деятельность</w:t>
      </w:r>
    </w:p>
    <w:p w:rsidR="00B7275C" w:rsidRDefault="004E33A0" w:rsidP="00B7275C">
      <w:pPr>
        <w:rPr>
          <w:iCs/>
        </w:rPr>
      </w:pPr>
      <w:r w:rsidRPr="00B7275C">
        <w:rPr>
          <w:iCs/>
        </w:rPr>
        <w:t xml:space="preserve">Численность воспитанников организаций дошкольного образования в расчете на </w:t>
      </w:r>
      <w:proofErr w:type="gramStart"/>
      <w:r w:rsidRPr="00B7275C">
        <w:rPr>
          <w:iCs/>
        </w:rPr>
        <w:t>од-</w:t>
      </w:r>
      <w:proofErr w:type="spellStart"/>
      <w:r w:rsidRPr="00B7275C">
        <w:rPr>
          <w:iCs/>
        </w:rPr>
        <w:t>ного</w:t>
      </w:r>
      <w:proofErr w:type="spellEnd"/>
      <w:proofErr w:type="gramEnd"/>
      <w:r w:rsidRPr="00B7275C">
        <w:rPr>
          <w:iCs/>
        </w:rPr>
        <w:t xml:space="preserve"> педагогического работника </w:t>
      </w:r>
      <w:r w:rsidR="00213998" w:rsidRPr="00B7275C">
        <w:rPr>
          <w:iCs/>
        </w:rPr>
        <w:t>в 2018 г. составила 12,55 человека, что выше показателя 2017 г. на</w:t>
      </w:r>
      <w:r w:rsidRPr="00B7275C">
        <w:rPr>
          <w:iCs/>
        </w:rPr>
        <w:t xml:space="preserve"> </w:t>
      </w:r>
      <w:r w:rsidR="00213998" w:rsidRPr="00B7275C">
        <w:rPr>
          <w:iCs/>
        </w:rPr>
        <w:t>0,12 человека (</w:t>
      </w:r>
      <w:r w:rsidRPr="00B7275C">
        <w:rPr>
          <w:iCs/>
        </w:rPr>
        <w:t>2017 г</w:t>
      </w:r>
      <w:r w:rsidR="00213998" w:rsidRPr="00B7275C">
        <w:rPr>
          <w:iCs/>
        </w:rPr>
        <w:t>. -</w:t>
      </w:r>
      <w:r w:rsidRPr="00B7275C">
        <w:rPr>
          <w:iCs/>
        </w:rPr>
        <w:t xml:space="preserve"> 12,43</w:t>
      </w:r>
      <w:r w:rsidR="00213998" w:rsidRPr="00B7275C">
        <w:rPr>
          <w:iCs/>
        </w:rPr>
        <w:t xml:space="preserve">) и </w:t>
      </w:r>
      <w:r w:rsidRPr="00B7275C">
        <w:rPr>
          <w:iCs/>
        </w:rPr>
        <w:t xml:space="preserve"> выше показателя </w:t>
      </w:r>
      <w:r w:rsidR="00213998" w:rsidRPr="00B7275C">
        <w:rPr>
          <w:iCs/>
        </w:rPr>
        <w:t>2016 г. на 0,54 (2016 г. – 12,01</w:t>
      </w:r>
      <w:r w:rsidRPr="00B7275C">
        <w:rPr>
          <w:iCs/>
        </w:rPr>
        <w:t xml:space="preserve"> воспитанника). </w:t>
      </w:r>
    </w:p>
    <w:p w:rsidR="00B7275C" w:rsidRDefault="004E33A0" w:rsidP="00B7275C">
      <w:pPr>
        <w:rPr>
          <w:iCs/>
        </w:rPr>
      </w:pPr>
      <w:r w:rsidRPr="00B7275C">
        <w:rPr>
          <w:iCs/>
        </w:rPr>
        <w:t>Расходы консолидированного бюджета на дошкольное образовани</w:t>
      </w:r>
      <w:r w:rsidR="00965902" w:rsidRPr="00B7275C">
        <w:rPr>
          <w:iCs/>
        </w:rPr>
        <w:t xml:space="preserve">е в расчете на 1 </w:t>
      </w:r>
      <w:proofErr w:type="gramStart"/>
      <w:r w:rsidR="00965902" w:rsidRPr="00B7275C">
        <w:rPr>
          <w:iCs/>
        </w:rPr>
        <w:t>ре-</w:t>
      </w:r>
      <w:proofErr w:type="spellStart"/>
      <w:r w:rsidR="00965902" w:rsidRPr="00B7275C">
        <w:rPr>
          <w:iCs/>
        </w:rPr>
        <w:t>бенка</w:t>
      </w:r>
      <w:proofErr w:type="spellEnd"/>
      <w:proofErr w:type="gramEnd"/>
      <w:r w:rsidR="00965902" w:rsidRPr="00B7275C">
        <w:rPr>
          <w:iCs/>
        </w:rPr>
        <w:t xml:space="preserve"> в 2018 году составили 78,79</w:t>
      </w:r>
      <w:r w:rsidRPr="00B7275C">
        <w:rPr>
          <w:iCs/>
        </w:rPr>
        <w:t xml:space="preserve"> тыс. рублей.</w:t>
      </w:r>
    </w:p>
    <w:p w:rsidR="005527CF" w:rsidRPr="00B7275C" w:rsidRDefault="005527CF" w:rsidP="00B7275C">
      <w:pPr>
        <w:rPr>
          <w:i/>
          <w:u w:val="single"/>
        </w:rPr>
      </w:pPr>
      <w:r w:rsidRPr="00B7275C">
        <w:rPr>
          <w:i/>
          <w:u w:val="single"/>
        </w:rPr>
        <w:t>Выводы</w:t>
      </w:r>
    </w:p>
    <w:p w:rsidR="00FB747B" w:rsidRPr="008B4ED5" w:rsidRDefault="00FB747B" w:rsidP="00586420">
      <w:r w:rsidRPr="008B4ED5">
        <w:t>При практически решенной задаче доступности дошкольного образования для детей, в возрасте от 3 до 7 лет, осуществляется работа по повышению качества предоставления услуг дошкольного образования.</w:t>
      </w:r>
    </w:p>
    <w:p w:rsidR="00FB747B" w:rsidRPr="008B4ED5" w:rsidRDefault="00FB747B" w:rsidP="00586420">
      <w:r w:rsidRPr="008B4ED5">
        <w:t>Доступность дошкольного образования для детей в возрасте от 2 мес. до 3 лет по Ро</w:t>
      </w:r>
      <w:r w:rsidRPr="008B4ED5">
        <w:t>с</w:t>
      </w:r>
      <w:r w:rsidRPr="008B4ED5">
        <w:t>сийской Федерации на 1 января 2017 года составля</w:t>
      </w:r>
      <w:r w:rsidR="00A742BC" w:rsidRPr="008B4ED5">
        <w:t>ла</w:t>
      </w:r>
      <w:r w:rsidRPr="008B4ED5">
        <w:t xml:space="preserve"> 76,59% (на 1 января 2016 г. – 71,75%, на 1 января 2015 г. – 51,86%).  В Ставропольском крае доступность дошкольного образов</w:t>
      </w:r>
      <w:r w:rsidRPr="008B4ED5">
        <w:t>а</w:t>
      </w:r>
      <w:r w:rsidRPr="008B4ED5">
        <w:lastRenderedPageBreak/>
        <w:t>ния для детей в возрасте от 2 месяцев до 3 лет, по состоянию на 01 января 2018 года соста</w:t>
      </w:r>
      <w:r w:rsidRPr="008B4ED5">
        <w:t>в</w:t>
      </w:r>
      <w:r w:rsidRPr="008B4ED5">
        <w:t xml:space="preserve">ляла – 84,4%. </w:t>
      </w:r>
    </w:p>
    <w:p w:rsidR="00FB747B" w:rsidRPr="008B4ED5" w:rsidRDefault="00FB747B" w:rsidP="00586420">
      <w:r w:rsidRPr="008B4ED5">
        <w:t>В дошкольных образовательных организациях реализуются образовательные пр</w:t>
      </w:r>
      <w:r w:rsidRPr="008B4ED5">
        <w:t>о</w:t>
      </w:r>
      <w:r w:rsidRPr="008B4ED5">
        <w:t xml:space="preserve">граммы, соответствующие </w:t>
      </w:r>
      <w:proofErr w:type="gramStart"/>
      <w:r w:rsidRPr="008B4ED5">
        <w:t>принятому</w:t>
      </w:r>
      <w:proofErr w:type="gramEnd"/>
      <w:r w:rsidRPr="008B4ED5">
        <w:t xml:space="preserve"> </w:t>
      </w:r>
      <w:r w:rsidR="00500A70" w:rsidRPr="008B4ED5">
        <w:t>ФГОС</w:t>
      </w:r>
      <w:r w:rsidRPr="008B4ED5">
        <w:t xml:space="preserve"> дошкольного образования. В крае осуществл</w:t>
      </w:r>
      <w:r w:rsidRPr="008B4ED5">
        <w:t>я</w:t>
      </w:r>
      <w:r w:rsidRPr="008B4ED5">
        <w:t xml:space="preserve">ются мероприятия по научно-методическому сопровождению реализации </w:t>
      </w:r>
      <w:r w:rsidR="00500A70" w:rsidRPr="008B4ED5">
        <w:t>ФГОС</w:t>
      </w:r>
      <w:r w:rsidRPr="008B4ED5">
        <w:t xml:space="preserve"> дошкольн</w:t>
      </w:r>
      <w:r w:rsidRPr="008B4ED5">
        <w:t>о</w:t>
      </w:r>
      <w:r w:rsidRPr="008B4ED5">
        <w:t xml:space="preserve">го образования, педагоги проходят курсы повышения квалификации. </w:t>
      </w:r>
    </w:p>
    <w:p w:rsidR="00FB747B" w:rsidRPr="008B4ED5" w:rsidRDefault="00FB747B" w:rsidP="00586420">
      <w:r w:rsidRPr="008B4ED5">
        <w:t>Приоритетные задачи на 201</w:t>
      </w:r>
      <w:r w:rsidR="007A62D3" w:rsidRPr="008B4ED5">
        <w:t>9</w:t>
      </w:r>
      <w:r w:rsidRPr="008B4ED5">
        <w:t xml:space="preserve"> год:</w:t>
      </w:r>
    </w:p>
    <w:p w:rsidR="00FB747B" w:rsidRPr="008B4ED5" w:rsidRDefault="00FB747B" w:rsidP="00586420">
      <w:r w:rsidRPr="008B4ED5">
        <w:t xml:space="preserve">- </w:t>
      </w:r>
      <w:r w:rsidR="00500A70" w:rsidRPr="008B4ED5">
        <w:t>сохранение уровня 100</w:t>
      </w:r>
      <w:r w:rsidRPr="008B4ED5">
        <w:t>% доступности дошкольного образования для детей от 3 до 7 лет;</w:t>
      </w:r>
    </w:p>
    <w:p w:rsidR="00FB747B" w:rsidRPr="008B4ED5" w:rsidRDefault="00FB747B" w:rsidP="00586420">
      <w:r w:rsidRPr="008B4ED5">
        <w:t>- повышение качества дошкольного образования;</w:t>
      </w:r>
    </w:p>
    <w:p w:rsidR="00FB747B" w:rsidRDefault="00FB747B" w:rsidP="00586420">
      <w:r w:rsidRPr="003E11AD">
        <w:t>- реализация мероприятий по повышению доступности дошкольного образования для детей в возрасте до 3 лет.</w:t>
      </w:r>
    </w:p>
    <w:p w:rsidR="00D931CE" w:rsidRPr="003E11AD" w:rsidRDefault="00D931CE" w:rsidP="00586420"/>
    <w:p w:rsidR="00F4493E" w:rsidRPr="003E11AD" w:rsidRDefault="00375C2F" w:rsidP="00586420">
      <w:pPr>
        <w:spacing w:after="160" w:line="259" w:lineRule="auto"/>
        <w:rPr>
          <w:b/>
        </w:rPr>
      </w:pPr>
      <w:bookmarkStart w:id="12" w:name="_Toc497917920"/>
      <w:r w:rsidRPr="003E11AD">
        <w:rPr>
          <w:b/>
        </w:rPr>
        <w:t xml:space="preserve">2.2. </w:t>
      </w:r>
      <w:r w:rsidR="00FE028B" w:rsidRPr="003E11AD">
        <w:rPr>
          <w:b/>
        </w:rPr>
        <w:t>Сведения о развитии начального общего образования, основного общего о</w:t>
      </w:r>
      <w:r w:rsidR="00FE028B" w:rsidRPr="003E11AD">
        <w:rPr>
          <w:b/>
        </w:rPr>
        <w:t>б</w:t>
      </w:r>
      <w:r w:rsidR="00FE028B" w:rsidRPr="003E11AD">
        <w:rPr>
          <w:b/>
        </w:rPr>
        <w:t>разования и среднего общего образования</w:t>
      </w:r>
      <w:bookmarkEnd w:id="12"/>
    </w:p>
    <w:p w:rsidR="002D4A90" w:rsidRPr="003E11AD" w:rsidRDefault="002D4A90" w:rsidP="00586420">
      <w:proofErr w:type="gramStart"/>
      <w:r w:rsidRPr="003E11AD">
        <w:t>Развитие начального общего, основного общего и среднего общего образования в Ставропольском крае в 2018 году связано в первую очередь с реализацией государственной политики в сфере образования, направленной на предоставление образовательных услуг вы-</w:t>
      </w:r>
      <w:proofErr w:type="spellStart"/>
      <w:r w:rsidRPr="003E11AD">
        <w:t>сокого</w:t>
      </w:r>
      <w:proofErr w:type="spellEnd"/>
      <w:r w:rsidRPr="003E11AD">
        <w:t xml:space="preserve"> качества и обеспечение их доступности для всех без исключения участников </w:t>
      </w:r>
      <w:proofErr w:type="spellStart"/>
      <w:r w:rsidRPr="003E11AD">
        <w:t>образо-вательного</w:t>
      </w:r>
      <w:proofErr w:type="spellEnd"/>
      <w:r w:rsidRPr="003E11AD">
        <w:t xml:space="preserve"> процесса, в том числе для детей-инвалидов и детей с ОВЗ, а также для детей-сирот и детей, оставшихся</w:t>
      </w:r>
      <w:proofErr w:type="gramEnd"/>
      <w:r w:rsidRPr="003E11AD">
        <w:t xml:space="preserve"> без попечения родителей. </w:t>
      </w:r>
    </w:p>
    <w:p w:rsidR="002D4A90" w:rsidRPr="003E11AD" w:rsidRDefault="002D4A90" w:rsidP="00586420">
      <w:r w:rsidRPr="003E11AD">
        <w:t xml:space="preserve">В 2018 году деятельность в сфере общего образования направлена </w:t>
      </w:r>
      <w:proofErr w:type="gramStart"/>
      <w:r w:rsidRPr="003E11AD">
        <w:t>на</w:t>
      </w:r>
      <w:proofErr w:type="gramEnd"/>
      <w:r w:rsidRPr="003E11AD">
        <w:t>:</w:t>
      </w:r>
    </w:p>
    <w:p w:rsidR="002D4A90" w:rsidRPr="003E11AD" w:rsidRDefault="002D4A90" w:rsidP="00586420">
      <w:r w:rsidRPr="003E11AD">
        <w:t>уменьшение количества обучающихся в две смены;</w:t>
      </w:r>
    </w:p>
    <w:p w:rsidR="002D4A90" w:rsidRPr="003E11AD" w:rsidRDefault="002D4A90" w:rsidP="00586420">
      <w:r w:rsidRPr="003E11AD">
        <w:t>выявление и поддержку талантливых и одаренных детей;</w:t>
      </w:r>
    </w:p>
    <w:p w:rsidR="002D4A90" w:rsidRPr="003E11AD" w:rsidRDefault="002D4A90" w:rsidP="00586420">
      <w:r w:rsidRPr="003E11AD">
        <w:t>профессиональную поддержку педагогов;</w:t>
      </w:r>
    </w:p>
    <w:p w:rsidR="002D4A90" w:rsidRPr="003E11AD" w:rsidRDefault="002D4A90" w:rsidP="00586420">
      <w:r w:rsidRPr="003E11AD">
        <w:t>повышение качества образования в школах с низкими результатами обучения и в школах, функционирующих в неблагоприятных социальных условиях;</w:t>
      </w:r>
    </w:p>
    <w:p w:rsidR="002D4A90" w:rsidRPr="003E11AD" w:rsidRDefault="002D4A90" w:rsidP="00586420">
      <w:r w:rsidRPr="003E11AD">
        <w:t>проведение и анализ оценочных процедур с целью комплексной оценки качества о</w:t>
      </w:r>
      <w:r w:rsidRPr="003E11AD">
        <w:t>б</w:t>
      </w:r>
      <w:r w:rsidRPr="003E11AD">
        <w:t>разования и в последующем работу с их результатами, направленн</w:t>
      </w:r>
      <w:r w:rsidR="003E11AD">
        <w:t xml:space="preserve">ую </w:t>
      </w:r>
      <w:r w:rsidRPr="003E11AD">
        <w:t xml:space="preserve"> на повышение кач</w:t>
      </w:r>
      <w:r w:rsidRPr="003E11AD">
        <w:t>е</w:t>
      </w:r>
      <w:r w:rsidRPr="003E11AD">
        <w:t>ства общего образования.</w:t>
      </w:r>
    </w:p>
    <w:p w:rsidR="002D4A90" w:rsidRPr="003E11AD" w:rsidRDefault="002D4A90" w:rsidP="00586420">
      <w:r w:rsidRPr="003E11AD">
        <w:t>Для решения поставленных задач в Ставропольском крае:</w:t>
      </w:r>
    </w:p>
    <w:p w:rsidR="002D4A90" w:rsidRPr="003E11AD" w:rsidRDefault="002D4A90" w:rsidP="00586420">
      <w:r w:rsidRPr="003E11AD">
        <w:t>1.</w:t>
      </w:r>
      <w:r w:rsidRPr="003E11AD">
        <w:tab/>
        <w:t xml:space="preserve">С 2017 года в крае реализуется проект по созданию новых мест в </w:t>
      </w:r>
      <w:proofErr w:type="spellStart"/>
      <w:proofErr w:type="gramStart"/>
      <w:r w:rsidRPr="003E11AD">
        <w:t>общеобразо-вательных</w:t>
      </w:r>
      <w:proofErr w:type="spellEnd"/>
      <w:proofErr w:type="gramEnd"/>
      <w:r w:rsidRPr="003E11AD">
        <w:t xml:space="preserve"> организациях Ставропольского края и ликвидации второй смены обучения. В рамках соглашения, заключенного в начале 2018 года между Министерством образования и науки Российской Федерации и Правительством Ставропольского края на трехлетний период </w:t>
      </w:r>
      <w:r w:rsidRPr="003E11AD">
        <w:lastRenderedPageBreak/>
        <w:t>из федерального бюджета на реализацию данных мероприятий выделено более 1 млрд. ру</w:t>
      </w:r>
      <w:r w:rsidRPr="003E11AD">
        <w:t>б</w:t>
      </w:r>
      <w:r w:rsidRPr="003E11AD">
        <w:t>лей. В частности на 2018 год – 452,42 млн. рублей, на 2019 год – 414,58 млн. рублей, на 2020 год – 382,98 млн. рублей. За счет указанных средств с привлечением средств краевого и местных бюджетов в период 2018-2020 годов планируется построить две школы по 1002 м</w:t>
      </w:r>
      <w:r w:rsidRPr="003E11AD">
        <w:t>е</w:t>
      </w:r>
      <w:r w:rsidR="003D4EF9">
        <w:t xml:space="preserve">ста каждая в г. Михайловске; школа на 170 мест в с. </w:t>
      </w:r>
      <w:proofErr w:type="gramStart"/>
      <w:r w:rsidR="003D4EF9">
        <w:t>Красноярское</w:t>
      </w:r>
      <w:proofErr w:type="gramEnd"/>
      <w:r w:rsidR="003D4EF9">
        <w:t xml:space="preserve"> Андроповского района, школа на 500 мест в п. Мирный Предгорного района.</w:t>
      </w:r>
    </w:p>
    <w:p w:rsidR="002D4A90" w:rsidRPr="003E11AD" w:rsidRDefault="002D4A90" w:rsidP="00586420">
      <w:r w:rsidRPr="003E11AD">
        <w:t xml:space="preserve">2. В последние годы проблема выявления, развития и поддержки одаренных детей стала чрезвычайно актуальной. </w:t>
      </w:r>
      <w:proofErr w:type="gramStart"/>
      <w:r w:rsidRPr="003E11AD">
        <w:t>Раскрытие и реализация способностей и талантов важны не только для одаренного ребенка, но и для общества в целом.</w:t>
      </w:r>
      <w:proofErr w:type="gramEnd"/>
      <w:r w:rsidRPr="003E11AD">
        <w:t xml:space="preserve"> В Ставропольском крае ведется серьезная работа в данном направлении. </w:t>
      </w:r>
    </w:p>
    <w:p w:rsidR="002D4A90" w:rsidRPr="00D931CE" w:rsidRDefault="002D4A90" w:rsidP="00586420">
      <w:r w:rsidRPr="00D931CE">
        <w:t>В 2015 году между Образовательным Фондом «Талант и успех» (далее – Фонд) и ми-</w:t>
      </w:r>
      <w:proofErr w:type="spellStart"/>
      <w:r w:rsidRPr="00D931CE">
        <w:t>нобразования</w:t>
      </w:r>
      <w:proofErr w:type="spellEnd"/>
      <w:r w:rsidRPr="00D931CE">
        <w:t xml:space="preserve"> края заключено Соглашение о совместном непрерывном взаимодействии и с</w:t>
      </w:r>
      <w:r w:rsidRPr="00D931CE">
        <w:t>о</w:t>
      </w:r>
      <w:r w:rsidRPr="00D931CE">
        <w:t>трудничестве в рамках реализации образовательных программ Фонда по работе с одаренн</w:t>
      </w:r>
      <w:r w:rsidRPr="00D931CE">
        <w:t>ы</w:t>
      </w:r>
      <w:r w:rsidRPr="00D931CE">
        <w:t>ми детьми на базе образовательного центра «Сириус» (г. Сочи) (далее – центр «Сириус») по направлению «Наука». От края координатором такого взаимодействия и уполномоченной образовательной организацией по проведению отборочных туров участников профильных смен выступает Центр «Поиск».</w:t>
      </w:r>
    </w:p>
    <w:p w:rsidR="002D4A90" w:rsidRPr="00D931CE" w:rsidRDefault="002D4A90" w:rsidP="00586420">
      <w:r w:rsidRPr="00D931CE">
        <w:t xml:space="preserve">В октябре 2018 года в городе Ставрополе на базе некоммерческой организации </w:t>
      </w:r>
      <w:proofErr w:type="gramStart"/>
      <w:r w:rsidRPr="00D931CE">
        <w:t>меж-региональной</w:t>
      </w:r>
      <w:proofErr w:type="gramEnd"/>
      <w:r w:rsidRPr="00D931CE">
        <w:t xml:space="preserve"> ассоциации «Центр дополнительного образования «Лидер» начал работу Ян-</w:t>
      </w:r>
      <w:proofErr w:type="spellStart"/>
      <w:r w:rsidRPr="00D931CE">
        <w:t>декс</w:t>
      </w:r>
      <w:proofErr w:type="spellEnd"/>
      <w:r w:rsidRPr="00D931CE">
        <w:t>.</w:t>
      </w:r>
      <w:r w:rsidR="00B41520">
        <w:t xml:space="preserve"> </w:t>
      </w:r>
      <w:r w:rsidRPr="00D931CE">
        <w:t xml:space="preserve">Лицей – бесплатный образовательный проект по обучению школьников 8-9 классов </w:t>
      </w:r>
      <w:proofErr w:type="gramStart"/>
      <w:r w:rsidRPr="00D931CE">
        <w:t>ос-</w:t>
      </w:r>
      <w:proofErr w:type="spellStart"/>
      <w:r w:rsidRPr="00D931CE">
        <w:t>новам</w:t>
      </w:r>
      <w:proofErr w:type="spellEnd"/>
      <w:proofErr w:type="gramEnd"/>
      <w:r w:rsidRPr="00D931CE">
        <w:t xml:space="preserve"> программирования. За 2 года школьники изучат основы </w:t>
      </w:r>
      <w:proofErr w:type="spellStart"/>
      <w:r w:rsidRPr="00D931CE">
        <w:t>Python</w:t>
      </w:r>
      <w:proofErr w:type="spellEnd"/>
      <w:r w:rsidRPr="00D931CE">
        <w:t xml:space="preserve"> – популярного языка программирования, проектной деятельности.</w:t>
      </w:r>
    </w:p>
    <w:p w:rsidR="002D4A90" w:rsidRPr="00D931CE" w:rsidRDefault="002D4A90" w:rsidP="00586420">
      <w:r w:rsidRPr="00D931CE">
        <w:t xml:space="preserve">Яркий пример социально-ответственного бизнеса – открытие в городе </w:t>
      </w:r>
      <w:proofErr w:type="spellStart"/>
      <w:proofErr w:type="gramStart"/>
      <w:r w:rsidRPr="00D931CE">
        <w:t>Невинномыс-ске</w:t>
      </w:r>
      <w:proofErr w:type="spellEnd"/>
      <w:proofErr w:type="gramEnd"/>
      <w:r w:rsidRPr="00D931CE">
        <w:t xml:space="preserve"> Центра детского научного и инженерно-технического творчества, на базе которого уже сегодня взращиваются инженерно-технические кадры для компании «</w:t>
      </w:r>
      <w:proofErr w:type="spellStart"/>
      <w:r w:rsidRPr="00D931CE">
        <w:t>ЕвроХим</w:t>
      </w:r>
      <w:proofErr w:type="spellEnd"/>
      <w:r w:rsidRPr="00D931CE">
        <w:t>».</w:t>
      </w:r>
    </w:p>
    <w:p w:rsidR="002D4A90" w:rsidRPr="00D931CE" w:rsidRDefault="002D4A90" w:rsidP="00586420">
      <w:r w:rsidRPr="00D931CE">
        <w:t>Уникальную возможность проявить свои способности дает всероссийская олимпиада школьников.</w:t>
      </w:r>
    </w:p>
    <w:p w:rsidR="002D4A90" w:rsidRPr="00D931CE" w:rsidRDefault="002D4A90" w:rsidP="00586420">
      <w:r w:rsidRPr="00D931CE">
        <w:t>Одним из важных направлений по выявлению талантливых детей является олимпиа</w:t>
      </w:r>
      <w:r w:rsidRPr="00D931CE">
        <w:t>д</w:t>
      </w:r>
      <w:r w:rsidRPr="00D931CE">
        <w:t xml:space="preserve">ное движение. Ежегодно в марте-апреле на базе ведущих организаций высшего образования Ставропольского края ФГАОУ ВО «Северо-Кавказский федеральный университет», ФБГОУ </w:t>
      </w:r>
      <w:proofErr w:type="gramStart"/>
      <w:r w:rsidRPr="00D931CE">
        <w:t>ВО</w:t>
      </w:r>
      <w:proofErr w:type="gramEnd"/>
      <w:r w:rsidRPr="00D931CE">
        <w:t xml:space="preserve"> «Пятигорский государственный университет», ФГБОУ ВО «Ставропольский госуда</w:t>
      </w:r>
      <w:r w:rsidRPr="00D931CE">
        <w:t>р</w:t>
      </w:r>
      <w:r w:rsidRPr="00D931CE">
        <w:t>ственный аграрный университет» проводятся весенние профильные смены для одаренных детей по подготовке к участию в заключительном этапе всероссийской олимпиады школьн</w:t>
      </w:r>
      <w:r w:rsidRPr="00D931CE">
        <w:t>и</w:t>
      </w:r>
      <w:r w:rsidRPr="00D931CE">
        <w:t>ков по 21 предмету. В 2018 году участниками весенней профильной смены стали более 86 школьников Ставропольского края.</w:t>
      </w:r>
    </w:p>
    <w:p w:rsidR="002D4A90" w:rsidRPr="00D931CE" w:rsidRDefault="002D4A90" w:rsidP="00586420">
      <w:r w:rsidRPr="00D931CE">
        <w:lastRenderedPageBreak/>
        <w:t xml:space="preserve">Несмотря на большую работу по подготовке к всероссийской олимпиаде школьников в 2018 году показатели участия в заключительном этапе снизились по сравнению с </w:t>
      </w:r>
      <w:proofErr w:type="spellStart"/>
      <w:proofErr w:type="gramStart"/>
      <w:r w:rsidRPr="00D931CE">
        <w:t>преды-дущим</w:t>
      </w:r>
      <w:proofErr w:type="spellEnd"/>
      <w:proofErr w:type="gramEnd"/>
      <w:r w:rsidRPr="00D931CE">
        <w:t xml:space="preserve"> годом: результативность участия – на 4 %, общее число участников – на 15%, </w:t>
      </w:r>
      <w:proofErr w:type="spellStart"/>
      <w:r w:rsidRPr="00D931CE">
        <w:t>количе-ство</w:t>
      </w:r>
      <w:proofErr w:type="spellEnd"/>
      <w:r w:rsidRPr="00D931CE">
        <w:t xml:space="preserve"> победителей и призеров - на 23%.</w:t>
      </w:r>
    </w:p>
    <w:p w:rsidR="002D4A90" w:rsidRPr="00D931CE" w:rsidRDefault="002D4A90" w:rsidP="00586420">
      <w:r w:rsidRPr="00D931CE">
        <w:t>Поэтому основными задачами считаем:</w:t>
      </w:r>
    </w:p>
    <w:p w:rsidR="002D4A90" w:rsidRPr="00D931CE" w:rsidRDefault="002D4A90" w:rsidP="00586420">
      <w:r w:rsidRPr="00D931CE">
        <w:t>построение интегрированной образовательной среды, расширяющей возможности развития высокомотивированных и одаренных школьников через кооперацию деятельности учреждений общего образования, детского технопарка, вузов и других партнеров;</w:t>
      </w:r>
    </w:p>
    <w:p w:rsidR="002D4A90" w:rsidRPr="00D931CE" w:rsidRDefault="002D4A90" w:rsidP="00586420">
      <w:r w:rsidRPr="00D931CE">
        <w:t>создание сетевого сообщества педагогов, успешно работающих с одаренными детьми.</w:t>
      </w:r>
    </w:p>
    <w:p w:rsidR="002D4A90" w:rsidRPr="00D931CE" w:rsidRDefault="002D4A90" w:rsidP="00586420">
      <w:proofErr w:type="gramStart"/>
      <w:r w:rsidRPr="00D931CE">
        <w:t>Для решения второй задачи в 2018 году на базе</w:t>
      </w:r>
      <w:r w:rsidR="007C62F3">
        <w:t xml:space="preserve"> СКИРО ПК и ПРО</w:t>
      </w:r>
      <w:r w:rsidRPr="00D931CE">
        <w:t xml:space="preserve"> организована с</w:t>
      </w:r>
      <w:r w:rsidRPr="00D931CE">
        <w:t>и</w:t>
      </w:r>
      <w:r w:rsidRPr="00D931CE">
        <w:t>стематическая методическая поддержка педагогов, работающих с интеллектуально-одаренными детьми, осуществляется трансляция опыта работы лучших педагогов, работаю-</w:t>
      </w:r>
      <w:proofErr w:type="spellStart"/>
      <w:r w:rsidRPr="00D931CE">
        <w:t>щих</w:t>
      </w:r>
      <w:proofErr w:type="spellEnd"/>
      <w:r w:rsidRPr="00D931CE">
        <w:t xml:space="preserve"> в данном направлении, организовано проведение мастер-классов, </w:t>
      </w:r>
      <w:proofErr w:type="spellStart"/>
      <w:r w:rsidRPr="00D931CE">
        <w:t>вебинаров</w:t>
      </w:r>
      <w:proofErr w:type="spellEnd"/>
      <w:r w:rsidRPr="00D931CE">
        <w:t>, обучаю-</w:t>
      </w:r>
      <w:proofErr w:type="spellStart"/>
      <w:r w:rsidRPr="00D931CE">
        <w:t>щих</w:t>
      </w:r>
      <w:proofErr w:type="spellEnd"/>
      <w:r w:rsidRPr="00D931CE">
        <w:t xml:space="preserve"> семинаров, круглых столов, конференций по подготовке одаренных детей к участию во всероссийской олимпиаде школьников.</w:t>
      </w:r>
      <w:proofErr w:type="gramEnd"/>
    </w:p>
    <w:p w:rsidR="002D4A90" w:rsidRPr="00D931CE" w:rsidRDefault="002D4A90" w:rsidP="00586420">
      <w:r w:rsidRPr="00D931CE">
        <w:t xml:space="preserve">3. В целях профессионального и личностного роста педагогов, работающих в </w:t>
      </w:r>
      <w:proofErr w:type="spellStart"/>
      <w:proofErr w:type="gramStart"/>
      <w:r w:rsidRPr="00D931CE">
        <w:t>образо-вательных</w:t>
      </w:r>
      <w:proofErr w:type="spellEnd"/>
      <w:proofErr w:type="gramEnd"/>
      <w:r w:rsidRPr="00D931CE">
        <w:t xml:space="preserve"> организациях, выявления и поддержки талантливых педагогических работников в крае проводятся конкурсы профессионального мастерства: «Воспитатель года России», «З</w:t>
      </w:r>
      <w:r w:rsidRPr="00D931CE">
        <w:t>е</w:t>
      </w:r>
      <w:r w:rsidRPr="00D931CE">
        <w:t xml:space="preserve">леный огонек», «Детский сад года», «Учитель года России», «Лучший учитель основ </w:t>
      </w:r>
      <w:proofErr w:type="gramStart"/>
      <w:r w:rsidRPr="00D931CE">
        <w:t>без-опасности</w:t>
      </w:r>
      <w:proofErr w:type="gramEnd"/>
      <w:r w:rsidRPr="00D931CE">
        <w:t xml:space="preserve"> жизнедеятельности».</w:t>
      </w:r>
    </w:p>
    <w:p w:rsidR="002D4A90" w:rsidRPr="00D931CE" w:rsidRDefault="002D4A90" w:rsidP="00586420">
      <w:r w:rsidRPr="00D931CE">
        <w:t xml:space="preserve">В 2018 году в краевом этапе Всероссийского конкурса «Учитель года России» </w:t>
      </w:r>
      <w:proofErr w:type="spellStart"/>
      <w:proofErr w:type="gramStart"/>
      <w:r w:rsidRPr="00D931CE">
        <w:t>приня</w:t>
      </w:r>
      <w:proofErr w:type="spellEnd"/>
      <w:r w:rsidRPr="00D931CE">
        <w:t>-ли</w:t>
      </w:r>
      <w:proofErr w:type="gramEnd"/>
      <w:r w:rsidRPr="00D931CE">
        <w:t xml:space="preserve"> участие 68 педагогов (из них в номинации «Лучший учитель» - 32 человек</w:t>
      </w:r>
      <w:r w:rsidR="007C62F3">
        <w:t>а</w:t>
      </w:r>
      <w:r w:rsidRPr="00D931CE">
        <w:t>, в номинации «Педагогический дебют» - 33 человека, «Шаг в профессию» - 3 человека).</w:t>
      </w:r>
    </w:p>
    <w:p w:rsidR="002D4A90" w:rsidRPr="00D931CE" w:rsidRDefault="002D4A90" w:rsidP="00586420">
      <w:r w:rsidRPr="00D931CE">
        <w:t xml:space="preserve">В 2018 году </w:t>
      </w:r>
      <w:proofErr w:type="spellStart"/>
      <w:r w:rsidRPr="00D931CE">
        <w:t>Ляховец</w:t>
      </w:r>
      <w:proofErr w:type="spellEnd"/>
      <w:r w:rsidRPr="00D931CE">
        <w:t xml:space="preserve"> Анастасия Борисовна, учитель английского  языка МБОУ СОШ № 10 города-курорта Ессентуки, стала лауреатом Всероссийского конкурса «Учитель года России».</w:t>
      </w:r>
    </w:p>
    <w:p w:rsidR="002D4A90" w:rsidRPr="00D931CE" w:rsidRDefault="002D4A90" w:rsidP="00586420">
      <w:r w:rsidRPr="00D931CE">
        <w:t xml:space="preserve">В 2018 году Ставропольским краевым институтом развития образования было </w:t>
      </w:r>
      <w:proofErr w:type="spellStart"/>
      <w:proofErr w:type="gramStart"/>
      <w:r w:rsidRPr="00D931CE">
        <w:t>прове-дено</w:t>
      </w:r>
      <w:proofErr w:type="spellEnd"/>
      <w:proofErr w:type="gramEnd"/>
      <w:r w:rsidRPr="00D931CE">
        <w:t xml:space="preserve"> более 10 краевых конкурсов методических разработок (подготовка обучающихся к </w:t>
      </w:r>
      <w:proofErr w:type="spellStart"/>
      <w:r w:rsidRPr="00D931CE">
        <w:t>гос-ударственной</w:t>
      </w:r>
      <w:proofErr w:type="spellEnd"/>
      <w:r w:rsidRPr="00D931CE">
        <w:t xml:space="preserve"> итоговой аттестации по иностранному языку; конкурс на лучшую </w:t>
      </w:r>
      <w:proofErr w:type="spellStart"/>
      <w:r w:rsidRPr="00D931CE">
        <w:t>методиче</w:t>
      </w:r>
      <w:proofErr w:type="spellEnd"/>
      <w:r w:rsidRPr="00D931CE">
        <w:t xml:space="preserve">-скую разработку, посвященную 100-летию государственной системы дополнительного (вне-школьного) образования детей в России; лучшая рабочая программа педагога ДОО; </w:t>
      </w:r>
      <w:proofErr w:type="spellStart"/>
      <w:r w:rsidRPr="00D931CE">
        <w:t>Интер</w:t>
      </w:r>
      <w:proofErr w:type="spellEnd"/>
      <w:r w:rsidRPr="00D931CE">
        <w:t xml:space="preserve">-нет-олимпиада учителей географии образовательных организаций; </w:t>
      </w:r>
      <w:proofErr w:type="gramStart"/>
      <w:r w:rsidRPr="00D931CE">
        <w:t>конкурс на лучшую мет</w:t>
      </w:r>
      <w:r w:rsidRPr="00D931CE">
        <w:t>о</w:t>
      </w:r>
      <w:r w:rsidRPr="00D931CE">
        <w:t>дическую разработку по работе с детьми, находящимися в трудной жизненной ситуации для социальных педагогов ОО, ДОО и организаций для детей-сирот и детей, оставшихся без п</w:t>
      </w:r>
      <w:r w:rsidRPr="00D931CE">
        <w:t>о</w:t>
      </w:r>
      <w:r w:rsidRPr="00D931CE">
        <w:t>печения родителей; конкурс на лучшую модель работы с обучающимися с высокой мотив</w:t>
      </w:r>
      <w:r w:rsidRPr="00D931CE">
        <w:t>а</w:t>
      </w:r>
      <w:r w:rsidRPr="00D931CE">
        <w:lastRenderedPageBreak/>
        <w:t>цией к обучению в условиях современной образовательной организации), в которых приняли участие более 750 человек.</w:t>
      </w:r>
      <w:proofErr w:type="gramEnd"/>
    </w:p>
    <w:p w:rsidR="002D4A90" w:rsidRPr="00D931CE" w:rsidRDefault="002D4A90" w:rsidP="00586420">
      <w:r w:rsidRPr="00D931CE">
        <w:t xml:space="preserve">В Ставропольском крае созданы и продолжают свою деятельность Ассоциации </w:t>
      </w:r>
      <w:proofErr w:type="gramStart"/>
      <w:r w:rsidRPr="00D931CE">
        <w:t>учите-лей</w:t>
      </w:r>
      <w:proofErr w:type="gramEnd"/>
      <w:r w:rsidRPr="00D931CE">
        <w:t xml:space="preserve"> математики, русского языка и литературы, истории и обществознания, химии и </w:t>
      </w:r>
      <w:proofErr w:type="spellStart"/>
      <w:r w:rsidRPr="00D931CE">
        <w:t>биоло-гии</w:t>
      </w:r>
      <w:proofErr w:type="spellEnd"/>
      <w:r w:rsidRPr="00D931CE">
        <w:t>, иностранных языков, членами которых являются более 200 учителей.</w:t>
      </w:r>
    </w:p>
    <w:p w:rsidR="002D4A90" w:rsidRPr="00D931CE" w:rsidRDefault="002D4A90" w:rsidP="00586420">
      <w:r w:rsidRPr="00D931CE">
        <w:t xml:space="preserve">В 2018 году было проведено 4 научно-практических конференций, более 50 </w:t>
      </w:r>
      <w:proofErr w:type="spellStart"/>
      <w:proofErr w:type="gramStart"/>
      <w:r w:rsidRPr="00D931CE">
        <w:t>семина</w:t>
      </w:r>
      <w:proofErr w:type="spellEnd"/>
      <w:r w:rsidRPr="00D931CE">
        <w:t>-ров</w:t>
      </w:r>
      <w:proofErr w:type="gramEnd"/>
      <w:r w:rsidRPr="00D931CE">
        <w:t xml:space="preserve"> и </w:t>
      </w:r>
      <w:proofErr w:type="spellStart"/>
      <w:r w:rsidRPr="00D931CE">
        <w:t>вебинаров</w:t>
      </w:r>
      <w:proofErr w:type="spellEnd"/>
      <w:r w:rsidRPr="00D931CE">
        <w:t xml:space="preserve"> по актуальным проблемам образования, в которых приняли участие более 5 тыс. человек.</w:t>
      </w:r>
    </w:p>
    <w:p w:rsidR="002D4A90" w:rsidRPr="00D931CE" w:rsidRDefault="002D4A90" w:rsidP="00586420">
      <w:r w:rsidRPr="00D931CE">
        <w:t xml:space="preserve">Для руководящих и педагогических работников края разработаны и размещены на официальном сайте </w:t>
      </w:r>
      <w:r w:rsidR="007C62F3">
        <w:t>СКИРО ПК и ПРО</w:t>
      </w:r>
      <w:r w:rsidRPr="00D931CE">
        <w:t xml:space="preserve"> методические рекомендации по организации образ</w:t>
      </w:r>
      <w:r w:rsidRPr="00D931CE">
        <w:t>о</w:t>
      </w:r>
      <w:r w:rsidRPr="00D931CE">
        <w:t>вательной деятельности, а также учебные, учебно-методические пособия для педагогических работников.</w:t>
      </w:r>
    </w:p>
    <w:p w:rsidR="002D4A90" w:rsidRPr="00D931CE" w:rsidRDefault="002D4A90" w:rsidP="00586420">
      <w:r w:rsidRPr="00D931CE">
        <w:t xml:space="preserve">4. С 2016 года в нашем регионе реализуется проект, направленный на оказание </w:t>
      </w:r>
      <w:proofErr w:type="gramStart"/>
      <w:r w:rsidRPr="00D931CE">
        <w:t>ком-</w:t>
      </w:r>
      <w:proofErr w:type="spellStart"/>
      <w:r w:rsidRPr="00D931CE">
        <w:t>плексной</w:t>
      </w:r>
      <w:proofErr w:type="spellEnd"/>
      <w:proofErr w:type="gramEnd"/>
      <w:r w:rsidRPr="00D931CE">
        <w:t xml:space="preserve"> помощи школам, имеющим стабильно низкие результаты.</w:t>
      </w:r>
    </w:p>
    <w:p w:rsidR="00B41520" w:rsidRPr="00D931CE" w:rsidRDefault="00B41520" w:rsidP="00B41520">
      <w:r w:rsidRPr="00D931CE">
        <w:t xml:space="preserve">В 2016 году для участия в проекте были отобраны 24 школы из 16 муниципальных районов края. Критерием отбора стали стабильно низкие средние показатели </w:t>
      </w:r>
      <w:proofErr w:type="spellStart"/>
      <w:proofErr w:type="gramStart"/>
      <w:r w:rsidRPr="00D931CE">
        <w:t>государствен</w:t>
      </w:r>
      <w:proofErr w:type="spellEnd"/>
      <w:r w:rsidRPr="00D931CE">
        <w:t>-ной</w:t>
      </w:r>
      <w:proofErr w:type="gramEnd"/>
      <w:r w:rsidRPr="00D931CE">
        <w:t xml:space="preserve"> итоговой аттестации, а также результаты всероссийских и региональных проверочных работ по отдельным предметам, сохраняющиеся на протяжении ряда лет. </w:t>
      </w:r>
    </w:p>
    <w:p w:rsidR="002D4A90" w:rsidRPr="00D931CE" w:rsidRDefault="002D4A90" w:rsidP="00586420">
      <w:r w:rsidRPr="00D931CE">
        <w:t xml:space="preserve">Данный проект </w:t>
      </w:r>
      <w:r w:rsidR="00B41520">
        <w:t xml:space="preserve">в 2017 году </w:t>
      </w:r>
      <w:r w:rsidRPr="00D931CE">
        <w:t>реализуется с привлечением средств федерального бю</w:t>
      </w:r>
      <w:r w:rsidRPr="00D931CE">
        <w:t>д</w:t>
      </w:r>
      <w:r w:rsidRPr="00D931CE">
        <w:t xml:space="preserve">жета. Так в 2017 году на эти цели было привлечено более 30 млн. рублей, из них средства краевого бюджета составили более 9 млн. рублей. В 2018 году – более 5,5 млн. рублей, их них краевых средств – более 300 тысяч рублей. </w:t>
      </w:r>
    </w:p>
    <w:p w:rsidR="002D4A90" w:rsidRPr="00D931CE" w:rsidRDefault="002D4A90" w:rsidP="00586420">
      <w:proofErr w:type="gramStart"/>
      <w:r w:rsidRPr="00D931CE">
        <w:t>В 2018 году в данном проекте прин</w:t>
      </w:r>
      <w:r w:rsidR="007C62F3">
        <w:t>яли</w:t>
      </w:r>
      <w:r w:rsidRPr="00D931CE">
        <w:t xml:space="preserve"> участие 64 школы из 12 муниципальных рай</w:t>
      </w:r>
      <w:r w:rsidRPr="00D931CE">
        <w:t>о</w:t>
      </w:r>
      <w:r w:rsidRPr="00D931CE">
        <w:t>нов края с низкими результатами обучения, из которых 33 школы, функционируют в небл</w:t>
      </w:r>
      <w:r w:rsidRPr="00D931CE">
        <w:t>а</w:t>
      </w:r>
      <w:r w:rsidRPr="00D931CE">
        <w:t>гоприятных социальных условиях (это школы, имеющие высокий процент обучающихся из двуязычных семей, наличие большого числа детей с ОВЗ, удаленность школы от районного центра, отсутствие у большинства родителей обучающихся высшего образования.</w:t>
      </w:r>
      <w:proofErr w:type="gramEnd"/>
      <w:r w:rsidRPr="00D931CE">
        <w:t xml:space="preserve"> Всего школ – 637, из них муниципальных – 591. </w:t>
      </w:r>
    </w:p>
    <w:p w:rsidR="002D4A90" w:rsidRPr="001E5F14" w:rsidRDefault="001E5F14" w:rsidP="00586420">
      <w:r>
        <w:t xml:space="preserve">СКИРО ПК И </w:t>
      </w:r>
      <w:proofErr w:type="gramStart"/>
      <w:r>
        <w:t>ПРО</w:t>
      </w:r>
      <w:r w:rsidR="002D4A90" w:rsidRPr="001E5F14">
        <w:t xml:space="preserve"> была</w:t>
      </w:r>
      <w:proofErr w:type="gramEnd"/>
      <w:r w:rsidR="002D4A90" w:rsidRPr="001E5F14">
        <w:t xml:space="preserve"> проведена работа с управленческими командами школ-участниц, методические мероприятия с учителями, создано пять профессиональных объед</w:t>
      </w:r>
      <w:r w:rsidR="002D4A90" w:rsidRPr="001E5F14">
        <w:t>и</w:t>
      </w:r>
      <w:r w:rsidR="002D4A90" w:rsidRPr="001E5F14">
        <w:t>нений педагогов. Были определены 5 базовых школ со стабильно высокими результатами, которые стали площадками для обмена опытом и демонстрации лучших образовательных практик.</w:t>
      </w:r>
    </w:p>
    <w:p w:rsidR="002D4A90" w:rsidRPr="001E5F14" w:rsidRDefault="002D4A90" w:rsidP="00586420">
      <w:r w:rsidRPr="001E5F14">
        <w:t xml:space="preserve">Как показывает опыт реализации проекта, повышение качества образования в школах с низкими результатами обучения это дело не одного года, поэтому одной из </w:t>
      </w:r>
      <w:proofErr w:type="spellStart"/>
      <w:proofErr w:type="gramStart"/>
      <w:r w:rsidRPr="001E5F14">
        <w:t>первостепен-</w:t>
      </w:r>
      <w:r w:rsidRPr="001E5F14">
        <w:lastRenderedPageBreak/>
        <w:t>ных</w:t>
      </w:r>
      <w:proofErr w:type="spellEnd"/>
      <w:proofErr w:type="gramEnd"/>
      <w:r w:rsidRPr="001E5F14">
        <w:t xml:space="preserve"> задач проекта является выстраивание региональной модели повышения качества образ</w:t>
      </w:r>
      <w:r w:rsidRPr="001E5F14">
        <w:t>о</w:t>
      </w:r>
      <w:r w:rsidRPr="001E5F14">
        <w:t>вания. Результаты ЕГЭ - 2018 школ</w:t>
      </w:r>
      <w:r w:rsidR="0000090A">
        <w:t>ы</w:t>
      </w:r>
      <w:r w:rsidRPr="001E5F14">
        <w:t>-участников проекта демонстрируют:</w:t>
      </w:r>
    </w:p>
    <w:p w:rsidR="002D4A90" w:rsidRPr="001E5F14" w:rsidRDefault="002D4A90" w:rsidP="00586420">
      <w:r w:rsidRPr="001E5F14">
        <w:t xml:space="preserve">увеличение среднего балла по русскому языку, математике базового уровня, </w:t>
      </w:r>
      <w:proofErr w:type="spellStart"/>
      <w:proofErr w:type="gramStart"/>
      <w:r w:rsidRPr="001E5F14">
        <w:t>матема</w:t>
      </w:r>
      <w:proofErr w:type="spellEnd"/>
      <w:r w:rsidRPr="001E5F14">
        <w:t>-тике</w:t>
      </w:r>
      <w:proofErr w:type="gramEnd"/>
      <w:r w:rsidRPr="001E5F14">
        <w:t xml:space="preserve"> профильного уровня, химии, истории, литературе;</w:t>
      </w:r>
    </w:p>
    <w:p w:rsidR="002D4A90" w:rsidRPr="002D20DA" w:rsidRDefault="002D4A90" w:rsidP="00586420">
      <w:r w:rsidRPr="002D20DA">
        <w:t>уменьшение числа учащихся, не преодолевших минимальный порог по предметам: русский язык, математика базовый уровень, математика профильный уровень, информатика и ИКТ, история, литература.</w:t>
      </w:r>
    </w:p>
    <w:p w:rsidR="002D4A90" w:rsidRPr="002D20DA" w:rsidRDefault="002D4A90" w:rsidP="00586420">
      <w:r w:rsidRPr="002D20DA">
        <w:t>5. В крае сформирована система мониторинговых исследований как механизм упра</w:t>
      </w:r>
      <w:r w:rsidRPr="002D20DA">
        <w:t>в</w:t>
      </w:r>
      <w:r w:rsidRPr="002D20DA">
        <w:t xml:space="preserve">ления качеством образования. </w:t>
      </w:r>
    </w:p>
    <w:p w:rsidR="002D4A90" w:rsidRPr="002D20DA" w:rsidRDefault="002D4A90" w:rsidP="00586420">
      <w:r w:rsidRPr="002D20DA">
        <w:t>Участниками региональных исследований и мониторингов по русскому языку, мат</w:t>
      </w:r>
      <w:r w:rsidRPr="002D20DA">
        <w:t>е</w:t>
      </w:r>
      <w:r w:rsidRPr="002D20DA">
        <w:t>матике, окружающему миру, истории, литературе, иностранному языку, физике стали об</w:t>
      </w:r>
      <w:r w:rsidRPr="002D20DA">
        <w:t>у</w:t>
      </w:r>
      <w:r w:rsidRPr="002D20DA">
        <w:t>чающиеся 3 - 10 классов нашего региона</w:t>
      </w:r>
      <w:r w:rsidR="002D20DA">
        <w:t>.</w:t>
      </w:r>
    </w:p>
    <w:p w:rsidR="002D4A90" w:rsidRPr="00055C14" w:rsidRDefault="002D4A90" w:rsidP="00586420">
      <w:r w:rsidRPr="00055C14">
        <w:t xml:space="preserve">Помимо проведения региональных мониторингов Ставропольский край принимает участие во всероссийских исследованиях, что позволяет сравнить уровень учебных </w:t>
      </w:r>
      <w:proofErr w:type="spellStart"/>
      <w:proofErr w:type="gramStart"/>
      <w:r w:rsidRPr="00055C14">
        <w:t>достиже-ний</w:t>
      </w:r>
      <w:proofErr w:type="spellEnd"/>
      <w:proofErr w:type="gramEnd"/>
      <w:r w:rsidRPr="00055C14">
        <w:t xml:space="preserve"> ставропольских школьников с уровнем знаний российских учеников. </w:t>
      </w:r>
    </w:p>
    <w:p w:rsidR="002D4A90" w:rsidRPr="00055C14" w:rsidRDefault="002D4A90" w:rsidP="00586420">
      <w:r w:rsidRPr="00055C14">
        <w:t>В 2018 году обучающиеся 6 и 8 классов стали участниками НИКО по литературе и МХК, 7 и 10 классов – НИКО по географии.</w:t>
      </w:r>
    </w:p>
    <w:p w:rsidR="002D4A90" w:rsidRPr="00055C14" w:rsidRDefault="002D4A90" w:rsidP="00586420">
      <w:r w:rsidRPr="00055C14">
        <w:t xml:space="preserve">Самой массовой из всех оценочных процедур являются Всероссийские проверочные работы (ВПР). В 2018 году участниками ВПР стали обучающиеся 4 - 6, 10 - 11 классов. </w:t>
      </w:r>
      <w:proofErr w:type="gramStart"/>
      <w:r w:rsidRPr="00055C14">
        <w:t>Про-</w:t>
      </w:r>
      <w:proofErr w:type="spellStart"/>
      <w:r w:rsidRPr="00055C14">
        <w:t>верочные</w:t>
      </w:r>
      <w:proofErr w:type="spellEnd"/>
      <w:r w:rsidRPr="00055C14">
        <w:t xml:space="preserve"> работы проведены по русскому языку, математике, окружающему миру, истории, биологии, географии, обществознанию, иностранному языку, физике, химии.</w:t>
      </w:r>
      <w:proofErr w:type="gramEnd"/>
    </w:p>
    <w:p w:rsidR="002D4A90" w:rsidRPr="00055C14" w:rsidRDefault="002D4A90" w:rsidP="00586420">
      <w:r w:rsidRPr="00055C14">
        <w:t xml:space="preserve">Кроме того, в рамках международной программы оценки образовательных </w:t>
      </w:r>
      <w:proofErr w:type="spellStart"/>
      <w:proofErr w:type="gramStart"/>
      <w:r w:rsidRPr="00055C14">
        <w:t>достиже-ний</w:t>
      </w:r>
      <w:proofErr w:type="spellEnd"/>
      <w:proofErr w:type="gramEnd"/>
      <w:r w:rsidRPr="00055C14">
        <w:t xml:space="preserve"> PISA в апреле-мае 2018 года проведено тестирование обучающихся 15-летнего возраста из 7-11-х классов общеобразовательных организаций. В исследовании приняли участие </w:t>
      </w:r>
      <w:proofErr w:type="spellStart"/>
      <w:proofErr w:type="gramStart"/>
      <w:r w:rsidRPr="00055C14">
        <w:t>обу-чающиеся</w:t>
      </w:r>
      <w:proofErr w:type="spellEnd"/>
      <w:proofErr w:type="gramEnd"/>
      <w:r w:rsidRPr="00055C14">
        <w:t xml:space="preserve"> из 5 школ 4 муниципальных образований края.</w:t>
      </w:r>
    </w:p>
    <w:p w:rsidR="00340B3F" w:rsidRPr="00586420" w:rsidRDefault="00340B3F" w:rsidP="00586420">
      <w:r w:rsidRPr="00586420">
        <w:t>6. Созданы необходимые условия для  обучения детей с ОВЗ и детей с интеллектуал</w:t>
      </w:r>
      <w:r w:rsidRPr="00586420">
        <w:t>ь</w:t>
      </w:r>
      <w:r w:rsidRPr="00586420">
        <w:t>ными нарушениями, осуществляется подготовка педагогов, разработаны адаптированные программы обучения.</w:t>
      </w:r>
    </w:p>
    <w:p w:rsidR="0000090A" w:rsidRDefault="00340B3F" w:rsidP="0000090A">
      <w:r w:rsidRPr="00586420">
        <w:t xml:space="preserve">7. Организовано квалифицированное психолого-педагогическое и </w:t>
      </w:r>
      <w:proofErr w:type="gramStart"/>
      <w:r w:rsidRPr="00586420">
        <w:t>м</w:t>
      </w:r>
      <w:r w:rsidR="0000090A">
        <w:t>едико-социальное</w:t>
      </w:r>
      <w:proofErr w:type="gramEnd"/>
      <w:r w:rsidR="0000090A">
        <w:t xml:space="preserve"> сопровождение.</w:t>
      </w:r>
    </w:p>
    <w:p w:rsidR="00340B3F" w:rsidRPr="0000090A" w:rsidRDefault="00340B3F" w:rsidP="0000090A">
      <w:r w:rsidRPr="00586420">
        <w:rPr>
          <w:rFonts w:eastAsia="Times New Roman"/>
          <w:i/>
          <w:iCs/>
          <w:u w:val="single"/>
        </w:rPr>
        <w:t>Контингент</w:t>
      </w:r>
    </w:p>
    <w:p w:rsidR="00340B3F" w:rsidRDefault="00E73D02" w:rsidP="00586420">
      <w:r w:rsidRPr="00494EDB">
        <w:t xml:space="preserve">В 2018 году в образовательных организациях, реализующих образовательные </w:t>
      </w:r>
      <w:proofErr w:type="gramStart"/>
      <w:r w:rsidRPr="00494EDB">
        <w:t>про-граммы</w:t>
      </w:r>
      <w:proofErr w:type="gramEnd"/>
      <w:r w:rsidRPr="00494EDB">
        <w:t xml:space="preserve"> начального общего, основного общего и среднего общего образования, обучались 291 881 человек, что на 6 239 человек (2,14%) больше, чем в 2017 году.</w:t>
      </w:r>
    </w:p>
    <w:p w:rsidR="00F82ACD" w:rsidRPr="00055C14" w:rsidRDefault="00F82ACD" w:rsidP="00F82ACD">
      <w:pPr>
        <w:ind w:firstLine="0"/>
      </w:pPr>
      <w:r w:rsidRPr="00586420">
        <w:rPr>
          <w:noProof/>
          <w:lang w:eastAsia="ru-RU"/>
        </w:rPr>
        <w:lastRenderedPageBreak/>
        <w:drawing>
          <wp:inline distT="0" distB="0" distL="0" distR="0" wp14:anchorId="6435C45A" wp14:editId="7DBAA3C8">
            <wp:extent cx="6120130" cy="1887429"/>
            <wp:effectExtent l="0" t="0" r="13970" b="17780"/>
            <wp:docPr id="7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40B3F" w:rsidRPr="00586420" w:rsidRDefault="00E56CFD" w:rsidP="00586420">
      <w:pPr>
        <w:spacing w:line="240" w:lineRule="exact"/>
        <w:ind w:firstLine="0"/>
        <w:jc w:val="center"/>
        <w:rPr>
          <w:sz w:val="20"/>
        </w:rPr>
      </w:pPr>
      <w:r w:rsidRPr="00586420">
        <w:rPr>
          <w:sz w:val="20"/>
        </w:rPr>
        <w:t>Рисунок 4</w:t>
      </w:r>
      <w:r w:rsidR="00340B3F" w:rsidRPr="00586420">
        <w:rPr>
          <w:sz w:val="20"/>
        </w:rPr>
        <w:t xml:space="preserve">. Количество обучающихся 1-11 классов общеобразовательных </w:t>
      </w:r>
    </w:p>
    <w:p w:rsidR="00340B3F" w:rsidRPr="00586420" w:rsidRDefault="00340B3F" w:rsidP="00586420">
      <w:pPr>
        <w:spacing w:line="240" w:lineRule="exact"/>
        <w:ind w:firstLine="0"/>
        <w:jc w:val="center"/>
        <w:rPr>
          <w:sz w:val="20"/>
        </w:rPr>
      </w:pPr>
      <w:r w:rsidRPr="00586420">
        <w:rPr>
          <w:sz w:val="20"/>
        </w:rPr>
        <w:t>организаций Ставропольского края,</w:t>
      </w:r>
      <w:r w:rsidR="004C72C0" w:rsidRPr="00586420">
        <w:rPr>
          <w:sz w:val="20"/>
        </w:rPr>
        <w:t xml:space="preserve"> </w:t>
      </w:r>
      <w:proofErr w:type="gramStart"/>
      <w:r w:rsidR="004C72C0" w:rsidRPr="00586420">
        <w:rPr>
          <w:sz w:val="20"/>
        </w:rPr>
        <w:t>в</w:t>
      </w:r>
      <w:proofErr w:type="gramEnd"/>
      <w:r w:rsidRPr="00586420">
        <w:rPr>
          <w:sz w:val="20"/>
        </w:rPr>
        <w:t xml:space="preserve"> чел.</w:t>
      </w:r>
    </w:p>
    <w:p w:rsidR="004C72C0" w:rsidRPr="00586420" w:rsidRDefault="004C72C0" w:rsidP="00586420"/>
    <w:p w:rsidR="00E73D02" w:rsidRPr="00494EDB" w:rsidRDefault="00E73D02" w:rsidP="00586420">
      <w:r w:rsidRPr="00494EDB">
        <w:t xml:space="preserve">В том числе, 82,6% </w:t>
      </w:r>
      <w:proofErr w:type="gramStart"/>
      <w:r w:rsidRPr="00494EDB">
        <w:t>обучающихся</w:t>
      </w:r>
      <w:proofErr w:type="gramEnd"/>
      <w:r w:rsidRPr="00494EDB">
        <w:t xml:space="preserve"> перешли на  обучение в соответствии с ФГОС:</w:t>
      </w:r>
    </w:p>
    <w:p w:rsidR="00E73D02" w:rsidRPr="00494EDB" w:rsidRDefault="00E73D02" w:rsidP="00586420">
      <w:r w:rsidRPr="00494EDB">
        <w:t>- на уровне начального общего образования обучение в соответствии с ФГОС ос</w:t>
      </w:r>
      <w:r w:rsidRPr="00494EDB">
        <w:t>у</w:t>
      </w:r>
      <w:r w:rsidRPr="00494EDB">
        <w:t xml:space="preserve">ществляется для 100% </w:t>
      </w:r>
      <w:proofErr w:type="gramStart"/>
      <w:r w:rsidRPr="00494EDB">
        <w:t>обучающихся</w:t>
      </w:r>
      <w:proofErr w:type="gramEnd"/>
      <w:r w:rsidRPr="00494EDB">
        <w:t>;</w:t>
      </w:r>
    </w:p>
    <w:p w:rsidR="00E73D02" w:rsidRPr="00494EDB" w:rsidRDefault="00E73D02" w:rsidP="00586420">
      <w:r w:rsidRPr="00494EDB">
        <w:t xml:space="preserve">- на уровне основного общего образования  - 80,6% </w:t>
      </w:r>
      <w:proofErr w:type="gramStart"/>
      <w:r w:rsidRPr="00494EDB">
        <w:t>обучающихся</w:t>
      </w:r>
      <w:proofErr w:type="gramEnd"/>
      <w:r w:rsidRPr="00494EDB">
        <w:t>.</w:t>
      </w:r>
    </w:p>
    <w:p w:rsidR="00E73D02" w:rsidRPr="00494EDB" w:rsidRDefault="00E73D02" w:rsidP="00586420">
      <w:r w:rsidRPr="00494EDB">
        <w:t>В общеобразовательных организациях Ставропольского края обучение в третью см</w:t>
      </w:r>
      <w:r w:rsidRPr="00494EDB">
        <w:t>е</w:t>
      </w:r>
      <w:r w:rsidRPr="00494EDB">
        <w:t>ну не осуществляется.</w:t>
      </w:r>
    </w:p>
    <w:p w:rsidR="004C72C0" w:rsidRPr="00055C14" w:rsidRDefault="00E73D02" w:rsidP="00586420">
      <w:r w:rsidRPr="00494EDB">
        <w:t>Однако</w:t>
      </w:r>
      <w:proofErr w:type="gramStart"/>
      <w:r w:rsidRPr="00494EDB">
        <w:t>,</w:t>
      </w:r>
      <w:proofErr w:type="gramEnd"/>
      <w:r w:rsidRPr="00494EDB">
        <w:t xml:space="preserve"> в 2018 году число обучающихся во вторую смену выросло на 0,4% по сра</w:t>
      </w:r>
      <w:r w:rsidRPr="00494EDB">
        <w:t>в</w:t>
      </w:r>
      <w:r w:rsidRPr="00494EDB">
        <w:t>нению с 2017 годом.</w:t>
      </w:r>
    </w:p>
    <w:p w:rsidR="00B56CA9" w:rsidRPr="00586420" w:rsidRDefault="009D4CB6" w:rsidP="00586420">
      <w:pPr>
        <w:ind w:firstLine="0"/>
        <w:jc w:val="center"/>
        <w:rPr>
          <w:sz w:val="20"/>
          <w:szCs w:val="20"/>
        </w:rPr>
      </w:pPr>
      <w:r w:rsidRPr="00586420">
        <w:rPr>
          <w:noProof/>
          <w:lang w:eastAsia="ru-RU"/>
        </w:rPr>
        <w:drawing>
          <wp:inline distT="0" distB="0" distL="0" distR="0" wp14:anchorId="7C2A2FDB" wp14:editId="797ADCAA">
            <wp:extent cx="6238875" cy="1924050"/>
            <wp:effectExtent l="0" t="0" r="0" b="0"/>
            <wp:docPr id="4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E44DD" w:rsidRPr="00586420" w:rsidRDefault="00E56CFD" w:rsidP="00586420">
      <w:pPr>
        <w:ind w:firstLine="0"/>
        <w:jc w:val="center"/>
        <w:rPr>
          <w:sz w:val="20"/>
        </w:rPr>
      </w:pPr>
      <w:r w:rsidRPr="00586420">
        <w:rPr>
          <w:sz w:val="20"/>
        </w:rPr>
        <w:t>Рисунок 5</w:t>
      </w:r>
      <w:r w:rsidR="00EE44DD" w:rsidRPr="00586420">
        <w:rPr>
          <w:sz w:val="20"/>
        </w:rPr>
        <w:t xml:space="preserve">. Количество обучающихся во вторую смену, </w:t>
      </w:r>
      <w:proofErr w:type="gramStart"/>
      <w:r w:rsidR="00EE44DD" w:rsidRPr="00586420">
        <w:rPr>
          <w:sz w:val="20"/>
        </w:rPr>
        <w:t>в</w:t>
      </w:r>
      <w:proofErr w:type="gramEnd"/>
      <w:r w:rsidR="00EE44DD" w:rsidRPr="00586420">
        <w:rPr>
          <w:sz w:val="20"/>
        </w:rPr>
        <w:t xml:space="preserve"> чел.</w:t>
      </w:r>
    </w:p>
    <w:p w:rsidR="004C72C0" w:rsidRPr="00586420" w:rsidRDefault="004C72C0" w:rsidP="00586420">
      <w:pPr>
        <w:jc w:val="center"/>
        <w:rPr>
          <w:sz w:val="20"/>
        </w:rPr>
      </w:pPr>
    </w:p>
    <w:p w:rsidR="00462ACF" w:rsidRPr="00494EDB" w:rsidRDefault="00462ACF" w:rsidP="00586420">
      <w:pPr>
        <w:pStyle w:val="4"/>
      </w:pPr>
      <w:r w:rsidRPr="00494EDB">
        <w:t>Кадровое обеспечение</w:t>
      </w:r>
    </w:p>
    <w:p w:rsidR="0029532E" w:rsidRPr="00494EDB" w:rsidRDefault="0029532E" w:rsidP="00586420">
      <w:proofErr w:type="gramStart"/>
      <w:r w:rsidRPr="00494EDB">
        <w:t>Большая часть педагогов края работает в общеобразовательных о</w:t>
      </w:r>
      <w:r w:rsidR="000F0B8E" w:rsidRPr="00494EDB">
        <w:t>рганизациях –               19,3</w:t>
      </w:r>
      <w:r w:rsidRPr="00494EDB">
        <w:t xml:space="preserve"> тысяч</w:t>
      </w:r>
      <w:r w:rsidR="000F0B8E" w:rsidRPr="00494EDB">
        <w:t>и человек (63</w:t>
      </w:r>
      <w:r w:rsidR="00302A65" w:rsidRPr="00494EDB">
        <w:t>%</w:t>
      </w:r>
      <w:r w:rsidRPr="00494EDB">
        <w:t xml:space="preserve">),  при этом в сельской местности работает 51% педагогов школ, в городской – 49%. </w:t>
      </w:r>
      <w:proofErr w:type="gramEnd"/>
    </w:p>
    <w:p w:rsidR="0029532E" w:rsidRPr="00494EDB" w:rsidRDefault="0029532E" w:rsidP="00586420">
      <w:proofErr w:type="gramStart"/>
      <w:r w:rsidRPr="00494EDB">
        <w:t>В муниципальных общеобразовательных организациях доля педагогических работн</w:t>
      </w:r>
      <w:r w:rsidRPr="00494EDB">
        <w:t>и</w:t>
      </w:r>
      <w:r w:rsidRPr="00494EDB">
        <w:t>ков пе</w:t>
      </w:r>
      <w:r w:rsidR="000F0B8E" w:rsidRPr="00494EDB">
        <w:t>нсионного возраста составляет 26</w:t>
      </w:r>
      <w:r w:rsidRPr="00494EDB">
        <w:t>%. Удельный вес численности учителей в возрасте до 35 лет в общей численности учителей общео</w:t>
      </w:r>
      <w:r w:rsidR="000F0B8E" w:rsidRPr="00494EDB">
        <w:t xml:space="preserve">бразовательных организаций 21% </w:t>
      </w:r>
      <w:r w:rsidR="000F0B8E" w:rsidRPr="00494EDB">
        <w:br/>
        <w:t>(в 2016 году – 20</w:t>
      </w:r>
      <w:r w:rsidRPr="00494EDB">
        <w:t xml:space="preserve">%), при этом </w:t>
      </w:r>
      <w:r w:rsidR="005F415A" w:rsidRPr="00494EDB">
        <w:t xml:space="preserve">удельный вес </w:t>
      </w:r>
      <w:r w:rsidRPr="00494EDB">
        <w:t>молодых специалистов со с</w:t>
      </w:r>
      <w:r w:rsidR="000F0B8E" w:rsidRPr="00494EDB">
        <w:t xml:space="preserve">тажем работы </w:t>
      </w:r>
      <w:r w:rsidR="008F4097">
        <w:br/>
      </w:r>
      <w:r w:rsidR="000F0B8E" w:rsidRPr="00494EDB">
        <w:lastRenderedPageBreak/>
        <w:t>до 3 лет составил 7%. По сравнению с 2016 годом этот показатель</w:t>
      </w:r>
      <w:r w:rsidRPr="00494EDB">
        <w:t xml:space="preserve"> увеличился</w:t>
      </w:r>
      <w:r w:rsidR="000F0B8E" w:rsidRPr="00494EDB">
        <w:t xml:space="preserve"> на 1%</w:t>
      </w:r>
      <w:r w:rsidRPr="00494EDB">
        <w:t>. Еж</w:t>
      </w:r>
      <w:r w:rsidRPr="00494EDB">
        <w:t>е</w:t>
      </w:r>
      <w:r w:rsidRPr="00494EDB">
        <w:t>годно на работу в общеобразовательные</w:t>
      </w:r>
      <w:proofErr w:type="gramEnd"/>
      <w:r w:rsidRPr="00494EDB">
        <w:t xml:space="preserve"> организации приходит </w:t>
      </w:r>
      <w:r w:rsidR="00F02F71">
        <w:t>около 400</w:t>
      </w:r>
      <w:r w:rsidRPr="00494EDB">
        <w:t xml:space="preserve"> выпускников вузов педагогических специаль</w:t>
      </w:r>
      <w:r w:rsidR="00302A65" w:rsidRPr="00494EDB">
        <w:t>ностей, в 2017</w:t>
      </w:r>
      <w:r w:rsidRPr="00494EDB">
        <w:t xml:space="preserve"> году их число со</w:t>
      </w:r>
      <w:r w:rsidR="00302A65" w:rsidRPr="00494EDB">
        <w:t>ставило 3</w:t>
      </w:r>
      <w:r w:rsidR="007A0860" w:rsidRPr="00494EDB">
        <w:t>9</w:t>
      </w:r>
      <w:r w:rsidR="00302A65" w:rsidRPr="00494EDB">
        <w:t>8</w:t>
      </w:r>
      <w:r w:rsidRPr="00494EDB">
        <w:t xml:space="preserve"> человек. </w:t>
      </w:r>
    </w:p>
    <w:p w:rsidR="00302A65" w:rsidRPr="00586420" w:rsidRDefault="0029532E" w:rsidP="00586420">
      <w:r w:rsidRPr="00494EDB">
        <w:t>Доля педагогов в возрасте</w:t>
      </w:r>
      <w:r w:rsidR="00302A65" w:rsidRPr="00494EDB">
        <w:t xml:space="preserve"> до 35 лет составляет только 21</w:t>
      </w:r>
      <w:r w:rsidRPr="00494EDB">
        <w:t>% от их общего количества (</w:t>
      </w:r>
      <w:r w:rsidR="00302A65" w:rsidRPr="00494EDB">
        <w:t>4 023</w:t>
      </w:r>
      <w:r w:rsidRPr="00494EDB">
        <w:t xml:space="preserve"> человек</w:t>
      </w:r>
      <w:r w:rsidR="00302A65" w:rsidRPr="00494EDB">
        <w:t>а</w:t>
      </w:r>
      <w:r w:rsidRPr="00494EDB">
        <w:t>).</w:t>
      </w:r>
      <w:r w:rsidRPr="00586420">
        <w:t xml:space="preserve"> </w:t>
      </w:r>
    </w:p>
    <w:p w:rsidR="00BE762B" w:rsidRPr="00055C14" w:rsidRDefault="00BE762B" w:rsidP="00055C14">
      <w:proofErr w:type="gramStart"/>
      <w:r w:rsidRPr="00055C14">
        <w:t xml:space="preserve">Укомплектованность </w:t>
      </w:r>
      <w:r w:rsidR="00251A7D" w:rsidRPr="00055C14">
        <w:t xml:space="preserve">в штате </w:t>
      </w:r>
      <w:r w:rsidRPr="00055C14">
        <w:t>отдельных общеобразовательных организаций, ос</w:t>
      </w:r>
      <w:r w:rsidRPr="00055C14">
        <w:t>у</w:t>
      </w:r>
      <w:r w:rsidRPr="00055C14">
        <w:t>ществляющих обучение по адаптированным основным общеобразовательным программам педагогическими работниками</w:t>
      </w:r>
      <w:r w:rsidR="00055C14">
        <w:t>,</w:t>
      </w:r>
      <w:r w:rsidRPr="00055C14">
        <w:t xml:space="preserve"> составляет </w:t>
      </w:r>
      <w:r w:rsidR="00251A7D" w:rsidRPr="00055C14">
        <w:t>910</w:t>
      </w:r>
      <w:r w:rsidR="00C65681" w:rsidRPr="00055C14">
        <w:t xml:space="preserve"> </w:t>
      </w:r>
      <w:r w:rsidRPr="00055C14">
        <w:t>человек, в том числе</w:t>
      </w:r>
      <w:r w:rsidR="00055C14">
        <w:t>,</w:t>
      </w:r>
      <w:r w:rsidRPr="00055C14">
        <w:t xml:space="preserve"> учителями дефектол</w:t>
      </w:r>
      <w:r w:rsidRPr="00055C14">
        <w:t>о</w:t>
      </w:r>
      <w:r w:rsidRPr="00055C14">
        <w:t>гами</w:t>
      </w:r>
      <w:r w:rsidR="00055C14">
        <w:t xml:space="preserve"> – </w:t>
      </w:r>
      <w:r w:rsidR="00251A7D" w:rsidRPr="00055C14">
        <w:t>9 чел</w:t>
      </w:r>
      <w:r w:rsidR="008F4097">
        <w:t>овек, в</w:t>
      </w:r>
      <w:r w:rsidR="00055C14">
        <w:t xml:space="preserve">месте с тем, все учителя, </w:t>
      </w:r>
      <w:r w:rsidR="00251A7D" w:rsidRPr="00055C14">
        <w:t>работающие с детьми с ОВЗ имеют дефектол</w:t>
      </w:r>
      <w:r w:rsidR="00251A7D" w:rsidRPr="00055C14">
        <w:t>о</w:t>
      </w:r>
      <w:r w:rsidR="00251A7D" w:rsidRPr="00055C14">
        <w:t xml:space="preserve">гическое образование (99,4 %), </w:t>
      </w:r>
      <w:r w:rsidRPr="00055C14">
        <w:t xml:space="preserve"> педагогами-психологами</w:t>
      </w:r>
      <w:r w:rsidR="00251A7D" w:rsidRPr="00055C14">
        <w:t xml:space="preserve"> – 32 человека (</w:t>
      </w:r>
      <w:r w:rsidRPr="00055C14">
        <w:t>97,5%</w:t>
      </w:r>
      <w:r w:rsidR="00251A7D" w:rsidRPr="00055C14">
        <w:t>)</w:t>
      </w:r>
      <w:r w:rsidRPr="00055C14">
        <w:t xml:space="preserve">, учителями-логопедами </w:t>
      </w:r>
      <w:r w:rsidR="00251A7D" w:rsidRPr="00055C14">
        <w:t>32 человека (</w:t>
      </w:r>
      <w:r w:rsidRPr="00055C14">
        <w:t>90,85 %</w:t>
      </w:r>
      <w:r w:rsidR="00251A7D" w:rsidRPr="00055C14">
        <w:t>)</w:t>
      </w:r>
      <w:r w:rsidRPr="00055C14">
        <w:t>, социальными педагогами</w:t>
      </w:r>
      <w:r w:rsidR="00251A7D" w:rsidRPr="00055C14">
        <w:t xml:space="preserve"> 24 человека</w:t>
      </w:r>
      <w:r w:rsidRPr="00055C14">
        <w:t xml:space="preserve"> </w:t>
      </w:r>
      <w:r w:rsidR="00251A7D" w:rsidRPr="00055C14">
        <w:t>(</w:t>
      </w:r>
      <w:r w:rsidRPr="00055C14">
        <w:t>100%</w:t>
      </w:r>
      <w:r w:rsidR="00251A7D" w:rsidRPr="00055C14">
        <w:t>)</w:t>
      </w:r>
      <w:r w:rsidRPr="00055C14">
        <w:t>.</w:t>
      </w:r>
      <w:proofErr w:type="gramEnd"/>
    </w:p>
    <w:p w:rsidR="00E9547B" w:rsidRDefault="00EE44DD" w:rsidP="00E9547B">
      <w:r w:rsidRPr="006B1687">
        <w:t>Согласно данным органов статистики, размер средней заработной платы педагогич</w:t>
      </w:r>
      <w:r w:rsidRPr="006B1687">
        <w:t>е</w:t>
      </w:r>
      <w:r w:rsidRPr="006B1687">
        <w:t>ских работников организаций общего образования Ставропольс</w:t>
      </w:r>
      <w:r w:rsidR="00972AA9" w:rsidRPr="006B1687">
        <w:t>кого края за январь-декабрь 2018 года составил 24865,8 рублей, что составляет 102,8</w:t>
      </w:r>
      <w:r w:rsidRPr="006B1687">
        <w:t>% от среднего дохода от трудовой деятельности. За предыдущие годы данные показатели составили: в 2013 году – 22543,9 руб. или 109,1%, в 2014 году – 23226 руб. или 102,6%, в 2015 году – 23 732,95 руб. или 111,28%, в 2016 г</w:t>
      </w:r>
      <w:r w:rsidR="00BA058D" w:rsidRPr="006B1687">
        <w:t>оду – 23 941,8 руб. или 112,18%, в 2017 году – 24 542,6 руб. или 108,1%.</w:t>
      </w:r>
    </w:p>
    <w:p w:rsidR="00E9547B" w:rsidRDefault="00E9547B" w:rsidP="00E9547B"/>
    <w:p w:rsidR="00462ACF" w:rsidRPr="00E9547B" w:rsidRDefault="00CE0D73" w:rsidP="00E9547B">
      <w:pPr>
        <w:rPr>
          <w:i/>
          <w:u w:val="single"/>
        </w:rPr>
      </w:pPr>
      <w:r w:rsidRPr="00E9547B">
        <w:rPr>
          <w:i/>
          <w:u w:val="single"/>
        </w:rPr>
        <w:t>С</w:t>
      </w:r>
      <w:r w:rsidR="00462ACF" w:rsidRPr="00E9547B">
        <w:rPr>
          <w:i/>
          <w:u w:val="single"/>
        </w:rPr>
        <w:t>ет</w:t>
      </w:r>
      <w:r w:rsidRPr="00E9547B">
        <w:rPr>
          <w:i/>
          <w:u w:val="single"/>
        </w:rPr>
        <w:t>ь</w:t>
      </w:r>
      <w:r w:rsidR="00462ACF" w:rsidRPr="00E9547B">
        <w:rPr>
          <w:i/>
          <w:u w:val="single"/>
        </w:rPr>
        <w:t xml:space="preserve"> образовательных организаций</w:t>
      </w:r>
    </w:p>
    <w:p w:rsidR="00C810B4" w:rsidRDefault="00BE762B" w:rsidP="00586420">
      <w:r w:rsidRPr="00586420">
        <w:t>Создание новых мест в общеобразовательных организациях дает возможность реш</w:t>
      </w:r>
      <w:r w:rsidRPr="00586420">
        <w:t>е</w:t>
      </w:r>
      <w:r w:rsidRPr="00586420">
        <w:t>ния не только проблем, связанных с демографической ситуацией. Возможность проведения уроков в школе в одну смену позволит интегрировать общее и дополнительное образование детей, создаст дополнительные условия к развитию самой образовательной организации, п</w:t>
      </w:r>
      <w:r w:rsidRPr="00586420">
        <w:t>о</w:t>
      </w:r>
      <w:r w:rsidRPr="00586420">
        <w:t>вышению ее кадрового потенциала.</w:t>
      </w:r>
    </w:p>
    <w:p w:rsidR="00604492" w:rsidRDefault="00A448A4" w:rsidP="00604492">
      <w:r>
        <w:t>В 2018 году начато строительство школы на 1002 места в г. Михайловске и продо</w:t>
      </w:r>
      <w:r>
        <w:t>л</w:t>
      </w:r>
      <w:r>
        <w:t xml:space="preserve">жено строительство школы на 500 мест в п. </w:t>
      </w:r>
      <w:proofErr w:type="gramStart"/>
      <w:r>
        <w:t>Мирный</w:t>
      </w:r>
      <w:proofErr w:type="gramEnd"/>
      <w:r>
        <w:t xml:space="preserve"> Предгорного района.</w:t>
      </w:r>
    </w:p>
    <w:p w:rsidR="00604492" w:rsidRDefault="00604492" w:rsidP="00604492"/>
    <w:p w:rsidR="00CB109B" w:rsidRPr="007004A5" w:rsidRDefault="00C810B4" w:rsidP="00604492">
      <w:pPr>
        <w:rPr>
          <w:i/>
        </w:rPr>
      </w:pPr>
      <w:r w:rsidRPr="007004A5">
        <w:rPr>
          <w:i/>
        </w:rPr>
        <w:t>Условия реализации образовательных программ</w:t>
      </w:r>
    </w:p>
    <w:p w:rsidR="00C810B4" w:rsidRPr="007004A5" w:rsidRDefault="00C810B4" w:rsidP="00586420">
      <w:pPr>
        <w:pStyle w:val="afa"/>
      </w:pPr>
      <w:r w:rsidRPr="007004A5">
        <w:t>Материально-техническое и информационное обеспечение</w:t>
      </w:r>
    </w:p>
    <w:p w:rsidR="003D3362" w:rsidRPr="00586420" w:rsidRDefault="007004A5" w:rsidP="00586420">
      <w:r>
        <w:t>В</w:t>
      </w:r>
      <w:r w:rsidR="0079206A" w:rsidRPr="006B1687">
        <w:t xml:space="preserve"> 201</w:t>
      </w:r>
      <w:r w:rsidR="006B1687">
        <w:t>8</w:t>
      </w:r>
      <w:r w:rsidR="003D3362" w:rsidRPr="006B1687">
        <w:t xml:space="preserve"> </w:t>
      </w:r>
      <w:r w:rsidR="0079206A" w:rsidRPr="006B1687">
        <w:t>году за счет средств бюджета Ставропольского края и бюджетов муниципал</w:t>
      </w:r>
      <w:r w:rsidR="0079206A" w:rsidRPr="006B1687">
        <w:t>ь</w:t>
      </w:r>
      <w:r w:rsidR="0079206A" w:rsidRPr="006B1687">
        <w:t xml:space="preserve">ных районов и городских округов </w:t>
      </w:r>
      <w:r w:rsidR="003D3362" w:rsidRPr="006B1687">
        <w:t>велась работа по укреплению материально-технической базы общеобразовательных организаций. За указанный период была проведена рабо</w:t>
      </w:r>
      <w:r w:rsidR="0079206A" w:rsidRPr="006B1687">
        <w:t>та по з</w:t>
      </w:r>
      <w:r w:rsidR="0079206A" w:rsidRPr="006B1687">
        <w:t>а</w:t>
      </w:r>
      <w:r w:rsidR="0079206A" w:rsidRPr="006B1687">
        <w:t>мене оконных блоков в 10</w:t>
      </w:r>
      <w:r w:rsidR="007748C8">
        <w:t>6</w:t>
      </w:r>
      <w:r w:rsidR="003D3362" w:rsidRPr="006B1687">
        <w:t xml:space="preserve"> общеобразовательных организациях, проведен ремонт спорти</w:t>
      </w:r>
      <w:r w:rsidR="003D3362" w:rsidRPr="006B1687">
        <w:t>в</w:t>
      </w:r>
      <w:r w:rsidR="003D3362" w:rsidRPr="006B1687">
        <w:lastRenderedPageBreak/>
        <w:t>ных зало</w:t>
      </w:r>
      <w:r w:rsidR="0079206A" w:rsidRPr="006B1687">
        <w:t>в</w:t>
      </w:r>
      <w:r w:rsidR="003D3362" w:rsidRPr="006B1687">
        <w:t xml:space="preserve"> в 26 об</w:t>
      </w:r>
      <w:r w:rsidR="0079206A" w:rsidRPr="006B1687">
        <w:t xml:space="preserve">щеобразовательных организациях, проведен капитальный ремонт кровель в </w:t>
      </w:r>
      <w:r w:rsidR="007748C8">
        <w:t>39</w:t>
      </w:r>
      <w:r w:rsidR="0079206A" w:rsidRPr="006B1687">
        <w:t xml:space="preserve"> общеобразовательных организациях.</w:t>
      </w:r>
    </w:p>
    <w:p w:rsidR="008155B8" w:rsidRPr="00586420" w:rsidRDefault="008155B8" w:rsidP="00586420">
      <w:pPr>
        <w:spacing w:before="120"/>
        <w:rPr>
          <w:rFonts w:eastAsia="Times New Roman"/>
          <w:i/>
          <w:spacing w:val="15"/>
        </w:rPr>
      </w:pPr>
      <w:r w:rsidRPr="00586420">
        <w:rPr>
          <w:rFonts w:eastAsia="Times New Roman"/>
          <w:i/>
          <w:spacing w:val="15"/>
        </w:rPr>
        <w:t>Сохранение здоровья</w:t>
      </w:r>
    </w:p>
    <w:p w:rsidR="00203DDA" w:rsidRDefault="00203DDA" w:rsidP="00586420">
      <w:r w:rsidRPr="00586420">
        <w:t xml:space="preserve">Удельный вес численности лиц, обеспеченных горячим питанием, в общей </w:t>
      </w:r>
      <w:proofErr w:type="gramStart"/>
      <w:r w:rsidRPr="00586420">
        <w:t>численно-</w:t>
      </w:r>
      <w:proofErr w:type="spellStart"/>
      <w:r w:rsidRPr="00586420">
        <w:t>сти</w:t>
      </w:r>
      <w:proofErr w:type="spellEnd"/>
      <w:proofErr w:type="gramEnd"/>
      <w:r w:rsidRPr="00586420">
        <w:t xml:space="preserve"> обучающихся общеобразовательных организаций в 2018 году составил 88,43 %.                       За предыдущие годы данные показатели составили: в 2016 году – 92,4 %, 2017 году – 93,7 %.</w:t>
      </w:r>
    </w:p>
    <w:p w:rsidR="00A36D29" w:rsidRPr="00586420" w:rsidRDefault="00A36D29" w:rsidP="00586420">
      <w:r w:rsidRPr="00A36D29">
        <w:rPr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1C7F58" wp14:editId="274E4503">
                <wp:simplePos x="0" y="0"/>
                <wp:positionH relativeFrom="column">
                  <wp:posOffset>1685290</wp:posOffset>
                </wp:positionH>
                <wp:positionV relativeFrom="paragraph">
                  <wp:posOffset>-15240</wp:posOffset>
                </wp:positionV>
                <wp:extent cx="2388870" cy="289560"/>
                <wp:effectExtent l="0" t="0" r="11430" b="15240"/>
                <wp:wrapNone/>
                <wp:docPr id="85" name="Скругленный прямоугольник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8870" cy="289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65F8A" w:rsidRDefault="00965F8A" w:rsidP="003F1A74">
                            <w:pPr>
                              <w:tabs>
                                <w:tab w:val="left" w:pos="567"/>
                              </w:tabs>
                              <w:ind w:firstLine="0"/>
                            </w:pPr>
                            <w:r>
                              <w:t xml:space="preserve">         </w:t>
                            </w:r>
                            <w:r w:rsidRPr="00994377">
                              <w:t>Охват горячим питанием</w:t>
                            </w:r>
                          </w:p>
                          <w:p w:rsidR="00965F8A" w:rsidRDefault="00965F8A" w:rsidP="003F1A74">
                            <w:pPr>
                              <w:tabs>
                                <w:tab w:val="left" w:pos="567"/>
                              </w:tabs>
                              <w:ind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5" o:spid="_x0000_s1032" style="position:absolute;left:0;text-align:left;margin-left:132.7pt;margin-top:-1.2pt;width:188.1pt;height:22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" strokecolor="white">
                <v:textbox>
                  <w:txbxContent>
                    <w:p w:rsidR="00965F8A" w:rsidRDefault="00965F8A" w:rsidP="003F1A74">
                      <w:pPr>
                        <w:tabs>
                          <w:tab w:val="left" w:pos="567"/>
                        </w:tabs>
                        <w:ind w:firstLine="0"/>
                      </w:pPr>
                      <w:r>
                        <w:t xml:space="preserve">         </w:t>
                      </w:r>
                      <w:r w:rsidRPr="00994377">
                        <w:t>Охват горячим питанием</w:t>
                      </w:r>
                    </w:p>
                    <w:p w:rsidR="00965F8A" w:rsidRDefault="00965F8A" w:rsidP="003F1A74">
                      <w:pPr>
                        <w:tabs>
                          <w:tab w:val="left" w:pos="567"/>
                        </w:tabs>
                        <w:ind w:firstLine="0"/>
                      </w:pPr>
                    </w:p>
                  </w:txbxContent>
                </v:textbox>
              </v:roundrect>
            </w:pict>
          </mc:Fallback>
        </mc:AlternateContent>
      </w:r>
    </w:p>
    <w:p w:rsidR="003F1A74" w:rsidRPr="00A36D29" w:rsidRDefault="00A12267" w:rsidP="00586420">
      <w:pPr>
        <w:spacing w:line="240" w:lineRule="auto"/>
        <w:ind w:firstLine="0"/>
        <w:jc w:val="center"/>
        <w:rPr>
          <w:color w:val="000000"/>
        </w:rPr>
      </w:pPr>
      <w:r w:rsidRPr="00586420">
        <w:rPr>
          <w:sz w:val="28"/>
          <w:szCs w:val="20"/>
        </w:rPr>
        <w:t xml:space="preserve">         </w:t>
      </w:r>
    </w:p>
    <w:p w:rsidR="003F1A74" w:rsidRPr="00A36D29" w:rsidRDefault="003F1A74" w:rsidP="00586420">
      <w:r w:rsidRPr="00A36D29">
        <w:rPr>
          <w:noProof/>
          <w:lang w:eastAsia="ru-RU"/>
        </w:rPr>
        <w:drawing>
          <wp:inline distT="0" distB="0" distL="0" distR="0" wp14:anchorId="00BA491A" wp14:editId="05932917">
            <wp:extent cx="4134485" cy="2512695"/>
            <wp:effectExtent l="0" t="0" r="0" b="0"/>
            <wp:docPr id="66" name="Диаграмма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3F1A74" w:rsidRPr="00586420" w:rsidRDefault="003F1A74" w:rsidP="00586420">
      <w:pPr>
        <w:ind w:firstLine="0"/>
        <w:jc w:val="center"/>
      </w:pPr>
      <w:r w:rsidRPr="00A36D29">
        <w:t>Охват всеми видами питания</w:t>
      </w:r>
    </w:p>
    <w:p w:rsidR="00203DDA" w:rsidRPr="00586420" w:rsidRDefault="003F1A74" w:rsidP="00586420">
      <w:pPr>
        <w:ind w:firstLine="708"/>
        <w:rPr>
          <w:sz w:val="28"/>
          <w:szCs w:val="28"/>
        </w:rPr>
      </w:pPr>
      <w:r w:rsidRPr="00586420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799C0522" wp14:editId="717DF461">
            <wp:extent cx="4134485" cy="2512695"/>
            <wp:effectExtent l="0" t="0" r="0" b="0"/>
            <wp:docPr id="63" name="Диаграмма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A55EB5" w:rsidRPr="00586420" w:rsidRDefault="00A55EB5" w:rsidP="00586420">
      <w:pPr>
        <w:ind w:firstLine="708"/>
        <w:rPr>
          <w:szCs w:val="28"/>
        </w:rPr>
      </w:pPr>
      <w:r w:rsidRPr="00586420">
        <w:rPr>
          <w:szCs w:val="28"/>
        </w:rPr>
        <w:t xml:space="preserve">Рисунок 7. Организация питания </w:t>
      </w:r>
      <w:proofErr w:type="gramStart"/>
      <w:r w:rsidRPr="00586420">
        <w:rPr>
          <w:szCs w:val="28"/>
        </w:rPr>
        <w:t>обучающихся</w:t>
      </w:r>
      <w:proofErr w:type="gramEnd"/>
      <w:r w:rsidRPr="00586420">
        <w:rPr>
          <w:szCs w:val="28"/>
        </w:rPr>
        <w:t xml:space="preserve"> в общеобразовательных</w:t>
      </w:r>
    </w:p>
    <w:p w:rsidR="00A55EB5" w:rsidRPr="00586420" w:rsidRDefault="00A55EB5" w:rsidP="00586420">
      <w:pPr>
        <w:ind w:firstLine="708"/>
        <w:rPr>
          <w:szCs w:val="28"/>
        </w:rPr>
      </w:pPr>
      <w:r w:rsidRPr="00586420">
        <w:rPr>
          <w:szCs w:val="28"/>
        </w:rPr>
        <w:t xml:space="preserve"> </w:t>
      </w:r>
      <w:proofErr w:type="gramStart"/>
      <w:r w:rsidRPr="00586420">
        <w:rPr>
          <w:szCs w:val="28"/>
        </w:rPr>
        <w:t>организациях</w:t>
      </w:r>
      <w:proofErr w:type="gramEnd"/>
      <w:r w:rsidRPr="00586420">
        <w:rPr>
          <w:szCs w:val="28"/>
        </w:rPr>
        <w:t xml:space="preserve"> Ставропольского края</w:t>
      </w:r>
    </w:p>
    <w:p w:rsidR="00A55EB5" w:rsidRPr="00586420" w:rsidRDefault="00A55EB5" w:rsidP="00586420">
      <w:pPr>
        <w:ind w:firstLine="708"/>
        <w:rPr>
          <w:szCs w:val="28"/>
        </w:rPr>
      </w:pPr>
    </w:p>
    <w:p w:rsidR="00A55EB5" w:rsidRPr="00FE030F" w:rsidRDefault="00A55EB5" w:rsidP="00586420">
      <w:pPr>
        <w:ind w:firstLine="708"/>
        <w:rPr>
          <w:i/>
          <w:szCs w:val="28"/>
        </w:rPr>
      </w:pPr>
      <w:proofErr w:type="gramStart"/>
      <w:r w:rsidRPr="00FE030F">
        <w:rPr>
          <w:i/>
          <w:szCs w:val="28"/>
        </w:rPr>
        <w:t>(</w:t>
      </w:r>
      <w:proofErr w:type="spellStart"/>
      <w:r w:rsidRPr="00FE030F">
        <w:rPr>
          <w:i/>
          <w:szCs w:val="28"/>
        </w:rPr>
        <w:t>Справочно</w:t>
      </w:r>
      <w:proofErr w:type="spellEnd"/>
      <w:r w:rsidRPr="00FE030F">
        <w:rPr>
          <w:i/>
          <w:szCs w:val="28"/>
        </w:rPr>
        <w:t>:</w:t>
      </w:r>
      <w:proofErr w:type="gramEnd"/>
      <w:r w:rsidRPr="00FE030F">
        <w:rPr>
          <w:i/>
          <w:szCs w:val="28"/>
        </w:rPr>
        <w:t xml:space="preserve"> Снижение произошло в связи с тем, что в ряде территорий исключили из списка категории детей, семьи которых нуждаются </w:t>
      </w:r>
      <w:proofErr w:type="gramStart"/>
      <w:r w:rsidRPr="00FE030F">
        <w:rPr>
          <w:i/>
          <w:szCs w:val="28"/>
        </w:rPr>
        <w:t>в</w:t>
      </w:r>
      <w:proofErr w:type="gramEnd"/>
      <w:r w:rsidRPr="00FE030F">
        <w:rPr>
          <w:i/>
          <w:szCs w:val="28"/>
        </w:rPr>
        <w:t xml:space="preserve"> дополнительной социальной </w:t>
      </w:r>
      <w:proofErr w:type="spellStart"/>
      <w:r w:rsidRPr="00FE030F">
        <w:rPr>
          <w:i/>
          <w:szCs w:val="28"/>
        </w:rPr>
        <w:t>по-мощи</w:t>
      </w:r>
      <w:proofErr w:type="spellEnd"/>
      <w:r w:rsidRPr="00FE030F">
        <w:rPr>
          <w:i/>
          <w:szCs w:val="28"/>
        </w:rPr>
        <w:t xml:space="preserve"> (например, многодетные, малообеспеченные). </w:t>
      </w:r>
      <w:proofErr w:type="gramStart"/>
      <w:r w:rsidRPr="00FE030F">
        <w:rPr>
          <w:i/>
          <w:szCs w:val="28"/>
        </w:rPr>
        <w:t xml:space="preserve">Так в городе Ессентуки снижение </w:t>
      </w:r>
      <w:proofErr w:type="spellStart"/>
      <w:r w:rsidRPr="00FE030F">
        <w:rPr>
          <w:i/>
          <w:szCs w:val="28"/>
        </w:rPr>
        <w:t>охва</w:t>
      </w:r>
      <w:proofErr w:type="spellEnd"/>
      <w:r w:rsidRPr="00FE030F">
        <w:rPr>
          <w:i/>
          <w:szCs w:val="28"/>
        </w:rPr>
        <w:t>-</w:t>
      </w:r>
      <w:r w:rsidRPr="00FE030F">
        <w:rPr>
          <w:i/>
          <w:szCs w:val="28"/>
        </w:rPr>
        <w:lastRenderedPageBreak/>
        <w:t xml:space="preserve">та горячим питанием произошло на 26,56 %, Предгорном муниципальном районе охват </w:t>
      </w:r>
      <w:proofErr w:type="spellStart"/>
      <w:r w:rsidRPr="00FE030F">
        <w:rPr>
          <w:i/>
          <w:szCs w:val="28"/>
        </w:rPr>
        <w:t>го-рячим</w:t>
      </w:r>
      <w:proofErr w:type="spellEnd"/>
      <w:r w:rsidRPr="00FE030F">
        <w:rPr>
          <w:i/>
          <w:szCs w:val="28"/>
        </w:rPr>
        <w:t xml:space="preserve"> питанием снизился на 42,43 %, охват всеми видами питания – на 18,03 %. Данные действия привели к снижению </w:t>
      </w:r>
      <w:proofErr w:type="spellStart"/>
      <w:r w:rsidRPr="00FE030F">
        <w:rPr>
          <w:i/>
          <w:szCs w:val="28"/>
        </w:rPr>
        <w:t>среднекраевого</w:t>
      </w:r>
      <w:proofErr w:type="spellEnd"/>
      <w:r w:rsidRPr="00FE030F">
        <w:rPr>
          <w:i/>
          <w:szCs w:val="28"/>
        </w:rPr>
        <w:t xml:space="preserve"> показателя по охвату всеми видами питания на 0,7 %, по охвату обучающихся горячим питанием – на 5,27 %).</w:t>
      </w:r>
      <w:proofErr w:type="gramEnd"/>
    </w:p>
    <w:p w:rsidR="00A55EB5" w:rsidRPr="00586420" w:rsidRDefault="00A55EB5" w:rsidP="00586420">
      <w:pPr>
        <w:ind w:firstLine="708"/>
        <w:rPr>
          <w:szCs w:val="28"/>
        </w:rPr>
      </w:pPr>
    </w:p>
    <w:p w:rsidR="00A55EB5" w:rsidRPr="0067127F" w:rsidRDefault="00A55EB5" w:rsidP="00586420">
      <w:pPr>
        <w:ind w:firstLine="708"/>
        <w:rPr>
          <w:szCs w:val="28"/>
        </w:rPr>
      </w:pPr>
      <w:r w:rsidRPr="0067127F">
        <w:rPr>
          <w:szCs w:val="28"/>
        </w:rPr>
        <w:t>Примеры успешных практик.</w:t>
      </w:r>
    </w:p>
    <w:p w:rsidR="00A55EB5" w:rsidRPr="0067127F" w:rsidRDefault="00A55EB5" w:rsidP="00586420">
      <w:pPr>
        <w:ind w:firstLine="708"/>
        <w:rPr>
          <w:szCs w:val="28"/>
        </w:rPr>
      </w:pPr>
      <w:r w:rsidRPr="0067127F">
        <w:rPr>
          <w:szCs w:val="28"/>
        </w:rPr>
        <w:t>В целях формирования культуры здорового питания в образовательных организациях Ставропольского края с 1999 г. реализуется профилактическая программа «Разговор о пр</w:t>
      </w:r>
      <w:r w:rsidRPr="0067127F">
        <w:rPr>
          <w:szCs w:val="28"/>
        </w:rPr>
        <w:t>а</w:t>
      </w:r>
      <w:r w:rsidRPr="0067127F">
        <w:rPr>
          <w:szCs w:val="28"/>
        </w:rPr>
        <w:t>вильном питании» (далее – Программа), разработанная специалистами Института возрастной физиологии Российской академии образования под руководством Безруких Марьяны М</w:t>
      </w:r>
      <w:r w:rsidRPr="0067127F">
        <w:rPr>
          <w:szCs w:val="28"/>
        </w:rPr>
        <w:t>и</w:t>
      </w:r>
      <w:r w:rsidRPr="0067127F">
        <w:rPr>
          <w:szCs w:val="28"/>
        </w:rPr>
        <w:t>хайловны. Координатором реализации этой Программы в крае является министерство.</w:t>
      </w:r>
    </w:p>
    <w:p w:rsidR="00A55EB5" w:rsidRPr="0067127F" w:rsidRDefault="00A55EB5" w:rsidP="00586420">
      <w:pPr>
        <w:ind w:firstLine="708"/>
        <w:rPr>
          <w:szCs w:val="28"/>
        </w:rPr>
      </w:pPr>
      <w:r w:rsidRPr="0067127F">
        <w:rPr>
          <w:szCs w:val="28"/>
        </w:rPr>
        <w:t xml:space="preserve">За 20 лет работы по учебно-методическому комплексу Программы обучено более 700 тысяч детей. </w:t>
      </w:r>
    </w:p>
    <w:p w:rsidR="00A55EB5" w:rsidRPr="0067127F" w:rsidRDefault="00A55EB5" w:rsidP="00586420">
      <w:pPr>
        <w:ind w:firstLine="708"/>
        <w:rPr>
          <w:szCs w:val="28"/>
        </w:rPr>
      </w:pPr>
      <w:r w:rsidRPr="0067127F">
        <w:rPr>
          <w:szCs w:val="28"/>
        </w:rPr>
        <w:t xml:space="preserve">В </w:t>
      </w:r>
      <w:r w:rsidR="00AC5549" w:rsidRPr="0067127F">
        <w:rPr>
          <w:szCs w:val="28"/>
        </w:rPr>
        <w:t>2018</w:t>
      </w:r>
      <w:r w:rsidRPr="0067127F">
        <w:rPr>
          <w:szCs w:val="28"/>
        </w:rPr>
        <w:t xml:space="preserve"> году в Программе участв</w:t>
      </w:r>
      <w:r w:rsidR="00F4464E">
        <w:rPr>
          <w:szCs w:val="28"/>
        </w:rPr>
        <w:t>овали</w:t>
      </w:r>
      <w:r w:rsidRPr="0067127F">
        <w:rPr>
          <w:szCs w:val="28"/>
        </w:rPr>
        <w:t xml:space="preserve"> 395 общеобразовательных организаций, </w:t>
      </w:r>
      <w:r w:rsidR="00F4464E">
        <w:rPr>
          <w:szCs w:val="28"/>
        </w:rPr>
        <w:br/>
      </w:r>
      <w:r w:rsidRPr="0067127F">
        <w:rPr>
          <w:szCs w:val="28"/>
        </w:rPr>
        <w:t>13 школ-интернатов, 9 детских домов, с охватом бол</w:t>
      </w:r>
      <w:r w:rsidR="00F4464E">
        <w:rPr>
          <w:szCs w:val="28"/>
        </w:rPr>
        <w:t>ее 140 тыс. детей. В рамках Про</w:t>
      </w:r>
      <w:r w:rsidRPr="0067127F">
        <w:rPr>
          <w:szCs w:val="28"/>
        </w:rPr>
        <w:t>граммы провод</w:t>
      </w:r>
      <w:r w:rsidR="00F4464E">
        <w:rPr>
          <w:szCs w:val="28"/>
        </w:rPr>
        <w:t>ились</w:t>
      </w:r>
      <w:r w:rsidRPr="0067127F">
        <w:rPr>
          <w:szCs w:val="28"/>
        </w:rPr>
        <w:t xml:space="preserve"> классные часы, родительские собрания, обучающие семинары, внеклассные ч</w:t>
      </w:r>
      <w:r w:rsidRPr="0067127F">
        <w:rPr>
          <w:szCs w:val="28"/>
        </w:rPr>
        <w:t>а</w:t>
      </w:r>
      <w:r w:rsidRPr="0067127F">
        <w:rPr>
          <w:szCs w:val="28"/>
        </w:rPr>
        <w:t xml:space="preserve">сы, анкетирование родителей и обучающихся и другие. </w:t>
      </w:r>
    </w:p>
    <w:p w:rsidR="00A55EB5" w:rsidRPr="0067127F" w:rsidRDefault="00A55EB5" w:rsidP="00586420">
      <w:pPr>
        <w:ind w:firstLine="708"/>
        <w:rPr>
          <w:szCs w:val="28"/>
        </w:rPr>
      </w:pPr>
      <w:r w:rsidRPr="0067127F">
        <w:rPr>
          <w:szCs w:val="28"/>
        </w:rPr>
        <w:t xml:space="preserve">И с каждым годом количество образовательных организаций, участвующих в </w:t>
      </w:r>
      <w:proofErr w:type="gramStart"/>
      <w:r w:rsidRPr="0067127F">
        <w:rPr>
          <w:szCs w:val="28"/>
        </w:rPr>
        <w:t>Про-грамме</w:t>
      </w:r>
      <w:proofErr w:type="gramEnd"/>
      <w:r w:rsidRPr="0067127F">
        <w:rPr>
          <w:szCs w:val="28"/>
        </w:rPr>
        <w:t>, увеличивается.</w:t>
      </w:r>
    </w:p>
    <w:p w:rsidR="00A55EB5" w:rsidRPr="0067127F" w:rsidRDefault="00A55EB5" w:rsidP="00586420">
      <w:pPr>
        <w:ind w:firstLine="708"/>
        <w:rPr>
          <w:szCs w:val="28"/>
        </w:rPr>
      </w:pPr>
      <w:r w:rsidRPr="0067127F">
        <w:rPr>
          <w:szCs w:val="28"/>
        </w:rPr>
        <w:t xml:space="preserve">Одним из ярких примеров по созданию </w:t>
      </w:r>
      <w:proofErr w:type="spellStart"/>
      <w:r w:rsidRPr="0067127F">
        <w:rPr>
          <w:szCs w:val="28"/>
        </w:rPr>
        <w:t>здоровьесберегающей</w:t>
      </w:r>
      <w:proofErr w:type="spellEnd"/>
      <w:r w:rsidRPr="0067127F">
        <w:rPr>
          <w:szCs w:val="28"/>
        </w:rPr>
        <w:t xml:space="preserve"> среды в </w:t>
      </w:r>
      <w:proofErr w:type="gramStart"/>
      <w:r w:rsidRPr="0067127F">
        <w:rPr>
          <w:szCs w:val="28"/>
        </w:rPr>
        <w:t>образователь-</w:t>
      </w:r>
      <w:proofErr w:type="spellStart"/>
      <w:r w:rsidRPr="0067127F">
        <w:rPr>
          <w:szCs w:val="28"/>
        </w:rPr>
        <w:t>ных</w:t>
      </w:r>
      <w:proofErr w:type="spellEnd"/>
      <w:proofErr w:type="gramEnd"/>
      <w:r w:rsidRPr="0067127F">
        <w:rPr>
          <w:szCs w:val="28"/>
        </w:rPr>
        <w:t xml:space="preserve"> организациях Ставропольского края может служить опыт работы МБОУ СОШ № 20 г</w:t>
      </w:r>
      <w:r w:rsidRPr="0067127F">
        <w:rPr>
          <w:szCs w:val="28"/>
        </w:rPr>
        <w:t>о</w:t>
      </w:r>
      <w:r w:rsidRPr="0067127F">
        <w:rPr>
          <w:szCs w:val="28"/>
        </w:rPr>
        <w:t>рода Ставрополя.</w:t>
      </w:r>
    </w:p>
    <w:p w:rsidR="00A55EB5" w:rsidRPr="0067127F" w:rsidRDefault="00A55EB5" w:rsidP="00586420">
      <w:pPr>
        <w:ind w:firstLine="708"/>
        <w:rPr>
          <w:szCs w:val="28"/>
        </w:rPr>
      </w:pPr>
      <w:r w:rsidRPr="0067127F">
        <w:rPr>
          <w:szCs w:val="28"/>
        </w:rPr>
        <w:t>С апреля 2012 года на базе МБОУ СОШ № 20 открыт оздоровительный Центр «</w:t>
      </w:r>
      <w:proofErr w:type="spellStart"/>
      <w:proofErr w:type="gramStart"/>
      <w:r w:rsidRPr="0067127F">
        <w:rPr>
          <w:szCs w:val="28"/>
        </w:rPr>
        <w:t>Здо-ровье</w:t>
      </w:r>
      <w:proofErr w:type="spellEnd"/>
      <w:proofErr w:type="gramEnd"/>
      <w:r w:rsidRPr="0067127F">
        <w:rPr>
          <w:szCs w:val="28"/>
        </w:rPr>
        <w:t>», основой целью которого является проведение комплекса мероприятий, направлен-</w:t>
      </w:r>
      <w:proofErr w:type="spellStart"/>
      <w:r w:rsidRPr="0067127F">
        <w:rPr>
          <w:szCs w:val="28"/>
        </w:rPr>
        <w:t>ных</w:t>
      </w:r>
      <w:proofErr w:type="spellEnd"/>
      <w:r w:rsidRPr="0067127F">
        <w:rPr>
          <w:szCs w:val="28"/>
        </w:rPr>
        <w:t xml:space="preserve"> на сохранение и укрепление физического, социального, психологического, нравственн</w:t>
      </w:r>
      <w:r w:rsidRPr="0067127F">
        <w:rPr>
          <w:szCs w:val="28"/>
        </w:rPr>
        <w:t>о</w:t>
      </w:r>
      <w:r w:rsidRPr="0067127F">
        <w:rPr>
          <w:szCs w:val="28"/>
        </w:rPr>
        <w:t>го здоровья детей и подростков. В Центре дети получают оздоровительный массаж, лече</w:t>
      </w:r>
      <w:r w:rsidRPr="0067127F">
        <w:rPr>
          <w:szCs w:val="28"/>
        </w:rPr>
        <w:t>б</w:t>
      </w:r>
      <w:r w:rsidRPr="0067127F">
        <w:rPr>
          <w:szCs w:val="28"/>
        </w:rPr>
        <w:t xml:space="preserve">ную физкультуру, </w:t>
      </w:r>
      <w:proofErr w:type="spellStart"/>
      <w:r w:rsidRPr="0067127F">
        <w:rPr>
          <w:szCs w:val="28"/>
        </w:rPr>
        <w:t>физиопроцедуры</w:t>
      </w:r>
      <w:proofErr w:type="spellEnd"/>
      <w:r w:rsidRPr="0067127F">
        <w:rPr>
          <w:szCs w:val="28"/>
        </w:rPr>
        <w:t>, логопедическую помощь.</w:t>
      </w:r>
    </w:p>
    <w:p w:rsidR="00A55EB5" w:rsidRPr="0067127F" w:rsidRDefault="00A55EB5" w:rsidP="00586420">
      <w:pPr>
        <w:ind w:firstLine="708"/>
        <w:rPr>
          <w:szCs w:val="28"/>
        </w:rPr>
      </w:pPr>
      <w:r w:rsidRPr="0067127F">
        <w:rPr>
          <w:szCs w:val="28"/>
        </w:rPr>
        <w:t>Результатом деятельности Центра является снижение пропусков занятий детьми по болезни. Школа в течение четырех лет не закрывалась на карантин по гриппу.</w:t>
      </w:r>
    </w:p>
    <w:p w:rsidR="00A55EB5" w:rsidRPr="0067127F" w:rsidRDefault="00A55EB5" w:rsidP="00586420">
      <w:pPr>
        <w:ind w:firstLine="708"/>
        <w:rPr>
          <w:szCs w:val="28"/>
        </w:rPr>
      </w:pPr>
      <w:r w:rsidRPr="0067127F">
        <w:rPr>
          <w:szCs w:val="28"/>
        </w:rPr>
        <w:t xml:space="preserve">С целью организации квалифицированной подготовки кадров для работы в школьных столовых с 2012 года на базе ГБПОУ «Ставропольский колледж сервисных технологий и коммерции» (далее – колледж) функционирует региональная </w:t>
      </w:r>
      <w:proofErr w:type="spellStart"/>
      <w:r w:rsidRPr="0067127F">
        <w:rPr>
          <w:szCs w:val="28"/>
        </w:rPr>
        <w:t>стажировочная</w:t>
      </w:r>
      <w:proofErr w:type="spellEnd"/>
      <w:r w:rsidRPr="0067127F">
        <w:rPr>
          <w:szCs w:val="28"/>
        </w:rPr>
        <w:t xml:space="preserve"> площадка, в рамках которой ежегодно повышают квалификацию повара образовательных организаций края.</w:t>
      </w:r>
      <w:r w:rsidR="00A36D29">
        <w:rPr>
          <w:szCs w:val="28"/>
        </w:rPr>
        <w:t xml:space="preserve"> </w:t>
      </w:r>
      <w:r w:rsidRPr="0067127F">
        <w:rPr>
          <w:szCs w:val="28"/>
        </w:rPr>
        <w:t xml:space="preserve">В 2016 году колледж стал инновационной площадкой, действующей в сфере </w:t>
      </w:r>
      <w:proofErr w:type="spellStart"/>
      <w:proofErr w:type="gramStart"/>
      <w:r w:rsidRPr="0067127F">
        <w:rPr>
          <w:szCs w:val="28"/>
        </w:rPr>
        <w:t>образо-вания</w:t>
      </w:r>
      <w:proofErr w:type="spellEnd"/>
      <w:proofErr w:type="gramEnd"/>
      <w:r w:rsidRPr="0067127F">
        <w:rPr>
          <w:szCs w:val="28"/>
        </w:rPr>
        <w:t xml:space="preserve"> Ставропольского края, по теме: «Центр здорового питания как фактор повышения </w:t>
      </w:r>
      <w:proofErr w:type="gramStart"/>
      <w:r w:rsidRPr="0067127F">
        <w:rPr>
          <w:szCs w:val="28"/>
        </w:rPr>
        <w:t>ка-</w:t>
      </w:r>
      <w:proofErr w:type="spellStart"/>
      <w:r w:rsidRPr="0067127F">
        <w:rPr>
          <w:szCs w:val="28"/>
        </w:rPr>
        <w:lastRenderedPageBreak/>
        <w:t>чества</w:t>
      </w:r>
      <w:proofErr w:type="spellEnd"/>
      <w:proofErr w:type="gramEnd"/>
      <w:r w:rsidRPr="0067127F">
        <w:rPr>
          <w:szCs w:val="28"/>
        </w:rPr>
        <w:t xml:space="preserve"> подготовки специалистов предприятий пищевой, перерабатывающей промышленно-</w:t>
      </w:r>
      <w:proofErr w:type="spellStart"/>
      <w:r w:rsidRPr="0067127F">
        <w:rPr>
          <w:szCs w:val="28"/>
        </w:rPr>
        <w:t>сти</w:t>
      </w:r>
      <w:proofErr w:type="spellEnd"/>
      <w:r w:rsidRPr="0067127F">
        <w:rPr>
          <w:szCs w:val="28"/>
        </w:rPr>
        <w:t xml:space="preserve"> и общественного питания Ставропольского края» (далее – Центр здорового питания).</w:t>
      </w:r>
    </w:p>
    <w:p w:rsidR="00A55EB5" w:rsidRPr="0067127F" w:rsidRDefault="00A55EB5" w:rsidP="00586420">
      <w:pPr>
        <w:ind w:firstLine="708"/>
        <w:rPr>
          <w:szCs w:val="28"/>
        </w:rPr>
      </w:pPr>
      <w:r w:rsidRPr="0067127F">
        <w:rPr>
          <w:szCs w:val="28"/>
        </w:rPr>
        <w:t xml:space="preserve">Результатом деятельности Центра здорового питания </w:t>
      </w:r>
      <w:r w:rsidR="00A36D29">
        <w:rPr>
          <w:szCs w:val="28"/>
        </w:rPr>
        <w:t xml:space="preserve">в 2018 году </w:t>
      </w:r>
      <w:r w:rsidRPr="0067127F">
        <w:rPr>
          <w:szCs w:val="28"/>
        </w:rPr>
        <w:t>является реализация следующих мероприятий:</w:t>
      </w:r>
    </w:p>
    <w:p w:rsidR="00A55EB5" w:rsidRPr="0067127F" w:rsidRDefault="00A55EB5" w:rsidP="00586420">
      <w:pPr>
        <w:ind w:firstLine="708"/>
        <w:rPr>
          <w:szCs w:val="28"/>
        </w:rPr>
      </w:pPr>
      <w:r w:rsidRPr="0067127F">
        <w:rPr>
          <w:szCs w:val="28"/>
        </w:rPr>
        <w:t xml:space="preserve">- разработка рецептур обогащенных продуктов питания (хлеб, хлебобулочные, </w:t>
      </w:r>
      <w:proofErr w:type="gramStart"/>
      <w:r w:rsidRPr="0067127F">
        <w:rPr>
          <w:szCs w:val="28"/>
        </w:rPr>
        <w:t>мака-</w:t>
      </w:r>
      <w:proofErr w:type="spellStart"/>
      <w:r w:rsidRPr="0067127F">
        <w:rPr>
          <w:szCs w:val="28"/>
        </w:rPr>
        <w:t>ронные</w:t>
      </w:r>
      <w:proofErr w:type="spellEnd"/>
      <w:proofErr w:type="gramEnd"/>
      <w:r w:rsidRPr="0067127F">
        <w:rPr>
          <w:szCs w:val="28"/>
        </w:rPr>
        <w:t xml:space="preserve"> и кондитерские изделия и каши быстрого приготовления);</w:t>
      </w:r>
    </w:p>
    <w:p w:rsidR="00A55EB5" w:rsidRPr="0067127F" w:rsidRDefault="00A55EB5" w:rsidP="00586420">
      <w:pPr>
        <w:ind w:firstLine="708"/>
        <w:rPr>
          <w:szCs w:val="28"/>
        </w:rPr>
      </w:pPr>
      <w:r w:rsidRPr="0067127F">
        <w:rPr>
          <w:szCs w:val="28"/>
        </w:rPr>
        <w:t>- отработка технологий, производство опытных партий продуктов функционального питания;</w:t>
      </w:r>
    </w:p>
    <w:p w:rsidR="00A55EB5" w:rsidRPr="0067127F" w:rsidRDefault="00A55EB5" w:rsidP="00586420">
      <w:pPr>
        <w:ind w:firstLine="708"/>
        <w:rPr>
          <w:szCs w:val="28"/>
        </w:rPr>
      </w:pPr>
      <w:r w:rsidRPr="0067127F">
        <w:rPr>
          <w:szCs w:val="28"/>
        </w:rPr>
        <w:t>- подготовка, согласование и утверждение нормативно-технической документации, мониторинг качества и безопасности выпускаемой продукции;</w:t>
      </w:r>
    </w:p>
    <w:p w:rsidR="00A55EB5" w:rsidRPr="0067127F" w:rsidRDefault="00A55EB5" w:rsidP="00586420">
      <w:pPr>
        <w:ind w:firstLine="708"/>
        <w:rPr>
          <w:szCs w:val="28"/>
        </w:rPr>
      </w:pPr>
      <w:r w:rsidRPr="0067127F">
        <w:rPr>
          <w:szCs w:val="28"/>
        </w:rPr>
        <w:t xml:space="preserve">- внедрение широкого ассортимента продуктов здорового питания в сети </w:t>
      </w:r>
      <w:proofErr w:type="gramStart"/>
      <w:r w:rsidRPr="0067127F">
        <w:rPr>
          <w:szCs w:val="28"/>
        </w:rPr>
        <w:t>обществен-</w:t>
      </w:r>
      <w:proofErr w:type="spellStart"/>
      <w:r w:rsidRPr="0067127F">
        <w:rPr>
          <w:szCs w:val="28"/>
        </w:rPr>
        <w:t>ного</w:t>
      </w:r>
      <w:proofErr w:type="spellEnd"/>
      <w:proofErr w:type="gramEnd"/>
      <w:r w:rsidRPr="0067127F">
        <w:rPr>
          <w:szCs w:val="28"/>
        </w:rPr>
        <w:t xml:space="preserve"> питания колледжа.</w:t>
      </w:r>
    </w:p>
    <w:p w:rsidR="00203DDA" w:rsidRPr="0067127F" w:rsidRDefault="00A55EB5" w:rsidP="00586420">
      <w:pPr>
        <w:ind w:firstLine="708"/>
        <w:rPr>
          <w:szCs w:val="28"/>
        </w:rPr>
      </w:pPr>
      <w:r w:rsidRPr="0067127F">
        <w:rPr>
          <w:szCs w:val="28"/>
        </w:rPr>
        <w:t>- подготовка программы дополнительного профессионального образования «</w:t>
      </w:r>
      <w:proofErr w:type="spellStart"/>
      <w:proofErr w:type="gramStart"/>
      <w:r w:rsidRPr="0067127F">
        <w:rPr>
          <w:szCs w:val="28"/>
        </w:rPr>
        <w:t>Совре-менные</w:t>
      </w:r>
      <w:proofErr w:type="spellEnd"/>
      <w:proofErr w:type="gramEnd"/>
      <w:r w:rsidRPr="0067127F">
        <w:rPr>
          <w:szCs w:val="28"/>
        </w:rPr>
        <w:t xml:space="preserve"> инновационные технологии производства продуктов функционального питания».</w:t>
      </w:r>
    </w:p>
    <w:p w:rsidR="005E6EB3" w:rsidRPr="00412799" w:rsidRDefault="005E6EB3" w:rsidP="00586420"/>
    <w:p w:rsidR="00ED135F" w:rsidRPr="00412799" w:rsidRDefault="00ED135F" w:rsidP="00586420">
      <w:r w:rsidRPr="00412799">
        <w:t>Удельный вес числа организаций, имеющих логопедический пункт или логопедич</w:t>
      </w:r>
      <w:r w:rsidRPr="00412799">
        <w:t>е</w:t>
      </w:r>
      <w:r w:rsidRPr="00412799">
        <w:t>ский кабинет, в общем числе общеобразовательных организаций</w:t>
      </w:r>
      <w:r w:rsidR="00BA63DC" w:rsidRPr="00412799">
        <w:t>,</w:t>
      </w:r>
      <w:r w:rsidRPr="00412799">
        <w:t xml:space="preserve"> в 201</w:t>
      </w:r>
      <w:r w:rsidR="00412799" w:rsidRPr="00412799">
        <w:t>8</w:t>
      </w:r>
      <w:r w:rsidRPr="00412799">
        <w:t xml:space="preserve"> году составил 2</w:t>
      </w:r>
      <w:r w:rsidR="00412799" w:rsidRPr="00412799">
        <w:t>8</w:t>
      </w:r>
      <w:r w:rsidRPr="00412799">
        <w:t>,</w:t>
      </w:r>
      <w:r w:rsidR="00412799" w:rsidRPr="00412799">
        <w:t>59</w:t>
      </w:r>
      <w:r w:rsidRPr="00412799">
        <w:t>%. За предыдущие годы данные показатели составили: в 2015 году – 30,60%, в 2016 г</w:t>
      </w:r>
      <w:r w:rsidRPr="00412799">
        <w:t>о</w:t>
      </w:r>
      <w:r w:rsidRPr="00412799">
        <w:t>ду - 28,50%</w:t>
      </w:r>
      <w:r w:rsidR="00412799" w:rsidRPr="00412799">
        <w:t>, 2017 году – 26,18%</w:t>
      </w:r>
      <w:r w:rsidRPr="00412799">
        <w:t>.</w:t>
      </w:r>
    </w:p>
    <w:p w:rsidR="008155B8" w:rsidRPr="00AE78DD" w:rsidRDefault="00412799" w:rsidP="00586420">
      <w:pPr>
        <w:keepNext/>
        <w:ind w:firstLine="0"/>
        <w:rPr>
          <w:highlight w:val="yellow"/>
        </w:rPr>
      </w:pPr>
      <w:r>
        <w:rPr>
          <w:noProof/>
          <w:lang w:eastAsia="ru-RU"/>
        </w:rPr>
        <w:drawing>
          <wp:inline distT="0" distB="0" distL="0" distR="0" wp14:anchorId="08151B9D" wp14:editId="2CD0F894">
            <wp:extent cx="6096000" cy="32004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8155B8" w:rsidRPr="00412799" w:rsidRDefault="00E56CFD" w:rsidP="00586420">
      <w:pPr>
        <w:spacing w:line="240" w:lineRule="exact"/>
        <w:ind w:firstLine="0"/>
        <w:jc w:val="center"/>
        <w:rPr>
          <w:sz w:val="20"/>
          <w:szCs w:val="20"/>
        </w:rPr>
      </w:pPr>
      <w:r w:rsidRPr="00412799">
        <w:rPr>
          <w:sz w:val="20"/>
          <w:szCs w:val="20"/>
        </w:rPr>
        <w:t>Рисунок 8</w:t>
      </w:r>
      <w:r w:rsidR="008155B8" w:rsidRPr="00412799">
        <w:rPr>
          <w:sz w:val="20"/>
          <w:szCs w:val="20"/>
        </w:rPr>
        <w:t>. Удельный вес числа общеобразовательных организаций, имеющих логопедический пункт или лог</w:t>
      </w:r>
      <w:r w:rsidR="008155B8" w:rsidRPr="00412799">
        <w:rPr>
          <w:sz w:val="20"/>
          <w:szCs w:val="20"/>
        </w:rPr>
        <w:t>о</w:t>
      </w:r>
      <w:r w:rsidR="008155B8" w:rsidRPr="00412799">
        <w:rPr>
          <w:sz w:val="20"/>
          <w:szCs w:val="20"/>
        </w:rPr>
        <w:t>педический кабинет</w:t>
      </w:r>
    </w:p>
    <w:p w:rsidR="008155B8" w:rsidRPr="00412799" w:rsidRDefault="008155B8" w:rsidP="00586420">
      <w:pPr>
        <w:spacing w:after="200" w:line="240" w:lineRule="auto"/>
        <w:rPr>
          <w:b/>
          <w:bCs/>
          <w:color w:val="4472C4"/>
          <w:sz w:val="18"/>
          <w:szCs w:val="28"/>
        </w:rPr>
      </w:pPr>
    </w:p>
    <w:p w:rsidR="004C72C0" w:rsidRPr="00586420" w:rsidRDefault="004C72C0" w:rsidP="00586420">
      <w:pPr>
        <w:pStyle w:val="afa"/>
      </w:pPr>
    </w:p>
    <w:p w:rsidR="00791D44" w:rsidRPr="00586420" w:rsidRDefault="00791D44" w:rsidP="00586420">
      <w:pPr>
        <w:pStyle w:val="afa"/>
      </w:pPr>
      <w:r w:rsidRPr="00586420">
        <w:lastRenderedPageBreak/>
        <w:t>Обеспечение безопасности</w:t>
      </w:r>
    </w:p>
    <w:p w:rsidR="003D3362" w:rsidRPr="00586420" w:rsidRDefault="003D3362" w:rsidP="00586420">
      <w:pPr>
        <w:rPr>
          <w:rFonts w:eastAsia="SimSun"/>
          <w:kern w:val="2"/>
          <w:szCs w:val="24"/>
          <w:lang w:eastAsia="zh-CN"/>
        </w:rPr>
      </w:pPr>
      <w:r w:rsidRPr="00586420">
        <w:rPr>
          <w:rFonts w:eastAsia="SimSun"/>
          <w:kern w:val="2"/>
          <w:szCs w:val="24"/>
          <w:lang w:eastAsia="zh-CN"/>
        </w:rPr>
        <w:t>Обеспечение безопасности в образовательных организациях играет немаловажную роль в функционировании системы образования Ставропольского края. Для обеспечения бе</w:t>
      </w:r>
      <w:r w:rsidRPr="00586420">
        <w:rPr>
          <w:rFonts w:eastAsia="SimSun"/>
          <w:kern w:val="2"/>
          <w:szCs w:val="24"/>
          <w:lang w:eastAsia="zh-CN"/>
        </w:rPr>
        <w:t>з</w:t>
      </w:r>
      <w:r w:rsidRPr="00586420">
        <w:rPr>
          <w:rFonts w:eastAsia="SimSun"/>
          <w:kern w:val="2"/>
          <w:szCs w:val="24"/>
          <w:lang w:eastAsia="zh-CN"/>
        </w:rPr>
        <w:t>опасности в образовательных организациях проводится соответствующие мероприятия, установлены тревожные кнопки, установлена система видеонаблюдения, территории обор</w:t>
      </w:r>
      <w:r w:rsidRPr="00586420">
        <w:rPr>
          <w:rFonts w:eastAsia="SimSun"/>
          <w:kern w:val="2"/>
          <w:szCs w:val="24"/>
          <w:lang w:eastAsia="zh-CN"/>
        </w:rPr>
        <w:t>у</w:t>
      </w:r>
      <w:r w:rsidRPr="00586420">
        <w:rPr>
          <w:rFonts w:eastAsia="SimSun"/>
          <w:kern w:val="2"/>
          <w:szCs w:val="24"/>
          <w:lang w:eastAsia="zh-CN"/>
        </w:rPr>
        <w:t xml:space="preserve">дованы освещением, осуществляется охрана, как частными охранными предприятиями, так и сторожевой охраной. </w:t>
      </w:r>
    </w:p>
    <w:p w:rsidR="00184B8D" w:rsidRPr="00586420" w:rsidRDefault="003D3362" w:rsidP="00586420">
      <w:pPr>
        <w:rPr>
          <w:szCs w:val="24"/>
          <w:lang w:eastAsia="ru-RU"/>
        </w:rPr>
      </w:pPr>
      <w:r w:rsidRPr="00586420">
        <w:rPr>
          <w:rFonts w:eastAsia="SimSun"/>
          <w:kern w:val="2"/>
          <w:szCs w:val="24"/>
          <w:lang w:eastAsia="zh-CN"/>
        </w:rPr>
        <w:t>Охраной организаций ежедневно проводится тщательное обследование территорий и зданий организаций на наличие целостности и прочности, отсутствие повреждений огражд</w:t>
      </w:r>
      <w:r w:rsidRPr="00586420">
        <w:rPr>
          <w:rFonts w:eastAsia="SimSun"/>
          <w:kern w:val="2"/>
          <w:szCs w:val="24"/>
          <w:lang w:eastAsia="zh-CN"/>
        </w:rPr>
        <w:t>е</w:t>
      </w:r>
      <w:r w:rsidRPr="00586420">
        <w:rPr>
          <w:rFonts w:eastAsia="SimSun"/>
          <w:kern w:val="2"/>
          <w:szCs w:val="24"/>
          <w:lang w:eastAsia="zh-CN"/>
        </w:rPr>
        <w:t xml:space="preserve">ний, незапланированных проходов и </w:t>
      </w:r>
      <w:proofErr w:type="gramStart"/>
      <w:r w:rsidRPr="00586420">
        <w:rPr>
          <w:rFonts w:eastAsia="SimSun"/>
          <w:kern w:val="2"/>
          <w:szCs w:val="24"/>
          <w:lang w:eastAsia="zh-CN"/>
        </w:rPr>
        <w:t>пролазов</w:t>
      </w:r>
      <w:proofErr w:type="gramEnd"/>
      <w:r w:rsidRPr="00586420">
        <w:rPr>
          <w:rFonts w:eastAsia="SimSun"/>
          <w:kern w:val="2"/>
          <w:szCs w:val="24"/>
          <w:lang w:eastAsia="zh-CN"/>
        </w:rPr>
        <w:t xml:space="preserve"> в нём, поверка подвальных и чердачных пом</w:t>
      </w:r>
      <w:r w:rsidRPr="00586420">
        <w:rPr>
          <w:rFonts w:eastAsia="SimSun"/>
          <w:kern w:val="2"/>
          <w:szCs w:val="24"/>
          <w:lang w:eastAsia="zh-CN"/>
        </w:rPr>
        <w:t>е</w:t>
      </w:r>
      <w:r w:rsidRPr="00586420">
        <w:rPr>
          <w:rFonts w:eastAsia="SimSun"/>
          <w:kern w:val="2"/>
          <w:szCs w:val="24"/>
          <w:lang w:eastAsia="zh-CN"/>
        </w:rPr>
        <w:t>щений зданий и сооружений, служебных помещений на предмет антитеррористической и пожарной безопасности нахождения в них взрывчатых веществ, взрывных устройств. Неи</w:t>
      </w:r>
      <w:r w:rsidRPr="00586420">
        <w:rPr>
          <w:rFonts w:eastAsia="SimSun"/>
          <w:kern w:val="2"/>
          <w:szCs w:val="24"/>
          <w:lang w:eastAsia="zh-CN"/>
        </w:rPr>
        <w:t>с</w:t>
      </w:r>
      <w:r w:rsidRPr="00586420">
        <w:rPr>
          <w:rFonts w:eastAsia="SimSun"/>
          <w:kern w:val="2"/>
          <w:szCs w:val="24"/>
          <w:lang w:eastAsia="zh-CN"/>
        </w:rPr>
        <w:t xml:space="preserve">пользуемые помещения обесточены, закрыты и опечатаны. </w:t>
      </w:r>
      <w:r w:rsidR="007D4F80" w:rsidRPr="00586420">
        <w:rPr>
          <w:szCs w:val="24"/>
          <w:lang w:eastAsia="ru-RU"/>
        </w:rPr>
        <w:t xml:space="preserve"> </w:t>
      </w:r>
    </w:p>
    <w:p w:rsidR="00ED4C4D" w:rsidRPr="00586420" w:rsidRDefault="00ED4C4D" w:rsidP="00586420">
      <w:pPr>
        <w:rPr>
          <w:rFonts w:eastAsia="SimSun"/>
          <w:kern w:val="2"/>
          <w:szCs w:val="24"/>
          <w:lang w:eastAsia="zh-CN"/>
        </w:rPr>
      </w:pPr>
      <w:r w:rsidRPr="00586420">
        <w:rPr>
          <w:rFonts w:eastAsia="SimSun"/>
          <w:kern w:val="2"/>
          <w:szCs w:val="24"/>
          <w:lang w:eastAsia="zh-CN"/>
        </w:rPr>
        <w:t>Пожарным</w:t>
      </w:r>
      <w:r w:rsidR="00D44EA4" w:rsidRPr="00586420">
        <w:rPr>
          <w:rFonts w:eastAsia="SimSun"/>
          <w:kern w:val="2"/>
          <w:szCs w:val="24"/>
          <w:lang w:eastAsia="zh-CN"/>
        </w:rPr>
        <w:t xml:space="preserve"> водоснабжением</w:t>
      </w:r>
      <w:r w:rsidRPr="00586420">
        <w:rPr>
          <w:rFonts w:eastAsia="SimSun"/>
          <w:kern w:val="2"/>
          <w:szCs w:val="24"/>
          <w:lang w:eastAsia="zh-CN"/>
        </w:rPr>
        <w:t xml:space="preserve"> </w:t>
      </w:r>
      <w:proofErr w:type="gramStart"/>
      <w:r w:rsidRPr="00586420">
        <w:rPr>
          <w:rFonts w:eastAsia="SimSun"/>
          <w:kern w:val="2"/>
          <w:szCs w:val="24"/>
          <w:lang w:eastAsia="zh-CN"/>
        </w:rPr>
        <w:t>обеспечены</w:t>
      </w:r>
      <w:proofErr w:type="gramEnd"/>
      <w:r w:rsidRPr="00586420">
        <w:rPr>
          <w:rFonts w:eastAsia="SimSun"/>
          <w:kern w:val="2"/>
          <w:szCs w:val="24"/>
          <w:lang w:eastAsia="zh-CN"/>
        </w:rPr>
        <w:t xml:space="preserve"> </w:t>
      </w:r>
      <w:r w:rsidR="00A0390F" w:rsidRPr="00586420">
        <w:rPr>
          <w:rFonts w:eastAsia="SimSun"/>
          <w:kern w:val="2"/>
          <w:szCs w:val="24"/>
          <w:lang w:eastAsia="zh-CN"/>
        </w:rPr>
        <w:t>625</w:t>
      </w:r>
      <w:r w:rsidR="00D44EA4" w:rsidRPr="00586420">
        <w:rPr>
          <w:rFonts w:eastAsia="SimSun"/>
          <w:kern w:val="2"/>
          <w:szCs w:val="24"/>
          <w:lang w:eastAsia="zh-CN"/>
        </w:rPr>
        <w:t xml:space="preserve"> (100</w:t>
      </w:r>
      <w:r w:rsidRPr="00586420">
        <w:rPr>
          <w:rFonts w:eastAsia="SimSun"/>
          <w:kern w:val="2"/>
          <w:szCs w:val="24"/>
          <w:lang w:eastAsia="zh-CN"/>
        </w:rPr>
        <w:t>%) образовательных организаций.</w:t>
      </w:r>
    </w:p>
    <w:p w:rsidR="00ED4C4D" w:rsidRPr="00586420" w:rsidRDefault="00ED4C4D" w:rsidP="00586420">
      <w:pPr>
        <w:rPr>
          <w:rFonts w:eastAsia="SimSun"/>
          <w:kern w:val="2"/>
          <w:szCs w:val="24"/>
          <w:lang w:eastAsia="zh-CN"/>
        </w:rPr>
      </w:pPr>
      <w:r w:rsidRPr="00586420">
        <w:rPr>
          <w:rFonts w:eastAsia="SimSun"/>
          <w:kern w:val="2"/>
          <w:szCs w:val="24"/>
          <w:lang w:eastAsia="zh-CN"/>
        </w:rPr>
        <w:t xml:space="preserve">Системами автоматической передачи сигнала на пульт пожарной охраны без участия человека обеспечены </w:t>
      </w:r>
      <w:r w:rsidR="00D44EA4" w:rsidRPr="00586420">
        <w:rPr>
          <w:rFonts w:eastAsia="SimSun"/>
          <w:kern w:val="2"/>
          <w:szCs w:val="24"/>
          <w:lang w:eastAsia="zh-CN"/>
        </w:rPr>
        <w:t>61</w:t>
      </w:r>
      <w:r w:rsidR="0044533D">
        <w:rPr>
          <w:rFonts w:eastAsia="SimSun"/>
          <w:kern w:val="2"/>
          <w:szCs w:val="24"/>
          <w:lang w:eastAsia="zh-CN"/>
        </w:rPr>
        <w:t>3</w:t>
      </w:r>
      <w:r w:rsidR="00D44EA4" w:rsidRPr="00586420">
        <w:rPr>
          <w:rFonts w:eastAsia="SimSun"/>
          <w:kern w:val="2"/>
          <w:szCs w:val="24"/>
          <w:lang w:eastAsia="zh-CN"/>
        </w:rPr>
        <w:t xml:space="preserve"> (9</w:t>
      </w:r>
      <w:r w:rsidR="0044533D">
        <w:rPr>
          <w:rFonts w:eastAsia="SimSun"/>
          <w:kern w:val="2"/>
          <w:szCs w:val="24"/>
          <w:lang w:eastAsia="zh-CN"/>
        </w:rPr>
        <w:t>8</w:t>
      </w:r>
      <w:r w:rsidRPr="00586420">
        <w:rPr>
          <w:rFonts w:eastAsia="SimSun"/>
          <w:kern w:val="2"/>
          <w:szCs w:val="24"/>
          <w:lang w:eastAsia="zh-CN"/>
        </w:rPr>
        <w:t>%) образовательных организаций.</w:t>
      </w:r>
    </w:p>
    <w:p w:rsidR="009770B2" w:rsidRPr="00586420" w:rsidRDefault="009770B2" w:rsidP="00586420">
      <w:pPr>
        <w:keepNext/>
        <w:keepLines/>
        <w:spacing w:before="40"/>
        <w:outlineLvl w:val="3"/>
        <w:rPr>
          <w:rFonts w:eastAsia="Times New Roman"/>
          <w:i/>
          <w:iCs/>
          <w:u w:val="single"/>
        </w:rPr>
      </w:pPr>
      <w:r w:rsidRPr="00586420">
        <w:rPr>
          <w:rFonts w:eastAsia="Times New Roman"/>
          <w:i/>
          <w:iCs/>
          <w:u w:val="single"/>
        </w:rPr>
        <w:t>Условия получения начального общего, основного общего и среднего общего образов</w:t>
      </w:r>
      <w:r w:rsidRPr="00586420">
        <w:rPr>
          <w:rFonts w:eastAsia="Times New Roman"/>
          <w:i/>
          <w:iCs/>
          <w:u w:val="single"/>
        </w:rPr>
        <w:t>а</w:t>
      </w:r>
      <w:r w:rsidRPr="00586420">
        <w:rPr>
          <w:rFonts w:eastAsia="Times New Roman"/>
          <w:i/>
          <w:iCs/>
          <w:u w:val="single"/>
        </w:rPr>
        <w:t>ния лицами с ограниченными возможностями здоровья и инвалидами</w:t>
      </w:r>
    </w:p>
    <w:p w:rsidR="009770B2" w:rsidRPr="00586420" w:rsidRDefault="009770B2" w:rsidP="00586420">
      <w:r w:rsidRPr="00586420">
        <w:t>Ведется планомерная работа по созданию условий для беспрепятственного доступа детей-инвалидов в образовательные учреждения.</w:t>
      </w:r>
    </w:p>
    <w:p w:rsidR="003D702C" w:rsidRPr="00CD074A" w:rsidRDefault="00AC0412" w:rsidP="00586420">
      <w:r w:rsidRPr="00CD074A">
        <w:t xml:space="preserve">В рамках реализации государственной программы Российской Федерации «Доступная среда», с 2011 по 2019 гг. </w:t>
      </w:r>
      <w:proofErr w:type="gramStart"/>
      <w:r w:rsidRPr="00CD074A">
        <w:t>значительно улучшен</w:t>
      </w:r>
      <w:r w:rsidR="00BE4D39">
        <w:t>о</w:t>
      </w:r>
      <w:proofErr w:type="gramEnd"/>
      <w:r w:rsidRPr="00CD074A">
        <w:t xml:space="preserve"> материально-техническое обеспечение о</w:t>
      </w:r>
      <w:r w:rsidRPr="00CD074A">
        <w:t>б</w:t>
      </w:r>
      <w:r w:rsidRPr="00CD074A">
        <w:t xml:space="preserve">разовательных организаций – в них создана </w:t>
      </w:r>
      <w:proofErr w:type="spellStart"/>
      <w:r w:rsidRPr="00CD074A">
        <w:t>безьбарьерная</w:t>
      </w:r>
      <w:proofErr w:type="spellEnd"/>
      <w:r w:rsidRPr="00CD074A">
        <w:t xml:space="preserve"> среда и приобретено специализ</w:t>
      </w:r>
      <w:r w:rsidRPr="00CD074A">
        <w:t>и</w:t>
      </w:r>
      <w:r w:rsidRPr="00CD074A">
        <w:t xml:space="preserve">рованное оборудование для обучения детей-инвалидов. </w:t>
      </w:r>
      <w:proofErr w:type="gramStart"/>
      <w:r w:rsidRPr="00CD074A">
        <w:t>На эти цели израсходовано за п</w:t>
      </w:r>
      <w:r w:rsidRPr="00CD074A">
        <w:t>о</w:t>
      </w:r>
      <w:r w:rsidRPr="00CD074A">
        <w:t>следние 8 лет программы за счет средств субсидии из федерального, краевого и муниципал</w:t>
      </w:r>
      <w:r w:rsidRPr="00CD074A">
        <w:t>ь</w:t>
      </w:r>
      <w:r w:rsidRPr="00CD074A">
        <w:t>ного бюджетов (195 млн. рублей); созданы условия доступности в 155 школах (24,1%), 9 о</w:t>
      </w:r>
      <w:r w:rsidRPr="00CD074A">
        <w:t>р</w:t>
      </w:r>
      <w:r w:rsidRPr="00CD074A">
        <w:t>ганизациях профессионального образования (21%), 56 организаци</w:t>
      </w:r>
      <w:r w:rsidR="003E3599" w:rsidRPr="00CD074A">
        <w:t>ях</w:t>
      </w:r>
      <w:r w:rsidRPr="00CD074A">
        <w:t xml:space="preserve"> дополнительного обр</w:t>
      </w:r>
      <w:r w:rsidRPr="00CD074A">
        <w:t>а</w:t>
      </w:r>
      <w:r w:rsidRPr="00CD074A">
        <w:t>зования детей (44%), 14 государственных дошкольных образовательных организаци</w:t>
      </w:r>
      <w:r w:rsidR="003E3599" w:rsidRPr="00CD074A">
        <w:t>ях</w:t>
      </w:r>
      <w:r w:rsidRPr="00CD074A">
        <w:t>.</w:t>
      </w:r>
      <w:proofErr w:type="gramEnd"/>
      <w:r w:rsidRPr="00CD074A">
        <w:t xml:space="preserve"> И эта работа продолжается.</w:t>
      </w:r>
      <w:r w:rsidR="009770B2" w:rsidRPr="00CD074A">
        <w:t xml:space="preserve"> </w:t>
      </w:r>
    </w:p>
    <w:p w:rsidR="003D702C" w:rsidRPr="00586420" w:rsidRDefault="003D702C" w:rsidP="00586420"/>
    <w:p w:rsidR="00791D44" w:rsidRPr="00CD074A" w:rsidRDefault="00791D44" w:rsidP="00586420">
      <w:pPr>
        <w:rPr>
          <w:i/>
        </w:rPr>
      </w:pPr>
      <w:r w:rsidRPr="00CD074A">
        <w:rPr>
          <w:i/>
        </w:rPr>
        <w:t>Качество образования</w:t>
      </w:r>
    </w:p>
    <w:p w:rsidR="00F73C8B" w:rsidRPr="00586420" w:rsidRDefault="00F73C8B" w:rsidP="00586420">
      <w:r w:rsidRPr="00586420">
        <w:t>Государственная итоговая аттестация по образовательным программам основного общего и среднего общего образования является неотъемлемой частью региональной и м</w:t>
      </w:r>
      <w:r w:rsidRPr="00586420">
        <w:t>у</w:t>
      </w:r>
      <w:r w:rsidRPr="00586420">
        <w:t>ниципальной системы оценки качества образования.</w:t>
      </w:r>
    </w:p>
    <w:p w:rsidR="00D5004A" w:rsidRPr="0070198F" w:rsidRDefault="00F73C8B" w:rsidP="00586420">
      <w:pPr>
        <w:widowControl w:val="0"/>
        <w:autoSpaceDE w:val="0"/>
        <w:autoSpaceDN w:val="0"/>
        <w:adjustRightInd w:val="0"/>
        <w:ind w:firstLine="720"/>
        <w:rPr>
          <w:szCs w:val="24"/>
        </w:rPr>
      </w:pPr>
      <w:r w:rsidRPr="00586420">
        <w:t xml:space="preserve">В Ставропольском крае сложилась система работы по подготовке и проведению ГИА. </w:t>
      </w:r>
      <w:r w:rsidR="00D5004A" w:rsidRPr="0070198F">
        <w:rPr>
          <w:rStyle w:val="aff6"/>
          <w:rFonts w:eastAsia="Calibri"/>
        </w:rPr>
        <w:lastRenderedPageBreak/>
        <w:t xml:space="preserve">Координация работы по подготовке и проведению ГИА в </w:t>
      </w:r>
      <w:r w:rsidR="0070198F" w:rsidRPr="0070198F">
        <w:rPr>
          <w:rStyle w:val="aff6"/>
          <w:rFonts w:eastAsia="Calibri"/>
        </w:rPr>
        <w:t xml:space="preserve"> </w:t>
      </w:r>
      <w:r w:rsidR="00D5004A" w:rsidRPr="0070198F">
        <w:rPr>
          <w:rStyle w:val="aff6"/>
          <w:rFonts w:eastAsia="Calibri"/>
        </w:rPr>
        <w:t>2018 году, как и в предыдущие г</w:t>
      </w:r>
      <w:r w:rsidR="00D5004A" w:rsidRPr="0070198F">
        <w:rPr>
          <w:rStyle w:val="aff6"/>
          <w:rFonts w:eastAsia="Calibri"/>
        </w:rPr>
        <w:t>о</w:t>
      </w:r>
      <w:r w:rsidR="00D5004A" w:rsidRPr="0070198F">
        <w:rPr>
          <w:rStyle w:val="aff6"/>
          <w:rFonts w:eastAsia="Calibri"/>
        </w:rPr>
        <w:t xml:space="preserve">ды, осуществлялась Межведомственной рабочей группой, созданной при Правительстве Ставропольского края. </w:t>
      </w:r>
    </w:p>
    <w:p w:rsidR="00D5004A" w:rsidRPr="0070198F" w:rsidRDefault="00D5004A" w:rsidP="00586420">
      <w:pPr>
        <w:widowControl w:val="0"/>
        <w:autoSpaceDE w:val="0"/>
        <w:autoSpaceDN w:val="0"/>
        <w:adjustRightInd w:val="0"/>
        <w:ind w:firstLine="720"/>
        <w:rPr>
          <w:szCs w:val="24"/>
        </w:rPr>
      </w:pPr>
      <w:r w:rsidRPr="0070198F">
        <w:rPr>
          <w:rStyle w:val="aff6"/>
          <w:rFonts w:eastAsia="Calibri"/>
        </w:rPr>
        <w:t>Прозрачность и объективность проведения экзаменов в 9-х и 11-х классах обеспеч</w:t>
      </w:r>
      <w:r w:rsidRPr="0070198F">
        <w:rPr>
          <w:rStyle w:val="aff6"/>
          <w:rFonts w:eastAsia="Calibri"/>
        </w:rPr>
        <w:t>и</w:t>
      </w:r>
      <w:r w:rsidRPr="0070198F">
        <w:rPr>
          <w:rStyle w:val="aff6"/>
          <w:rFonts w:eastAsia="Calibri"/>
        </w:rPr>
        <w:t xml:space="preserve">валась </w:t>
      </w:r>
      <w:r w:rsidRPr="0070198F">
        <w:rPr>
          <w:rFonts w:eastAsia="Times New Roman"/>
          <w:szCs w:val="24"/>
        </w:rPr>
        <w:t xml:space="preserve">присутствием </w:t>
      </w:r>
      <w:r w:rsidRPr="0070198F">
        <w:rPr>
          <w:szCs w:val="24"/>
        </w:rPr>
        <w:t>региональных и федеральных</w:t>
      </w:r>
      <w:r w:rsidRPr="0070198F">
        <w:rPr>
          <w:rFonts w:eastAsia="Times New Roman"/>
          <w:szCs w:val="24"/>
        </w:rPr>
        <w:t xml:space="preserve"> общественных наблюдателей, организ</w:t>
      </w:r>
      <w:r w:rsidRPr="0070198F">
        <w:rPr>
          <w:rFonts w:eastAsia="Times New Roman"/>
          <w:szCs w:val="24"/>
        </w:rPr>
        <w:t>а</w:t>
      </w:r>
      <w:r w:rsidRPr="0070198F">
        <w:rPr>
          <w:rFonts w:eastAsia="Times New Roman"/>
          <w:szCs w:val="24"/>
        </w:rPr>
        <w:t>цией видеонаблюдения во  всех аудиториях ППЭ для сдачи ЕГЭ</w:t>
      </w:r>
      <w:r w:rsidRPr="0070198F">
        <w:rPr>
          <w:szCs w:val="24"/>
        </w:rPr>
        <w:t>,</w:t>
      </w:r>
      <w:r w:rsidRPr="0070198F">
        <w:rPr>
          <w:rFonts w:eastAsia="Times New Roman"/>
          <w:kern w:val="24"/>
          <w:szCs w:val="24"/>
        </w:rPr>
        <w:t xml:space="preserve"> </w:t>
      </w:r>
      <w:r w:rsidRPr="0070198F">
        <w:rPr>
          <w:rStyle w:val="aff6"/>
          <w:rFonts w:eastAsia="Calibri"/>
        </w:rPr>
        <w:t>наличием в ППЭ стаци</w:t>
      </w:r>
      <w:r w:rsidRPr="0070198F">
        <w:rPr>
          <w:rStyle w:val="aff6"/>
          <w:rFonts w:eastAsia="Calibri"/>
        </w:rPr>
        <w:t>о</w:t>
      </w:r>
      <w:r w:rsidRPr="0070198F">
        <w:rPr>
          <w:rStyle w:val="aff6"/>
          <w:rFonts w:eastAsia="Calibri"/>
        </w:rPr>
        <w:t>нарных или переносных металлоискателей</w:t>
      </w:r>
      <w:r w:rsidRPr="0070198F">
        <w:rPr>
          <w:szCs w:val="24"/>
        </w:rPr>
        <w:t>.</w:t>
      </w:r>
    </w:p>
    <w:p w:rsidR="00D5004A" w:rsidRPr="0070198F" w:rsidRDefault="00D5004A" w:rsidP="00586420">
      <w:pPr>
        <w:widowControl w:val="0"/>
        <w:autoSpaceDE w:val="0"/>
        <w:autoSpaceDN w:val="0"/>
        <w:adjustRightInd w:val="0"/>
        <w:ind w:firstLine="720"/>
        <w:rPr>
          <w:szCs w:val="24"/>
        </w:rPr>
      </w:pPr>
      <w:r w:rsidRPr="0070198F">
        <w:rPr>
          <w:szCs w:val="24"/>
        </w:rPr>
        <w:t>При проведении ЕГЭ использовались технологии печати контрольных измерительных материалов в аудитории и перевода экзаменационных материалов в электронный вид в ППЭ.</w:t>
      </w:r>
    </w:p>
    <w:p w:rsidR="00D5004A" w:rsidRPr="0070198F" w:rsidRDefault="00D5004A" w:rsidP="00586420">
      <w:pPr>
        <w:widowControl w:val="0"/>
        <w:autoSpaceDE w:val="0"/>
        <w:autoSpaceDN w:val="0"/>
        <w:adjustRightInd w:val="0"/>
        <w:ind w:firstLine="720"/>
        <w:rPr>
          <w:szCs w:val="24"/>
        </w:rPr>
      </w:pPr>
      <w:r w:rsidRPr="0070198F">
        <w:rPr>
          <w:rStyle w:val="aff6"/>
          <w:rFonts w:eastAsia="Calibri"/>
        </w:rPr>
        <w:t>На базе Ставропольского краевого института развития образования работал реги</w:t>
      </w:r>
      <w:r w:rsidRPr="0070198F">
        <w:rPr>
          <w:rStyle w:val="aff6"/>
          <w:rFonts w:eastAsia="Calibri"/>
        </w:rPr>
        <w:t>о</w:t>
      </w:r>
      <w:r w:rsidRPr="0070198F">
        <w:rPr>
          <w:rStyle w:val="aff6"/>
          <w:rFonts w:eastAsia="Calibri"/>
        </w:rPr>
        <w:t>нальный ситуационный центр, в котором за ходом проведения всех экзаменов осуществляли контроль 20 онлайн-наблюдателей, в штабе каждого ППЭ на один компьютер выводилось видеоизображение всех аудиторий ППЭ, что позволяло дистанционно наблюдать за ходом проведения экзаменов.</w:t>
      </w:r>
    </w:p>
    <w:p w:rsidR="00D5004A" w:rsidRPr="0070198F" w:rsidRDefault="00D5004A" w:rsidP="00586420">
      <w:pPr>
        <w:widowControl w:val="0"/>
        <w:autoSpaceDE w:val="0"/>
        <w:autoSpaceDN w:val="0"/>
        <w:adjustRightInd w:val="0"/>
        <w:ind w:firstLine="720"/>
        <w:rPr>
          <w:rStyle w:val="aff9"/>
          <w:sz w:val="24"/>
          <w:szCs w:val="24"/>
        </w:rPr>
      </w:pPr>
      <w:r w:rsidRPr="0070198F">
        <w:rPr>
          <w:rStyle w:val="aff9"/>
          <w:sz w:val="24"/>
          <w:szCs w:val="24"/>
        </w:rPr>
        <w:t>Для проведения экзаменов в 9-х классах была организована работа 156 пунктов проведения основного государственного экзамена, для проведения ЕГЭ - 84 ППЭ.</w:t>
      </w:r>
    </w:p>
    <w:p w:rsidR="00D5004A" w:rsidRPr="0070198F" w:rsidRDefault="00D5004A" w:rsidP="00586420">
      <w:pPr>
        <w:widowControl w:val="0"/>
        <w:autoSpaceDE w:val="0"/>
        <w:autoSpaceDN w:val="0"/>
        <w:adjustRightInd w:val="0"/>
        <w:ind w:firstLine="720"/>
        <w:rPr>
          <w:rStyle w:val="aff9"/>
          <w:sz w:val="24"/>
          <w:szCs w:val="24"/>
        </w:rPr>
      </w:pPr>
      <w:proofErr w:type="gramStart"/>
      <w:r w:rsidRPr="0070198F">
        <w:rPr>
          <w:rStyle w:val="aff9"/>
          <w:sz w:val="24"/>
          <w:szCs w:val="24"/>
        </w:rPr>
        <w:t xml:space="preserve">Во время экзаменационной кампании особое внимание было уделено организации работы 100 пунктов проведения государственного выпускного экзамена </w:t>
      </w:r>
      <w:r w:rsidRPr="0070198F">
        <w:rPr>
          <w:rStyle w:val="aff9"/>
          <w:i/>
          <w:sz w:val="24"/>
          <w:szCs w:val="24"/>
        </w:rPr>
        <w:t xml:space="preserve">(9 классы - 54 ПП ГВЭ, </w:t>
      </w:r>
      <w:r w:rsidRPr="0070198F">
        <w:rPr>
          <w:rStyle w:val="aff9"/>
          <w:i/>
          <w:sz w:val="24"/>
          <w:szCs w:val="24"/>
          <w:u w:val="single"/>
        </w:rPr>
        <w:t>11 классы</w:t>
      </w:r>
      <w:r w:rsidRPr="0070198F">
        <w:rPr>
          <w:rStyle w:val="aff9"/>
          <w:i/>
          <w:sz w:val="24"/>
          <w:szCs w:val="24"/>
        </w:rPr>
        <w:t xml:space="preserve"> – 46 ПП ГВЭ)</w:t>
      </w:r>
      <w:r w:rsidRPr="0070198F">
        <w:rPr>
          <w:rStyle w:val="aff9"/>
          <w:sz w:val="24"/>
          <w:szCs w:val="24"/>
        </w:rPr>
        <w:t xml:space="preserve"> для детей с ограниченными возможностями здоровья с уч</w:t>
      </w:r>
      <w:r w:rsidRPr="0070198F">
        <w:rPr>
          <w:rStyle w:val="aff9"/>
          <w:sz w:val="24"/>
          <w:szCs w:val="24"/>
        </w:rPr>
        <w:t>е</w:t>
      </w:r>
      <w:r w:rsidRPr="0070198F">
        <w:rPr>
          <w:rStyle w:val="aff9"/>
          <w:sz w:val="24"/>
          <w:szCs w:val="24"/>
        </w:rPr>
        <w:t xml:space="preserve">том их индивидуальных особенностей </w:t>
      </w:r>
      <w:r w:rsidRPr="0070198F">
        <w:rPr>
          <w:rStyle w:val="aff9"/>
          <w:i/>
          <w:sz w:val="24"/>
          <w:szCs w:val="24"/>
        </w:rPr>
        <w:t xml:space="preserve">(9 классы: 2018 год – 702 человека, 2017 год – 755 человек, </w:t>
      </w:r>
      <w:r w:rsidRPr="0070198F">
        <w:rPr>
          <w:rStyle w:val="aff9"/>
          <w:i/>
          <w:sz w:val="24"/>
          <w:szCs w:val="24"/>
          <w:u w:val="single"/>
        </w:rPr>
        <w:t>11 классы</w:t>
      </w:r>
      <w:r w:rsidRPr="0070198F">
        <w:rPr>
          <w:rStyle w:val="aff9"/>
          <w:i/>
          <w:sz w:val="24"/>
          <w:szCs w:val="24"/>
        </w:rPr>
        <w:t>: 2018 год – 187 человек, 2017 год – 175 человек).</w:t>
      </w:r>
      <w:proofErr w:type="gramEnd"/>
    </w:p>
    <w:p w:rsidR="00D5004A" w:rsidRPr="0070198F" w:rsidRDefault="00D5004A" w:rsidP="00586420">
      <w:pPr>
        <w:widowControl w:val="0"/>
        <w:autoSpaceDE w:val="0"/>
        <w:autoSpaceDN w:val="0"/>
        <w:adjustRightInd w:val="0"/>
        <w:ind w:firstLine="720"/>
        <w:rPr>
          <w:rStyle w:val="aff6"/>
          <w:rFonts w:eastAsia="Calibri"/>
          <w:spacing w:val="3"/>
        </w:rPr>
      </w:pPr>
      <w:r w:rsidRPr="0070198F">
        <w:rPr>
          <w:rStyle w:val="aff9"/>
          <w:sz w:val="24"/>
          <w:szCs w:val="24"/>
        </w:rPr>
        <w:t>К экзаменационной кампании было привлечено более 19 тысяч работников образ</w:t>
      </w:r>
      <w:r w:rsidRPr="0070198F">
        <w:rPr>
          <w:rStyle w:val="aff9"/>
          <w:sz w:val="24"/>
          <w:szCs w:val="24"/>
        </w:rPr>
        <w:t>о</w:t>
      </w:r>
      <w:r w:rsidRPr="0070198F">
        <w:rPr>
          <w:rStyle w:val="aff9"/>
          <w:sz w:val="24"/>
          <w:szCs w:val="24"/>
        </w:rPr>
        <w:t>вательных организаций края.</w:t>
      </w:r>
    </w:p>
    <w:p w:rsidR="00D5004A" w:rsidRPr="0070198F" w:rsidRDefault="00D5004A" w:rsidP="00586420">
      <w:pPr>
        <w:pStyle w:val="aff5"/>
        <w:spacing w:after="0" w:line="360" w:lineRule="auto"/>
        <w:ind w:firstLine="709"/>
        <w:jc w:val="both"/>
      </w:pPr>
      <w:r w:rsidRPr="0070198F">
        <w:t>Количество выпускников 9-го класса, не преодолевших минимальный порог по ру</w:t>
      </w:r>
      <w:r w:rsidRPr="0070198F">
        <w:t>с</w:t>
      </w:r>
      <w:r w:rsidRPr="0070198F">
        <w:t>скому языку, увеличилось по сравнению с прошлым годом почти в 2 раза.</w:t>
      </w:r>
    </w:p>
    <w:p w:rsidR="00D5004A" w:rsidRPr="0070198F" w:rsidRDefault="00D5004A" w:rsidP="00586420">
      <w:pPr>
        <w:pStyle w:val="aff5"/>
        <w:spacing w:after="0" w:line="360" w:lineRule="auto"/>
        <w:ind w:firstLine="709"/>
        <w:jc w:val="both"/>
        <w:rPr>
          <w:rStyle w:val="aff9"/>
          <w:i/>
          <w:sz w:val="24"/>
        </w:rPr>
      </w:pPr>
      <w:r w:rsidRPr="0070198F">
        <w:rPr>
          <w:rStyle w:val="aff9"/>
          <w:sz w:val="24"/>
        </w:rPr>
        <w:t xml:space="preserve">Вместе с тем, количество участников экзамена по русскому языку в 11-х классах, которым не удалось преодолеть минимальный порог для получения аттестата в 24 балла и для поступления в образовательные организации высшего образования </w:t>
      </w:r>
      <w:r w:rsidRPr="0070198F">
        <w:rPr>
          <w:rStyle w:val="aff9"/>
          <w:i/>
          <w:sz w:val="24"/>
        </w:rPr>
        <w:t>–</w:t>
      </w:r>
      <w:r w:rsidRPr="0070198F">
        <w:rPr>
          <w:rStyle w:val="aff9"/>
          <w:sz w:val="24"/>
        </w:rPr>
        <w:t xml:space="preserve"> 36 баллов</w:t>
      </w:r>
      <w:r w:rsidR="00BE4D39">
        <w:rPr>
          <w:rStyle w:val="aff9"/>
          <w:sz w:val="24"/>
        </w:rPr>
        <w:t>,</w:t>
      </w:r>
      <w:r w:rsidRPr="0070198F">
        <w:rPr>
          <w:rStyle w:val="aff9"/>
          <w:sz w:val="24"/>
        </w:rPr>
        <w:t xml:space="preserve"> еж</w:t>
      </w:r>
      <w:r w:rsidRPr="0070198F">
        <w:rPr>
          <w:rStyle w:val="aff9"/>
          <w:sz w:val="24"/>
        </w:rPr>
        <w:t>е</w:t>
      </w:r>
      <w:r w:rsidRPr="0070198F">
        <w:rPr>
          <w:rStyle w:val="aff9"/>
          <w:sz w:val="24"/>
        </w:rPr>
        <w:t xml:space="preserve">годно сокращается. Средний балл по русскому языку выше прошлого года на 1,76 балла. </w:t>
      </w:r>
    </w:p>
    <w:p w:rsidR="00D5004A" w:rsidRPr="0070198F" w:rsidRDefault="00D5004A" w:rsidP="00586420">
      <w:pPr>
        <w:widowControl w:val="0"/>
        <w:autoSpaceDE w:val="0"/>
        <w:autoSpaceDN w:val="0"/>
        <w:adjustRightInd w:val="0"/>
        <w:rPr>
          <w:szCs w:val="24"/>
        </w:rPr>
      </w:pPr>
      <w:r w:rsidRPr="0070198F">
        <w:rPr>
          <w:szCs w:val="24"/>
        </w:rPr>
        <w:t>В текущем году улучшились результаты сдачи экзаменов по математике как в 9-х, так и в 11-х классах, снизилось количество выпускников, не преодолевших минимальный порог по математике профильного уровня, увеличился на 3,28 средний балл</w:t>
      </w:r>
      <w:r w:rsidRPr="0070198F">
        <w:rPr>
          <w:rStyle w:val="aff9"/>
          <w:i/>
          <w:sz w:val="24"/>
          <w:szCs w:val="24"/>
        </w:rPr>
        <w:t>.</w:t>
      </w:r>
      <w:r w:rsidRPr="0070198F">
        <w:rPr>
          <w:szCs w:val="24"/>
        </w:rPr>
        <w:t xml:space="preserve"> Данные показатели говорят об осознанном выборе выпускниками данного предмета для сдачи ЕГЭ и о серьезной их подготовке к экзамену.</w:t>
      </w:r>
    </w:p>
    <w:p w:rsidR="00D5004A" w:rsidRPr="0070198F" w:rsidRDefault="00D5004A" w:rsidP="00586420">
      <w:pPr>
        <w:widowControl w:val="0"/>
        <w:tabs>
          <w:tab w:val="left" w:pos="9072"/>
        </w:tabs>
        <w:autoSpaceDE w:val="0"/>
        <w:autoSpaceDN w:val="0"/>
        <w:adjustRightInd w:val="0"/>
        <w:rPr>
          <w:i/>
          <w:spacing w:val="3"/>
          <w:szCs w:val="24"/>
        </w:rPr>
      </w:pPr>
      <w:r w:rsidRPr="0070198F">
        <w:rPr>
          <w:rStyle w:val="aff9"/>
          <w:sz w:val="24"/>
          <w:szCs w:val="24"/>
        </w:rPr>
        <w:t xml:space="preserve">В 2018 году увеличилась доля выпускников, набравших свыше  </w:t>
      </w:r>
      <w:r w:rsidRPr="0070198F">
        <w:rPr>
          <w:rStyle w:val="aff9"/>
          <w:sz w:val="24"/>
          <w:szCs w:val="24"/>
        </w:rPr>
        <w:br/>
      </w:r>
      <w:r w:rsidRPr="0070198F">
        <w:rPr>
          <w:rStyle w:val="aff9"/>
          <w:sz w:val="24"/>
          <w:szCs w:val="24"/>
        </w:rPr>
        <w:lastRenderedPageBreak/>
        <w:t>80 баллов по литературе</w:t>
      </w:r>
      <w:r w:rsidRPr="0070198F">
        <w:rPr>
          <w:rStyle w:val="aff9"/>
          <w:i/>
          <w:sz w:val="24"/>
          <w:szCs w:val="24"/>
        </w:rPr>
        <w:t>,</w:t>
      </w:r>
      <w:r w:rsidRPr="0070198F">
        <w:rPr>
          <w:rStyle w:val="aff9"/>
          <w:sz w:val="24"/>
          <w:szCs w:val="24"/>
        </w:rPr>
        <w:t xml:space="preserve"> русскому языку</w:t>
      </w:r>
      <w:r w:rsidRPr="0070198F">
        <w:rPr>
          <w:rStyle w:val="aff9"/>
          <w:i/>
          <w:sz w:val="24"/>
          <w:szCs w:val="24"/>
        </w:rPr>
        <w:t>,</w:t>
      </w:r>
      <w:r w:rsidRPr="0070198F">
        <w:rPr>
          <w:rStyle w:val="aff9"/>
          <w:sz w:val="24"/>
          <w:szCs w:val="24"/>
        </w:rPr>
        <w:t xml:space="preserve"> истории</w:t>
      </w:r>
      <w:r w:rsidRPr="0070198F">
        <w:rPr>
          <w:rStyle w:val="aff9"/>
          <w:i/>
          <w:sz w:val="24"/>
          <w:szCs w:val="24"/>
        </w:rPr>
        <w:t>,</w:t>
      </w:r>
      <w:r w:rsidRPr="0070198F">
        <w:rPr>
          <w:rStyle w:val="aff9"/>
          <w:sz w:val="24"/>
          <w:szCs w:val="24"/>
        </w:rPr>
        <w:t xml:space="preserve"> обществознанию и химии.</w:t>
      </w:r>
    </w:p>
    <w:p w:rsidR="00D5004A" w:rsidRPr="0070198F" w:rsidRDefault="00D5004A" w:rsidP="00586420">
      <w:pPr>
        <w:widowControl w:val="0"/>
        <w:autoSpaceDE w:val="0"/>
        <w:autoSpaceDN w:val="0"/>
        <w:adjustRightInd w:val="0"/>
        <w:rPr>
          <w:szCs w:val="24"/>
        </w:rPr>
      </w:pPr>
      <w:r w:rsidRPr="0070198F">
        <w:rPr>
          <w:szCs w:val="24"/>
        </w:rPr>
        <w:t xml:space="preserve">Произошел рост показателя 100-бальных работ по химии, истории и появилась одна 100-балльная работа по математике профильного уровня. </w:t>
      </w:r>
    </w:p>
    <w:p w:rsidR="00D5004A" w:rsidRPr="0070198F" w:rsidRDefault="00D5004A" w:rsidP="00586420">
      <w:pPr>
        <w:widowControl w:val="0"/>
        <w:autoSpaceDE w:val="0"/>
        <w:autoSpaceDN w:val="0"/>
        <w:adjustRightInd w:val="0"/>
        <w:rPr>
          <w:szCs w:val="24"/>
        </w:rPr>
      </w:pPr>
      <w:r w:rsidRPr="0070198F">
        <w:rPr>
          <w:szCs w:val="24"/>
        </w:rPr>
        <w:t>По итогам экзаменационной кампании 2018 года количество выпускников, не пол</w:t>
      </w:r>
      <w:r w:rsidRPr="0070198F">
        <w:rPr>
          <w:szCs w:val="24"/>
        </w:rPr>
        <w:t>у</w:t>
      </w:r>
      <w:r w:rsidRPr="0070198F">
        <w:rPr>
          <w:szCs w:val="24"/>
        </w:rPr>
        <w:t>чивших аттестаты об основном общем и среднем общем образовании, сохранилось на уровне прошлого года.</w:t>
      </w:r>
    </w:p>
    <w:p w:rsidR="002E268F" w:rsidRPr="00586420" w:rsidRDefault="002E268F" w:rsidP="00586420">
      <w:pPr>
        <w:rPr>
          <w:szCs w:val="24"/>
        </w:rPr>
      </w:pPr>
    </w:p>
    <w:p w:rsidR="00BE4D39" w:rsidRDefault="00CB109B" w:rsidP="00BE4D39">
      <w:pPr>
        <w:rPr>
          <w:i/>
          <w:szCs w:val="24"/>
        </w:rPr>
      </w:pPr>
      <w:r w:rsidRPr="00B569DC">
        <w:rPr>
          <w:i/>
          <w:szCs w:val="24"/>
        </w:rPr>
        <w:t xml:space="preserve">Финансово-экономическая деятельность </w:t>
      </w:r>
    </w:p>
    <w:p w:rsidR="00BE4D39" w:rsidRDefault="004E33A0" w:rsidP="00BE4D39">
      <w:pPr>
        <w:rPr>
          <w:szCs w:val="24"/>
          <w:lang w:eastAsia="ru-RU"/>
        </w:rPr>
      </w:pPr>
      <w:r w:rsidRPr="00B569DC">
        <w:rPr>
          <w:szCs w:val="24"/>
          <w:lang w:eastAsia="ru-RU"/>
        </w:rPr>
        <w:t xml:space="preserve">Численность </w:t>
      </w:r>
      <w:proofErr w:type="gramStart"/>
      <w:r w:rsidRPr="00B569DC">
        <w:rPr>
          <w:szCs w:val="24"/>
          <w:lang w:eastAsia="ru-RU"/>
        </w:rPr>
        <w:t>обучающихся</w:t>
      </w:r>
      <w:proofErr w:type="gramEnd"/>
      <w:r w:rsidRPr="00B569DC">
        <w:rPr>
          <w:szCs w:val="24"/>
          <w:lang w:eastAsia="ru-RU"/>
        </w:rPr>
        <w:t xml:space="preserve"> в расчете на одного педагогического работника  в 201</w:t>
      </w:r>
      <w:r w:rsidR="00B569DC" w:rsidRPr="00B569DC">
        <w:rPr>
          <w:szCs w:val="24"/>
          <w:lang w:eastAsia="ru-RU"/>
        </w:rPr>
        <w:t>8</w:t>
      </w:r>
      <w:r w:rsidRPr="00B569DC">
        <w:rPr>
          <w:szCs w:val="24"/>
          <w:lang w:eastAsia="ru-RU"/>
        </w:rPr>
        <w:t xml:space="preserve"> г</w:t>
      </w:r>
      <w:r w:rsidRPr="00B569DC">
        <w:rPr>
          <w:szCs w:val="24"/>
          <w:lang w:eastAsia="ru-RU"/>
        </w:rPr>
        <w:t>о</w:t>
      </w:r>
      <w:r w:rsidRPr="00B569DC">
        <w:rPr>
          <w:szCs w:val="24"/>
          <w:lang w:eastAsia="ru-RU"/>
        </w:rPr>
        <w:t>ду в среднем по Ставропольскому краю составила 14,</w:t>
      </w:r>
      <w:r w:rsidR="00B569DC" w:rsidRPr="00B569DC">
        <w:rPr>
          <w:szCs w:val="24"/>
          <w:lang w:eastAsia="ru-RU"/>
        </w:rPr>
        <w:t>46</w:t>
      </w:r>
      <w:r w:rsidRPr="00B569DC">
        <w:rPr>
          <w:szCs w:val="24"/>
          <w:lang w:eastAsia="ru-RU"/>
        </w:rPr>
        <w:t xml:space="preserve"> обучающихся, что выше данного п</w:t>
      </w:r>
      <w:r w:rsidRPr="00B569DC">
        <w:rPr>
          <w:szCs w:val="24"/>
          <w:lang w:eastAsia="ru-RU"/>
        </w:rPr>
        <w:t>о</w:t>
      </w:r>
      <w:r w:rsidRPr="00B569DC">
        <w:rPr>
          <w:szCs w:val="24"/>
          <w:lang w:eastAsia="ru-RU"/>
        </w:rPr>
        <w:t>казателя в 201</w:t>
      </w:r>
      <w:r w:rsidR="00B569DC" w:rsidRPr="00B569DC">
        <w:rPr>
          <w:szCs w:val="24"/>
          <w:lang w:eastAsia="ru-RU"/>
        </w:rPr>
        <w:t>7</w:t>
      </w:r>
      <w:r w:rsidRPr="00B569DC">
        <w:rPr>
          <w:szCs w:val="24"/>
          <w:lang w:eastAsia="ru-RU"/>
        </w:rPr>
        <w:t xml:space="preserve"> году на </w:t>
      </w:r>
      <w:r w:rsidR="00B569DC" w:rsidRPr="00B569DC">
        <w:rPr>
          <w:szCs w:val="24"/>
          <w:lang w:eastAsia="ru-RU"/>
        </w:rPr>
        <w:t>0,8</w:t>
      </w:r>
      <w:r w:rsidRPr="00B569DC">
        <w:rPr>
          <w:szCs w:val="24"/>
          <w:lang w:eastAsia="ru-RU"/>
        </w:rPr>
        <w:t>% (</w:t>
      </w:r>
      <w:r w:rsidR="00B569DC" w:rsidRPr="00B569DC">
        <w:rPr>
          <w:szCs w:val="24"/>
          <w:lang w:eastAsia="ru-RU"/>
        </w:rPr>
        <w:t>14,35</w:t>
      </w:r>
      <w:r w:rsidRPr="00B569DC">
        <w:rPr>
          <w:szCs w:val="24"/>
          <w:lang w:eastAsia="ru-RU"/>
        </w:rPr>
        <w:t xml:space="preserve"> обучающихся). Из-за высокой наполняемости в классах в городских поселениях данный показатель выше, чем в сельской местности. </w:t>
      </w:r>
    </w:p>
    <w:p w:rsidR="00BE4D39" w:rsidRDefault="004E33A0" w:rsidP="00BE4D39">
      <w:pPr>
        <w:rPr>
          <w:szCs w:val="24"/>
          <w:lang w:eastAsia="ru-RU"/>
        </w:rPr>
      </w:pPr>
      <w:r w:rsidRPr="00B569DC">
        <w:rPr>
          <w:szCs w:val="24"/>
          <w:lang w:eastAsia="ru-RU"/>
        </w:rPr>
        <w:t>Общий объем финансовых средств, поступивших в общеобразовательные организ</w:t>
      </w:r>
      <w:r w:rsidRPr="00B569DC">
        <w:rPr>
          <w:szCs w:val="24"/>
          <w:lang w:eastAsia="ru-RU"/>
        </w:rPr>
        <w:t>а</w:t>
      </w:r>
      <w:r w:rsidRPr="00B569DC">
        <w:rPr>
          <w:szCs w:val="24"/>
          <w:lang w:eastAsia="ru-RU"/>
        </w:rPr>
        <w:t>ции в 201</w:t>
      </w:r>
      <w:r w:rsidR="00B569DC" w:rsidRPr="00B569DC">
        <w:rPr>
          <w:szCs w:val="24"/>
          <w:lang w:eastAsia="ru-RU"/>
        </w:rPr>
        <w:t>8</w:t>
      </w:r>
      <w:r w:rsidRPr="00B569DC">
        <w:rPr>
          <w:szCs w:val="24"/>
          <w:lang w:eastAsia="ru-RU"/>
        </w:rPr>
        <w:t xml:space="preserve"> году в расчете на одного обучающегося, составляет </w:t>
      </w:r>
      <w:r w:rsidR="00B569DC" w:rsidRPr="00B569DC">
        <w:rPr>
          <w:szCs w:val="24"/>
          <w:lang w:eastAsia="ru-RU"/>
        </w:rPr>
        <w:t>56,55</w:t>
      </w:r>
      <w:r w:rsidRPr="00B569DC">
        <w:rPr>
          <w:szCs w:val="24"/>
          <w:lang w:eastAsia="ru-RU"/>
        </w:rPr>
        <w:t xml:space="preserve"> </w:t>
      </w:r>
      <w:proofErr w:type="spellStart"/>
      <w:r w:rsidRPr="00B569DC">
        <w:rPr>
          <w:szCs w:val="24"/>
          <w:lang w:eastAsia="ru-RU"/>
        </w:rPr>
        <w:t>тыс</w:t>
      </w:r>
      <w:proofErr w:type="gramStart"/>
      <w:r w:rsidRPr="00B569DC">
        <w:rPr>
          <w:szCs w:val="24"/>
          <w:lang w:eastAsia="ru-RU"/>
        </w:rPr>
        <w:t>.р</w:t>
      </w:r>
      <w:proofErr w:type="gramEnd"/>
      <w:r w:rsidRPr="00B569DC">
        <w:rPr>
          <w:szCs w:val="24"/>
          <w:lang w:eastAsia="ru-RU"/>
        </w:rPr>
        <w:t>ублей</w:t>
      </w:r>
      <w:proofErr w:type="spellEnd"/>
      <w:r w:rsidRPr="00B569DC">
        <w:rPr>
          <w:szCs w:val="24"/>
          <w:lang w:eastAsia="ru-RU"/>
        </w:rPr>
        <w:t>, что выше, чем в 201</w:t>
      </w:r>
      <w:r w:rsidR="00B569DC" w:rsidRPr="00B569DC">
        <w:rPr>
          <w:szCs w:val="24"/>
          <w:lang w:eastAsia="ru-RU"/>
        </w:rPr>
        <w:t>7</w:t>
      </w:r>
      <w:r w:rsidRPr="00B569DC">
        <w:rPr>
          <w:szCs w:val="24"/>
          <w:lang w:eastAsia="ru-RU"/>
        </w:rPr>
        <w:t xml:space="preserve"> году (52,</w:t>
      </w:r>
      <w:r w:rsidR="00B569DC" w:rsidRPr="00B569DC">
        <w:rPr>
          <w:szCs w:val="24"/>
          <w:lang w:eastAsia="ru-RU"/>
        </w:rPr>
        <w:t>86</w:t>
      </w:r>
      <w:r w:rsidRPr="00B569DC">
        <w:rPr>
          <w:szCs w:val="24"/>
          <w:lang w:eastAsia="ru-RU"/>
        </w:rPr>
        <w:t xml:space="preserve"> </w:t>
      </w:r>
      <w:proofErr w:type="spellStart"/>
      <w:r w:rsidRPr="00B569DC">
        <w:rPr>
          <w:szCs w:val="24"/>
          <w:lang w:eastAsia="ru-RU"/>
        </w:rPr>
        <w:t>тыс.рублей</w:t>
      </w:r>
      <w:proofErr w:type="spellEnd"/>
      <w:r w:rsidRPr="00B569DC">
        <w:rPr>
          <w:szCs w:val="24"/>
          <w:lang w:eastAsia="ru-RU"/>
        </w:rPr>
        <w:t>) и в  201</w:t>
      </w:r>
      <w:r w:rsidR="00B569DC" w:rsidRPr="00B569DC">
        <w:rPr>
          <w:szCs w:val="24"/>
          <w:lang w:eastAsia="ru-RU"/>
        </w:rPr>
        <w:t>6</w:t>
      </w:r>
      <w:r w:rsidRPr="00B569DC">
        <w:rPr>
          <w:szCs w:val="24"/>
          <w:lang w:eastAsia="ru-RU"/>
        </w:rPr>
        <w:t xml:space="preserve"> году (52,0</w:t>
      </w:r>
      <w:r w:rsidR="00B569DC" w:rsidRPr="00B569DC">
        <w:rPr>
          <w:szCs w:val="24"/>
          <w:lang w:eastAsia="ru-RU"/>
        </w:rPr>
        <w:t>6</w:t>
      </w:r>
      <w:r w:rsidRPr="00B569DC">
        <w:rPr>
          <w:szCs w:val="24"/>
          <w:lang w:eastAsia="ru-RU"/>
        </w:rPr>
        <w:t xml:space="preserve"> </w:t>
      </w:r>
      <w:proofErr w:type="spellStart"/>
      <w:r w:rsidRPr="00B569DC">
        <w:rPr>
          <w:szCs w:val="24"/>
          <w:lang w:eastAsia="ru-RU"/>
        </w:rPr>
        <w:t>тыс.рублей</w:t>
      </w:r>
      <w:proofErr w:type="spellEnd"/>
      <w:r w:rsidRPr="00B569DC">
        <w:rPr>
          <w:szCs w:val="24"/>
          <w:lang w:eastAsia="ru-RU"/>
        </w:rPr>
        <w:t>).</w:t>
      </w:r>
    </w:p>
    <w:p w:rsidR="00BB6694" w:rsidRDefault="004E33A0" w:rsidP="00BB6694">
      <w:pPr>
        <w:rPr>
          <w:szCs w:val="24"/>
          <w:lang w:eastAsia="ru-RU"/>
        </w:rPr>
      </w:pPr>
      <w:r w:rsidRPr="00B569DC">
        <w:rPr>
          <w:szCs w:val="24"/>
          <w:lang w:eastAsia="ru-RU"/>
        </w:rPr>
        <w:t>Доля финансовых средств от приносящей доход деятельности  в общем объеме ф</w:t>
      </w:r>
      <w:r w:rsidRPr="00B569DC">
        <w:rPr>
          <w:szCs w:val="24"/>
          <w:lang w:eastAsia="ru-RU"/>
        </w:rPr>
        <w:t>и</w:t>
      </w:r>
      <w:r w:rsidRPr="00B569DC">
        <w:rPr>
          <w:szCs w:val="24"/>
          <w:lang w:eastAsia="ru-RU"/>
        </w:rPr>
        <w:t>нансовых средств общеобразовательных организаций в 201</w:t>
      </w:r>
      <w:r w:rsidR="00B569DC" w:rsidRPr="00B569DC">
        <w:rPr>
          <w:szCs w:val="24"/>
          <w:lang w:eastAsia="ru-RU"/>
        </w:rPr>
        <w:t>8</w:t>
      </w:r>
      <w:r w:rsidRPr="00B569DC">
        <w:rPr>
          <w:szCs w:val="24"/>
          <w:lang w:eastAsia="ru-RU"/>
        </w:rPr>
        <w:t xml:space="preserve"> году </w:t>
      </w:r>
      <w:r w:rsidR="00B569DC" w:rsidRPr="00B569DC">
        <w:rPr>
          <w:szCs w:val="24"/>
          <w:lang w:eastAsia="ru-RU"/>
        </w:rPr>
        <w:t>уменьшилась</w:t>
      </w:r>
      <w:r w:rsidRPr="00B569DC">
        <w:rPr>
          <w:szCs w:val="24"/>
          <w:lang w:eastAsia="ru-RU"/>
        </w:rPr>
        <w:t xml:space="preserve"> на </w:t>
      </w:r>
      <w:r w:rsidR="00B569DC" w:rsidRPr="00B569DC">
        <w:rPr>
          <w:szCs w:val="24"/>
          <w:lang w:eastAsia="ru-RU"/>
        </w:rPr>
        <w:t>1,95</w:t>
      </w:r>
      <w:r w:rsidRPr="00B569DC">
        <w:rPr>
          <w:szCs w:val="24"/>
          <w:lang w:eastAsia="ru-RU"/>
        </w:rPr>
        <w:t>% по сравнению с 201</w:t>
      </w:r>
      <w:r w:rsidR="00B569DC" w:rsidRPr="00B569DC">
        <w:rPr>
          <w:szCs w:val="24"/>
          <w:lang w:eastAsia="ru-RU"/>
        </w:rPr>
        <w:t>7</w:t>
      </w:r>
      <w:r w:rsidRPr="00B569DC">
        <w:rPr>
          <w:szCs w:val="24"/>
          <w:lang w:eastAsia="ru-RU"/>
        </w:rPr>
        <w:t xml:space="preserve"> годом (3,</w:t>
      </w:r>
      <w:r w:rsidR="00B569DC" w:rsidRPr="00B569DC">
        <w:rPr>
          <w:szCs w:val="24"/>
          <w:lang w:eastAsia="ru-RU"/>
        </w:rPr>
        <w:t>64</w:t>
      </w:r>
      <w:r w:rsidRPr="00B569DC">
        <w:rPr>
          <w:szCs w:val="24"/>
          <w:lang w:eastAsia="ru-RU"/>
        </w:rPr>
        <w:t>%) и составила 3,5</w:t>
      </w:r>
      <w:r w:rsidR="00B569DC" w:rsidRPr="00B569DC">
        <w:rPr>
          <w:szCs w:val="24"/>
          <w:lang w:eastAsia="ru-RU"/>
        </w:rPr>
        <w:t>2</w:t>
      </w:r>
      <w:r w:rsidRPr="00B569DC">
        <w:rPr>
          <w:szCs w:val="24"/>
          <w:lang w:eastAsia="ru-RU"/>
        </w:rPr>
        <w:t>%. По сравнению с 201</w:t>
      </w:r>
      <w:r w:rsidR="00B569DC" w:rsidRPr="00B569DC">
        <w:rPr>
          <w:szCs w:val="24"/>
          <w:lang w:eastAsia="ru-RU"/>
        </w:rPr>
        <w:t>6</w:t>
      </w:r>
      <w:r w:rsidRPr="00B569DC">
        <w:rPr>
          <w:szCs w:val="24"/>
          <w:lang w:eastAsia="ru-RU"/>
        </w:rPr>
        <w:t xml:space="preserve"> годом (</w:t>
      </w:r>
      <w:proofErr w:type="gramStart"/>
      <w:r w:rsidR="00B569DC" w:rsidRPr="00B569DC">
        <w:rPr>
          <w:szCs w:val="24"/>
          <w:lang w:eastAsia="ru-RU"/>
        </w:rPr>
        <w:t>3,22</w:t>
      </w:r>
      <w:r w:rsidRPr="00B569DC">
        <w:rPr>
          <w:szCs w:val="24"/>
          <w:lang w:eastAsia="ru-RU"/>
        </w:rPr>
        <w:t>%) эт</w:t>
      </w:r>
      <w:proofErr w:type="gramEnd"/>
      <w:r w:rsidRPr="00B569DC">
        <w:rPr>
          <w:szCs w:val="24"/>
          <w:lang w:eastAsia="ru-RU"/>
        </w:rPr>
        <w:t xml:space="preserve">от показатель увеличился на </w:t>
      </w:r>
      <w:r w:rsidR="00B569DC" w:rsidRPr="00B569DC">
        <w:rPr>
          <w:szCs w:val="24"/>
          <w:lang w:eastAsia="ru-RU"/>
        </w:rPr>
        <w:t>9,3</w:t>
      </w:r>
      <w:r w:rsidRPr="00B569DC">
        <w:rPr>
          <w:szCs w:val="24"/>
          <w:lang w:eastAsia="ru-RU"/>
        </w:rPr>
        <w:t>%.</w:t>
      </w:r>
    </w:p>
    <w:p w:rsidR="00BB6694" w:rsidRDefault="00BB6694" w:rsidP="00BB6694">
      <w:pPr>
        <w:rPr>
          <w:szCs w:val="24"/>
          <w:lang w:eastAsia="ru-RU"/>
        </w:rPr>
      </w:pPr>
    </w:p>
    <w:p w:rsidR="005527CF" w:rsidRPr="00BB6694" w:rsidRDefault="005527CF" w:rsidP="00BB6694">
      <w:pPr>
        <w:rPr>
          <w:i/>
          <w:szCs w:val="24"/>
        </w:rPr>
      </w:pPr>
      <w:r w:rsidRPr="00BB6694">
        <w:rPr>
          <w:i/>
          <w:szCs w:val="24"/>
        </w:rPr>
        <w:t>Выводы</w:t>
      </w:r>
    </w:p>
    <w:p w:rsidR="002D4A90" w:rsidRPr="00586420" w:rsidRDefault="002D4A90" w:rsidP="00586420">
      <w:proofErr w:type="gramStart"/>
      <w:r w:rsidRPr="00586420">
        <w:t xml:space="preserve">Таким образом, в 2018 году развитие системы общего образования Ставропольского края, направленное на предоставление образовательных услуг высокого качества и </w:t>
      </w:r>
      <w:proofErr w:type="spellStart"/>
      <w:r w:rsidRPr="00586420">
        <w:t>обеспе-чение</w:t>
      </w:r>
      <w:proofErr w:type="spellEnd"/>
      <w:r w:rsidRPr="00586420">
        <w:t xml:space="preserve"> их доступности для всех без исключения участников образовательного процесса, в том числе для детей с ограниченными возможностями здоровья</w:t>
      </w:r>
      <w:r w:rsidR="00A36D29">
        <w:t xml:space="preserve"> и инвалидностью</w:t>
      </w:r>
      <w:r w:rsidRPr="00586420">
        <w:t>, а также для детей-сирот и детей, оставшихся без попечения родителей, позволила сформировать ко</w:t>
      </w:r>
      <w:r w:rsidRPr="00586420">
        <w:t>м</w:t>
      </w:r>
      <w:r w:rsidRPr="00586420">
        <w:t>плекс мероприятий, обеспечивающий положительную динамику ряда показателей.</w:t>
      </w:r>
      <w:proofErr w:type="gramEnd"/>
    </w:p>
    <w:p w:rsidR="002D4A90" w:rsidRPr="00586420" w:rsidRDefault="002D4A90" w:rsidP="00586420">
      <w:r w:rsidRPr="00586420">
        <w:t>Планомерное обновление содержания школьного образования в соответствии с треб</w:t>
      </w:r>
      <w:r w:rsidRPr="00586420">
        <w:t>о</w:t>
      </w:r>
      <w:r w:rsidRPr="00586420">
        <w:t>ванием ФГОС, внедрение в образовательную деятельность современных образовательных и информационных технологий, управление качеством образования посредством использов</w:t>
      </w:r>
      <w:r w:rsidRPr="00586420">
        <w:t>а</w:t>
      </w:r>
      <w:r w:rsidRPr="00586420">
        <w:t>ния результатов оценочных процедур различного уровня позволяют разрабатывать програ</w:t>
      </w:r>
      <w:r w:rsidRPr="00586420">
        <w:t>м</w:t>
      </w:r>
      <w:r w:rsidRPr="00586420">
        <w:t>мы действий по повышению качества освоения учебных предметов (предметных областей).</w:t>
      </w:r>
    </w:p>
    <w:p w:rsidR="002D4A90" w:rsidRPr="00586420" w:rsidRDefault="002D4A90" w:rsidP="00586420">
      <w:r w:rsidRPr="00586420">
        <w:t>Вместе с тем, в крае необходимо развивать инфраструктуру, совершенствовать мате-</w:t>
      </w:r>
      <w:proofErr w:type="spellStart"/>
      <w:r w:rsidRPr="00586420">
        <w:t>риально</w:t>
      </w:r>
      <w:proofErr w:type="spellEnd"/>
      <w:r w:rsidRPr="00586420">
        <w:t xml:space="preserve">-техническое оснащение общеобразовательных организаций. Также необходимо продолжать проведение мероприятий для достижения 100% оснащения всех </w:t>
      </w:r>
      <w:proofErr w:type="gramStart"/>
      <w:r w:rsidRPr="00586420">
        <w:t>образователь-</w:t>
      </w:r>
      <w:proofErr w:type="spellStart"/>
      <w:r w:rsidRPr="00586420">
        <w:lastRenderedPageBreak/>
        <w:t>ных</w:t>
      </w:r>
      <w:proofErr w:type="spellEnd"/>
      <w:proofErr w:type="gramEnd"/>
      <w:r w:rsidRPr="00586420">
        <w:t xml:space="preserve"> организаций необходимыми средствами для обеспечения антитеррористической и </w:t>
      </w:r>
      <w:proofErr w:type="spellStart"/>
      <w:r w:rsidRPr="00586420">
        <w:t>по-жарной</w:t>
      </w:r>
      <w:proofErr w:type="spellEnd"/>
      <w:r w:rsidRPr="00586420">
        <w:t xml:space="preserve"> безопасности в соответствии с действующими требованиями, а также по укреплению материально-технической базы образовательных организаций.</w:t>
      </w:r>
    </w:p>
    <w:p w:rsidR="0029532E" w:rsidRPr="0099001C" w:rsidRDefault="00D2225B" w:rsidP="00586420">
      <w:r w:rsidRPr="0099001C">
        <w:t xml:space="preserve">По-прежнему остается проблемным направлением работа с педагогическими кадрами. </w:t>
      </w:r>
      <w:r w:rsidR="001B722A" w:rsidRPr="0099001C">
        <w:t>Увеличивается средний возраст педагогов</w:t>
      </w:r>
      <w:r w:rsidR="0029532E" w:rsidRPr="0099001C">
        <w:t>. В общеобразовательных организациях растет к</w:t>
      </w:r>
      <w:r w:rsidR="0029532E" w:rsidRPr="0099001C">
        <w:t>о</w:t>
      </w:r>
      <w:r w:rsidR="0029532E" w:rsidRPr="0099001C">
        <w:t>личество учителей, достигших пенсионного возраста. Если в 2010 году их бы</w:t>
      </w:r>
      <w:r w:rsidR="001B722A" w:rsidRPr="0099001C">
        <w:t xml:space="preserve">ло </w:t>
      </w:r>
      <w:r w:rsidR="0029532E" w:rsidRPr="0099001C">
        <w:t xml:space="preserve">19%, то в </w:t>
      </w:r>
      <w:r w:rsidR="007C0B39" w:rsidRPr="0099001C">
        <w:t>2017 году – 26</w:t>
      </w:r>
      <w:r w:rsidR="0029532E" w:rsidRPr="0099001C">
        <w:t xml:space="preserve">%. В ряде городов и сельских районов Ставропольского края этот процент выше </w:t>
      </w:r>
      <w:proofErr w:type="spellStart"/>
      <w:r w:rsidR="0029532E" w:rsidRPr="0099001C">
        <w:t>среднекраев</w:t>
      </w:r>
      <w:r w:rsidR="007C0B39" w:rsidRPr="0099001C">
        <w:t>ого</w:t>
      </w:r>
      <w:proofErr w:type="spellEnd"/>
      <w:r w:rsidR="007C0B39" w:rsidRPr="0099001C">
        <w:t xml:space="preserve"> показателя и достигает 28-42</w:t>
      </w:r>
      <w:r w:rsidR="0029532E" w:rsidRPr="0099001C">
        <w:t>%.</w:t>
      </w:r>
    </w:p>
    <w:p w:rsidR="0029532E" w:rsidRPr="0099001C" w:rsidRDefault="0029532E" w:rsidP="00586420">
      <w:r w:rsidRPr="0099001C">
        <w:t>К тому же на протяжении последних трех лет потребность в педагогических кадрах для общего образования остается стабильно высокой. Согласно прогнозным показателям к 2023 году потребность в кадрах школ и дошкольных организаций составит около 1</w:t>
      </w:r>
      <w:r w:rsidR="001B722A" w:rsidRPr="0099001C">
        <w:t xml:space="preserve"> </w:t>
      </w:r>
      <w:r w:rsidRPr="0099001C">
        <w:t>400 чел</w:t>
      </w:r>
      <w:r w:rsidRPr="0099001C">
        <w:t>о</w:t>
      </w:r>
      <w:r w:rsidRPr="0099001C">
        <w:t>век.</w:t>
      </w:r>
    </w:p>
    <w:p w:rsidR="00BB6694" w:rsidRDefault="0029532E" w:rsidP="00BB6694">
      <w:r w:rsidRPr="0099001C">
        <w:t xml:space="preserve">Наметившиеся позитивные изменения демографической ситуации в крае определяют возросшую потребность общеобразовательных организаций края в учителях начальных классов. Если </w:t>
      </w:r>
      <w:r w:rsidR="007C0B39" w:rsidRPr="0099001C">
        <w:t>в 2017</w:t>
      </w:r>
      <w:r w:rsidRPr="0099001C">
        <w:t xml:space="preserve"> год</w:t>
      </w:r>
      <w:r w:rsidR="001B722A" w:rsidRPr="0099001C">
        <w:t>у</w:t>
      </w:r>
      <w:r w:rsidRPr="0099001C">
        <w:t xml:space="preserve"> общеобразовательные организации края нуждались более чем  в 100 учителях начальных классов, то в ближайшие </w:t>
      </w:r>
      <w:r w:rsidR="001B722A" w:rsidRPr="0099001C">
        <w:t xml:space="preserve">пять </w:t>
      </w:r>
      <w:r w:rsidRPr="0099001C">
        <w:t>лет эта потребность возрастет вдвое.</w:t>
      </w:r>
    </w:p>
    <w:p w:rsidR="00BB6694" w:rsidRDefault="00BB6694" w:rsidP="00BB6694"/>
    <w:p w:rsidR="00BB6694" w:rsidRDefault="00E41B6E" w:rsidP="00BB6694">
      <w:r w:rsidRPr="00586420">
        <w:rPr>
          <w:b/>
        </w:rPr>
        <w:t>2.3. Сведения о развитии среднего профессионального образования</w:t>
      </w:r>
    </w:p>
    <w:p w:rsidR="00BB6694" w:rsidRDefault="00E41B6E" w:rsidP="00BB6694">
      <w:proofErr w:type="gramStart"/>
      <w:r w:rsidRPr="00586420">
        <w:rPr>
          <w:szCs w:val="24"/>
        </w:rPr>
        <w:t>Развитие системы среднего профессионального образования Ставропольского края в 2018 году осуществлялось с учетом реализации подпрограммы «Развитие профессионально-</w:t>
      </w:r>
      <w:proofErr w:type="spellStart"/>
      <w:r w:rsidRPr="00586420">
        <w:rPr>
          <w:szCs w:val="24"/>
        </w:rPr>
        <w:t>го</w:t>
      </w:r>
      <w:proofErr w:type="spellEnd"/>
      <w:r w:rsidRPr="00586420">
        <w:rPr>
          <w:szCs w:val="24"/>
        </w:rPr>
        <w:t xml:space="preserve"> образования» государственной программы Ставропольского края «Развитие образования», направленной на повышение доступности качественного профессионального образования, соответствующего требованиям инновационного развития отраслей экономики Ставропол</w:t>
      </w:r>
      <w:r w:rsidRPr="00586420">
        <w:rPr>
          <w:szCs w:val="24"/>
        </w:rPr>
        <w:t>ь</w:t>
      </w:r>
      <w:r w:rsidRPr="00586420">
        <w:rPr>
          <w:szCs w:val="24"/>
        </w:rPr>
        <w:t>ского края, оказание государственных услуг профессиональными образовательными орган</w:t>
      </w:r>
      <w:r w:rsidRPr="00586420">
        <w:rPr>
          <w:szCs w:val="24"/>
        </w:rPr>
        <w:t>и</w:t>
      </w:r>
      <w:r w:rsidRPr="00586420">
        <w:rPr>
          <w:szCs w:val="24"/>
        </w:rPr>
        <w:t>зациями, осуществляющими образовательную деятельность на территории Ставропольского края, подготовку кадров по приоритетным направлениям модернизации и технологического</w:t>
      </w:r>
      <w:proofErr w:type="gramEnd"/>
      <w:r w:rsidRPr="00586420">
        <w:rPr>
          <w:szCs w:val="24"/>
        </w:rPr>
        <w:t xml:space="preserve"> </w:t>
      </w:r>
      <w:proofErr w:type="gramStart"/>
      <w:r w:rsidRPr="00586420">
        <w:rPr>
          <w:szCs w:val="24"/>
        </w:rPr>
        <w:t>развития экономики Ставропольского края, оснащение современным учебно-производственным, компьютерным оборудованием и программным обеспечением професс</w:t>
      </w:r>
      <w:r w:rsidRPr="00586420">
        <w:rPr>
          <w:szCs w:val="24"/>
        </w:rPr>
        <w:t>и</w:t>
      </w:r>
      <w:r w:rsidRPr="00586420">
        <w:rPr>
          <w:szCs w:val="24"/>
        </w:rPr>
        <w:t>ональных образовательных организаций, внедрение в образовательный процесс инновацио</w:t>
      </w:r>
      <w:r w:rsidRPr="00586420">
        <w:rPr>
          <w:szCs w:val="24"/>
        </w:rPr>
        <w:t>н</w:t>
      </w:r>
      <w:r w:rsidRPr="00586420">
        <w:rPr>
          <w:szCs w:val="24"/>
        </w:rPr>
        <w:t>ных обучающих технологий с привлечением объединений работодателей, предъявляющих соответствующие требования к выпускникам профессиональных образовательных организ</w:t>
      </w:r>
      <w:r w:rsidRPr="00586420">
        <w:rPr>
          <w:szCs w:val="24"/>
        </w:rPr>
        <w:t>а</w:t>
      </w:r>
      <w:r w:rsidRPr="00586420">
        <w:rPr>
          <w:szCs w:val="24"/>
        </w:rPr>
        <w:t>ций, повышение показателей академической мобильности обучающихся и преподавателей, позволяющей обеспечить новые уровни взаимодействия различных образовательных и эк</w:t>
      </w:r>
      <w:r w:rsidRPr="00586420">
        <w:rPr>
          <w:szCs w:val="24"/>
        </w:rPr>
        <w:t>о</w:t>
      </w:r>
      <w:r w:rsidRPr="00586420">
        <w:rPr>
          <w:szCs w:val="24"/>
        </w:rPr>
        <w:t>номических систем Ставропольского края, кооперирование профессиональных образов</w:t>
      </w:r>
      <w:r w:rsidRPr="00586420">
        <w:rPr>
          <w:szCs w:val="24"/>
        </w:rPr>
        <w:t>а</w:t>
      </w:r>
      <w:r w:rsidRPr="00586420">
        <w:rPr>
          <w:szCs w:val="24"/>
        </w:rPr>
        <w:t>тельных организаций с внешней средой</w:t>
      </w:r>
      <w:proofErr w:type="gramEnd"/>
      <w:r w:rsidRPr="00586420">
        <w:rPr>
          <w:szCs w:val="24"/>
        </w:rPr>
        <w:t xml:space="preserve"> для формирования устойчивых двухсторонних св</w:t>
      </w:r>
      <w:r w:rsidRPr="00586420">
        <w:rPr>
          <w:szCs w:val="24"/>
        </w:rPr>
        <w:t>я</w:t>
      </w:r>
      <w:r w:rsidRPr="00586420">
        <w:rPr>
          <w:szCs w:val="24"/>
        </w:rPr>
        <w:lastRenderedPageBreak/>
        <w:t>зей по трудоустройству выпускников и поддержанию процессов непрерывного образования для сотрудников предприятий Ставропольского края.</w:t>
      </w:r>
    </w:p>
    <w:p w:rsidR="00BB6694" w:rsidRDefault="00E41B6E" w:rsidP="00BB6694">
      <w:r w:rsidRPr="00586420">
        <w:rPr>
          <w:szCs w:val="24"/>
        </w:rPr>
        <w:t>Решение указанных задач было направлено на подготовку высококвалифицированных кадров для инновационного развития экономики Ставропольского края и осуществлялось профессиональными образовательными организациями в процессе реализации основных м</w:t>
      </w:r>
      <w:r w:rsidRPr="00586420">
        <w:rPr>
          <w:szCs w:val="24"/>
        </w:rPr>
        <w:t>е</w:t>
      </w:r>
      <w:r w:rsidRPr="00586420">
        <w:rPr>
          <w:szCs w:val="24"/>
        </w:rPr>
        <w:t>роприятий подпрограммы.</w:t>
      </w:r>
    </w:p>
    <w:p w:rsidR="00BB6694" w:rsidRDefault="00E41B6E" w:rsidP="00BB6694">
      <w:r w:rsidRPr="00586420">
        <w:rPr>
          <w:szCs w:val="24"/>
        </w:rPr>
        <w:t>Профессиональные образовательные организации Ставропольского края осуществл</w:t>
      </w:r>
      <w:r w:rsidRPr="00586420">
        <w:rPr>
          <w:szCs w:val="24"/>
        </w:rPr>
        <w:t>я</w:t>
      </w:r>
      <w:r w:rsidRPr="00586420">
        <w:rPr>
          <w:szCs w:val="24"/>
        </w:rPr>
        <w:t>ют свою деятельность на основе ФГОС СПО посредством предоставления государственных услуг в сфере образования с целью подготовки кадров, в том числе для приоритетных направлений модернизации и технологического развития экономики Ставропольского края и реализуемых в регионе инвестиционных проектов.</w:t>
      </w:r>
    </w:p>
    <w:p w:rsidR="00BB6694" w:rsidRDefault="00E41B6E" w:rsidP="00BB6694">
      <w:r w:rsidRPr="00586420">
        <w:rPr>
          <w:szCs w:val="24"/>
        </w:rPr>
        <w:t>В реализации основных мероприятий подпрограммы принимали участие 44 профе</w:t>
      </w:r>
      <w:r w:rsidRPr="00586420">
        <w:rPr>
          <w:szCs w:val="24"/>
        </w:rPr>
        <w:t>с</w:t>
      </w:r>
      <w:r w:rsidRPr="00586420">
        <w:rPr>
          <w:szCs w:val="24"/>
        </w:rPr>
        <w:t>сиональные образовательные организации региона, в том числе подведомственные:</w:t>
      </w:r>
    </w:p>
    <w:p w:rsidR="00BB6694" w:rsidRDefault="00E41B6E" w:rsidP="00BB6694">
      <w:r w:rsidRPr="00586420">
        <w:rPr>
          <w:szCs w:val="24"/>
        </w:rPr>
        <w:t>министерству образования Ставропольского края – 31 профессиональная образов</w:t>
      </w:r>
      <w:r w:rsidRPr="00586420">
        <w:rPr>
          <w:szCs w:val="24"/>
        </w:rPr>
        <w:t>а</w:t>
      </w:r>
      <w:r w:rsidRPr="00586420">
        <w:rPr>
          <w:szCs w:val="24"/>
        </w:rPr>
        <w:t>тельная организация;</w:t>
      </w:r>
    </w:p>
    <w:p w:rsidR="00BB6694" w:rsidRDefault="00E41B6E" w:rsidP="00BB6694">
      <w:r w:rsidRPr="00586420">
        <w:rPr>
          <w:szCs w:val="24"/>
        </w:rPr>
        <w:t>министерству здравоохранения Ставропольского края – 4 профессиональные образ</w:t>
      </w:r>
      <w:r w:rsidRPr="00586420">
        <w:rPr>
          <w:szCs w:val="24"/>
        </w:rPr>
        <w:t>о</w:t>
      </w:r>
      <w:r w:rsidRPr="00586420">
        <w:rPr>
          <w:szCs w:val="24"/>
        </w:rPr>
        <w:t>вательные организации;</w:t>
      </w:r>
    </w:p>
    <w:p w:rsidR="00BB6694" w:rsidRDefault="00E41B6E" w:rsidP="00BB6694">
      <w:r w:rsidRPr="00586420">
        <w:rPr>
          <w:szCs w:val="24"/>
        </w:rPr>
        <w:t>министерству культуры Ставропольского края – 4 профессиональные образовател</w:t>
      </w:r>
      <w:r w:rsidRPr="00586420">
        <w:rPr>
          <w:szCs w:val="24"/>
        </w:rPr>
        <w:t>ь</w:t>
      </w:r>
      <w:r w:rsidRPr="00586420">
        <w:rPr>
          <w:szCs w:val="24"/>
        </w:rPr>
        <w:t>ные организации;</w:t>
      </w:r>
    </w:p>
    <w:p w:rsidR="00BB6694" w:rsidRDefault="00E41B6E" w:rsidP="00BB6694">
      <w:r w:rsidRPr="00586420">
        <w:rPr>
          <w:szCs w:val="24"/>
        </w:rPr>
        <w:t>министерству энергетики, промышленности и связи Ставропольского края – 3 пр</w:t>
      </w:r>
      <w:r w:rsidRPr="00586420">
        <w:rPr>
          <w:szCs w:val="24"/>
        </w:rPr>
        <w:t>о</w:t>
      </w:r>
      <w:r w:rsidRPr="00586420">
        <w:rPr>
          <w:szCs w:val="24"/>
        </w:rPr>
        <w:t>фессиональные образовательные организации;</w:t>
      </w:r>
    </w:p>
    <w:p w:rsidR="00BB6694" w:rsidRDefault="00E41B6E" w:rsidP="00BB6694">
      <w:r w:rsidRPr="00586420">
        <w:rPr>
          <w:szCs w:val="24"/>
        </w:rPr>
        <w:t>министерству физической культуры и спорта Ставропольского края – 1 професси</w:t>
      </w:r>
      <w:r w:rsidRPr="00586420">
        <w:rPr>
          <w:szCs w:val="24"/>
        </w:rPr>
        <w:t>о</w:t>
      </w:r>
      <w:r w:rsidRPr="00586420">
        <w:rPr>
          <w:szCs w:val="24"/>
        </w:rPr>
        <w:t>нальная образовательная организация;</w:t>
      </w:r>
    </w:p>
    <w:p w:rsidR="00BB6694" w:rsidRDefault="00E41B6E" w:rsidP="00BB6694">
      <w:r w:rsidRPr="00586420">
        <w:rPr>
          <w:szCs w:val="24"/>
        </w:rPr>
        <w:t>министерству труда и социальной защиты населения Ставропольского края – 1 пр</w:t>
      </w:r>
      <w:r w:rsidRPr="00586420">
        <w:rPr>
          <w:szCs w:val="24"/>
        </w:rPr>
        <w:t>о</w:t>
      </w:r>
      <w:r w:rsidRPr="00586420">
        <w:rPr>
          <w:szCs w:val="24"/>
        </w:rPr>
        <w:t>фессиональная образовательная организация.</w:t>
      </w:r>
    </w:p>
    <w:p w:rsidR="00BB6694" w:rsidRDefault="00E41B6E" w:rsidP="00BB6694">
      <w:r w:rsidRPr="00586420">
        <w:rPr>
          <w:szCs w:val="24"/>
        </w:rPr>
        <w:t>Подготовка рабочих кадров и специалистов по профессиям и специальностям средн</w:t>
      </w:r>
      <w:r w:rsidRPr="00586420">
        <w:rPr>
          <w:szCs w:val="24"/>
        </w:rPr>
        <w:t>е</w:t>
      </w:r>
      <w:r w:rsidRPr="00586420">
        <w:rPr>
          <w:szCs w:val="24"/>
        </w:rPr>
        <w:t>го профессионального образования осуществлялась в образовательных организациях, реал</w:t>
      </w:r>
      <w:r w:rsidRPr="00586420">
        <w:rPr>
          <w:szCs w:val="24"/>
        </w:rPr>
        <w:t>и</w:t>
      </w:r>
      <w:r w:rsidRPr="00586420">
        <w:rPr>
          <w:szCs w:val="24"/>
        </w:rPr>
        <w:t xml:space="preserve">зующих образовательные программы СПО – </w:t>
      </w:r>
      <w:proofErr w:type="gramStart"/>
      <w:r w:rsidRPr="00586420">
        <w:rPr>
          <w:szCs w:val="24"/>
        </w:rPr>
        <w:t>по</w:t>
      </w:r>
      <w:proofErr w:type="gramEnd"/>
      <w:r w:rsidRPr="00586420">
        <w:rPr>
          <w:szCs w:val="24"/>
        </w:rPr>
        <w:t xml:space="preserve"> более </w:t>
      </w:r>
      <w:proofErr w:type="gramStart"/>
      <w:r w:rsidRPr="00586420">
        <w:rPr>
          <w:szCs w:val="24"/>
        </w:rPr>
        <w:t>чем</w:t>
      </w:r>
      <w:proofErr w:type="gramEnd"/>
      <w:r w:rsidRPr="00586420">
        <w:rPr>
          <w:szCs w:val="24"/>
        </w:rPr>
        <w:t xml:space="preserve"> 100 профессиям и специальн</w:t>
      </w:r>
      <w:r w:rsidRPr="00586420">
        <w:rPr>
          <w:szCs w:val="24"/>
        </w:rPr>
        <w:t>о</w:t>
      </w:r>
      <w:r w:rsidRPr="00586420">
        <w:rPr>
          <w:szCs w:val="24"/>
        </w:rPr>
        <w:t xml:space="preserve">стям, объединенным в более чем 20 укрупнённых групп профессий и специальностей. </w:t>
      </w:r>
    </w:p>
    <w:p w:rsidR="00BB6694" w:rsidRDefault="00E41B6E" w:rsidP="00BB6694">
      <w:proofErr w:type="gramStart"/>
      <w:r w:rsidRPr="00586420">
        <w:rPr>
          <w:szCs w:val="24"/>
        </w:rPr>
        <w:t>Основными отраслями, для которых осуществлялась подготовка рабочих кадров и специалистов для агропромышленного комплекса экономики региона, являются строител</w:t>
      </w:r>
      <w:r w:rsidRPr="00586420">
        <w:rPr>
          <w:szCs w:val="24"/>
        </w:rPr>
        <w:t>ь</w:t>
      </w:r>
      <w:r w:rsidRPr="00586420">
        <w:rPr>
          <w:szCs w:val="24"/>
        </w:rPr>
        <w:t>ство, образование, транспорт, промышленность, сельское хозяйство, сфера обслуживания, связь, здравоохранение, культура, сервис и туризм.</w:t>
      </w:r>
      <w:proofErr w:type="gramEnd"/>
    </w:p>
    <w:p w:rsidR="00E41B6E" w:rsidRPr="00BB6694" w:rsidRDefault="00E41B6E" w:rsidP="00BB6694">
      <w:r w:rsidRPr="00586420">
        <w:rPr>
          <w:rFonts w:eastAsia="Times New Roman"/>
          <w:i/>
          <w:iCs/>
          <w:u w:val="single"/>
        </w:rPr>
        <w:t>Контингент</w:t>
      </w:r>
    </w:p>
    <w:p w:rsidR="00E41B6E" w:rsidRPr="00586420" w:rsidRDefault="00E41B6E" w:rsidP="00586420">
      <w:pPr>
        <w:contextualSpacing/>
        <w:rPr>
          <w:rFonts w:eastAsia="Times New Roman"/>
          <w:spacing w:val="-10"/>
          <w:kern w:val="28"/>
          <w:szCs w:val="24"/>
        </w:rPr>
      </w:pPr>
      <w:r w:rsidRPr="00586420">
        <w:rPr>
          <w:rFonts w:eastAsia="Times New Roman"/>
          <w:spacing w:val="-10"/>
          <w:kern w:val="28"/>
          <w:szCs w:val="24"/>
        </w:rPr>
        <w:lastRenderedPageBreak/>
        <w:t xml:space="preserve">За отчетный период система СПО Ставропольского края была ориентирована на подготовку квалифицированных рабочих, служащих и специалистов среднего звена для агропромышленного комплекса региона по основным направлениям общественно полезной деятельности в соответствии с потребностями регионального рынка труда.        </w:t>
      </w:r>
    </w:p>
    <w:p w:rsidR="00E41B6E" w:rsidRPr="00586420" w:rsidRDefault="00E41B6E" w:rsidP="00586420">
      <w:pPr>
        <w:rPr>
          <w:szCs w:val="24"/>
        </w:rPr>
      </w:pPr>
      <w:r w:rsidRPr="00586420">
        <w:rPr>
          <w:szCs w:val="24"/>
        </w:rPr>
        <w:t>В образовательных организациях, реализующих образовательные программы СПО, образовательная деятельность осуществлялась согласно ФГОС СПО в соответствии с лице</w:t>
      </w:r>
      <w:r w:rsidRPr="00586420">
        <w:rPr>
          <w:szCs w:val="24"/>
        </w:rPr>
        <w:t>н</w:t>
      </w:r>
      <w:r w:rsidRPr="00586420">
        <w:rPr>
          <w:szCs w:val="24"/>
        </w:rPr>
        <w:t>зиями на осуществление образовательной деятельности и свидетельствами о государстве</w:t>
      </w:r>
      <w:r w:rsidRPr="00586420">
        <w:rPr>
          <w:szCs w:val="24"/>
        </w:rPr>
        <w:t>н</w:t>
      </w:r>
      <w:r w:rsidRPr="00586420">
        <w:rPr>
          <w:szCs w:val="24"/>
        </w:rPr>
        <w:t>ной аккредитации образовательной деятельности посредством предоставления образовател</w:t>
      </w:r>
      <w:r w:rsidRPr="00586420">
        <w:rPr>
          <w:szCs w:val="24"/>
        </w:rPr>
        <w:t>ь</w:t>
      </w:r>
      <w:r w:rsidRPr="00586420">
        <w:rPr>
          <w:szCs w:val="24"/>
        </w:rPr>
        <w:t>ных услуг, установленных государственным заданием на оказание государственных услуг (выполнение работ).</w:t>
      </w:r>
    </w:p>
    <w:p w:rsidR="00E41B6E" w:rsidRPr="00586420" w:rsidRDefault="00E41B6E" w:rsidP="00586420">
      <w:pPr>
        <w:rPr>
          <w:i/>
          <w:szCs w:val="24"/>
          <w:u w:val="single"/>
        </w:rPr>
      </w:pPr>
      <w:r w:rsidRPr="00586420">
        <w:rPr>
          <w:i/>
          <w:szCs w:val="24"/>
          <w:u w:val="single"/>
        </w:rPr>
        <w:t>Уровень доступности СПО</w:t>
      </w:r>
    </w:p>
    <w:p w:rsidR="00E41B6E" w:rsidRPr="00586420" w:rsidRDefault="00E41B6E" w:rsidP="00586420">
      <w:pPr>
        <w:rPr>
          <w:szCs w:val="24"/>
        </w:rPr>
      </w:pPr>
      <w:r w:rsidRPr="00586420">
        <w:rPr>
          <w:szCs w:val="24"/>
        </w:rPr>
        <w:t>Охват молодежи образовательными программами СПО - программами подготовки квалифицированных рабочих, служащих (отношение численности обучающихся по пр</w:t>
      </w:r>
      <w:r w:rsidRPr="00586420">
        <w:rPr>
          <w:szCs w:val="24"/>
        </w:rPr>
        <w:t>о</w:t>
      </w:r>
      <w:r w:rsidRPr="00586420">
        <w:rPr>
          <w:szCs w:val="24"/>
        </w:rPr>
        <w:t>граммам подготовки квалифицированных рабочих, служащих к численности населения в возрасте 15-17 лет) - составил 11,61%.</w:t>
      </w:r>
    </w:p>
    <w:p w:rsidR="00E41B6E" w:rsidRPr="00586420" w:rsidRDefault="00E41B6E" w:rsidP="00586420">
      <w:pPr>
        <w:rPr>
          <w:szCs w:val="24"/>
        </w:rPr>
      </w:pPr>
      <w:r w:rsidRPr="00586420">
        <w:rPr>
          <w:szCs w:val="24"/>
        </w:rPr>
        <w:t>Охват молодежи образовательными программами СПО - программами подготовки специалистов среднего звена (отношение численности обучающихся по программам подг</w:t>
      </w:r>
      <w:r w:rsidRPr="00586420">
        <w:rPr>
          <w:szCs w:val="24"/>
        </w:rPr>
        <w:t>о</w:t>
      </w:r>
      <w:r w:rsidRPr="00586420">
        <w:rPr>
          <w:szCs w:val="24"/>
        </w:rPr>
        <w:t>товки специалистов среднего звена к численности населения в возрасте 15-19 лет) - составил 29,03%.</w:t>
      </w:r>
    </w:p>
    <w:p w:rsidR="00E41B6E" w:rsidRPr="00586420" w:rsidRDefault="00E41B6E" w:rsidP="00586420">
      <w:pPr>
        <w:spacing w:line="240" w:lineRule="auto"/>
        <w:ind w:firstLine="0"/>
        <w:rPr>
          <w:color w:val="FF0000"/>
          <w:szCs w:val="24"/>
        </w:rPr>
      </w:pPr>
      <w:r w:rsidRPr="00586420">
        <w:rPr>
          <w:noProof/>
          <w:color w:val="FF0000"/>
          <w:szCs w:val="24"/>
          <w:lang w:eastAsia="ru-RU"/>
        </w:rPr>
        <w:drawing>
          <wp:inline distT="0" distB="0" distL="0" distR="0" wp14:anchorId="67DD157D" wp14:editId="278E4071">
            <wp:extent cx="6106602" cy="2597648"/>
            <wp:effectExtent l="0" t="0" r="8890" b="12700"/>
            <wp:docPr id="147" name="Диаграмма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F417F2" w:rsidRPr="00586420" w:rsidRDefault="00F417F2" w:rsidP="00586420">
      <w:pPr>
        <w:spacing w:line="240" w:lineRule="exact"/>
        <w:ind w:firstLine="0"/>
        <w:rPr>
          <w:sz w:val="20"/>
          <w:szCs w:val="20"/>
          <w:lang w:eastAsia="ru-RU"/>
        </w:rPr>
      </w:pPr>
    </w:p>
    <w:p w:rsidR="00E41B6E" w:rsidRPr="00586420" w:rsidRDefault="00E41B6E" w:rsidP="00586420">
      <w:pPr>
        <w:spacing w:line="240" w:lineRule="exact"/>
        <w:rPr>
          <w:rFonts w:eastAsia="Times New Roman"/>
          <w:sz w:val="20"/>
          <w:szCs w:val="20"/>
          <w:lang w:eastAsia="ru-RU"/>
        </w:rPr>
      </w:pPr>
      <w:r w:rsidRPr="00586420">
        <w:rPr>
          <w:sz w:val="20"/>
          <w:szCs w:val="20"/>
          <w:lang w:eastAsia="ru-RU"/>
        </w:rPr>
        <w:t>Рисунок 9.</w:t>
      </w:r>
      <w:r w:rsidRPr="00586420">
        <w:rPr>
          <w:i/>
          <w:sz w:val="20"/>
          <w:szCs w:val="20"/>
          <w:lang w:eastAsia="ru-RU"/>
        </w:rPr>
        <w:t xml:space="preserve"> </w:t>
      </w:r>
      <w:r w:rsidRPr="00586420">
        <w:rPr>
          <w:rFonts w:eastAsia="Times New Roman"/>
          <w:sz w:val="20"/>
          <w:szCs w:val="20"/>
          <w:lang w:eastAsia="ru-RU"/>
        </w:rPr>
        <w:t>Уровень доступности среднего профессионального образования и численность населения, получающего среднее профессиональное образование, в процентах</w:t>
      </w:r>
    </w:p>
    <w:p w:rsidR="00E41B6E" w:rsidRPr="00586420" w:rsidRDefault="00E41B6E" w:rsidP="00586420">
      <w:pPr>
        <w:rPr>
          <w:rFonts w:eastAsia="Times New Roman"/>
          <w:color w:val="FF0000"/>
          <w:szCs w:val="24"/>
          <w:lang w:eastAsia="ru-RU"/>
        </w:rPr>
      </w:pPr>
    </w:p>
    <w:p w:rsidR="00E41B6E" w:rsidRPr="00586420" w:rsidRDefault="00E41B6E" w:rsidP="00586420">
      <w:pPr>
        <w:rPr>
          <w:rFonts w:eastAsia="Times New Roman"/>
          <w:szCs w:val="24"/>
          <w:lang w:eastAsia="ru-RU"/>
        </w:rPr>
      </w:pPr>
      <w:r w:rsidRPr="00586420">
        <w:rPr>
          <w:rFonts w:eastAsia="Times New Roman"/>
          <w:szCs w:val="24"/>
          <w:lang w:eastAsia="ru-RU"/>
        </w:rPr>
        <w:t xml:space="preserve">Число поданных заявлений о приеме на </w:t>
      </w:r>
      <w:proofErr w:type="gramStart"/>
      <w:r w:rsidRPr="00586420">
        <w:rPr>
          <w:rFonts w:eastAsia="Times New Roman"/>
          <w:szCs w:val="24"/>
          <w:lang w:eastAsia="ru-RU"/>
        </w:rPr>
        <w:t>обучение по</w:t>
      </w:r>
      <w:proofErr w:type="gramEnd"/>
      <w:r w:rsidRPr="00586420">
        <w:rPr>
          <w:rFonts w:eastAsia="Times New Roman"/>
          <w:szCs w:val="24"/>
          <w:lang w:eastAsia="ru-RU"/>
        </w:rPr>
        <w:t xml:space="preserve"> образовательным программам СПО за счет бюджетных ассигнований в расчете на 100 бюджетных мест – составил</w:t>
      </w:r>
      <w:r w:rsidR="00BB6694">
        <w:rPr>
          <w:rFonts w:eastAsia="Times New Roman"/>
          <w:szCs w:val="24"/>
          <w:lang w:eastAsia="ru-RU"/>
        </w:rPr>
        <w:t>о</w:t>
      </w:r>
      <w:r w:rsidRPr="00586420">
        <w:rPr>
          <w:rFonts w:eastAsia="Times New Roman"/>
          <w:szCs w:val="24"/>
          <w:lang w:eastAsia="ru-RU"/>
        </w:rPr>
        <w:t xml:space="preserve"> 138 единиц.</w:t>
      </w:r>
    </w:p>
    <w:p w:rsidR="00D16214" w:rsidRPr="00586420" w:rsidRDefault="00D16214" w:rsidP="00586420">
      <w:pPr>
        <w:rPr>
          <w:rFonts w:eastAsia="Times New Roman"/>
          <w:szCs w:val="24"/>
          <w:lang w:eastAsia="ru-RU"/>
        </w:rPr>
      </w:pPr>
    </w:p>
    <w:p w:rsidR="00E41B6E" w:rsidRPr="00586420" w:rsidRDefault="00E41B6E" w:rsidP="00586420">
      <w:pPr>
        <w:ind w:firstLine="0"/>
        <w:rPr>
          <w:color w:val="FF0000"/>
          <w:lang w:eastAsia="ru-RU"/>
        </w:rPr>
      </w:pPr>
      <w:r w:rsidRPr="00586420">
        <w:rPr>
          <w:noProof/>
          <w:color w:val="FF0000"/>
          <w:lang w:eastAsia="ru-RU"/>
        </w:rPr>
        <w:drawing>
          <wp:inline distT="0" distB="0" distL="0" distR="0" wp14:anchorId="174AF556" wp14:editId="31B2A641">
            <wp:extent cx="6098651" cy="2609783"/>
            <wp:effectExtent l="0" t="0" r="16510" b="635"/>
            <wp:docPr id="146" name="Диаграмма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E41B6E" w:rsidRPr="00586420" w:rsidRDefault="00E41B6E" w:rsidP="00586420">
      <w:pPr>
        <w:spacing w:line="240" w:lineRule="exact"/>
        <w:ind w:firstLine="0"/>
        <w:rPr>
          <w:rFonts w:eastAsia="Times New Roman"/>
          <w:sz w:val="20"/>
          <w:szCs w:val="20"/>
          <w:lang w:eastAsia="ru-RU"/>
        </w:rPr>
      </w:pPr>
      <w:r w:rsidRPr="00586420">
        <w:rPr>
          <w:sz w:val="20"/>
          <w:szCs w:val="20"/>
          <w:lang w:eastAsia="ru-RU"/>
        </w:rPr>
        <w:t xml:space="preserve">Рисунок 10. </w:t>
      </w:r>
      <w:r w:rsidRPr="00586420">
        <w:rPr>
          <w:rFonts w:eastAsia="Times New Roman"/>
          <w:sz w:val="20"/>
          <w:szCs w:val="20"/>
          <w:lang w:eastAsia="ru-RU"/>
        </w:rPr>
        <w:t xml:space="preserve">Число поданных заявлений </w:t>
      </w:r>
      <w:proofErr w:type="gramStart"/>
      <w:r w:rsidRPr="00586420">
        <w:rPr>
          <w:rFonts w:eastAsia="Times New Roman"/>
          <w:sz w:val="20"/>
          <w:szCs w:val="20"/>
          <w:lang w:eastAsia="ru-RU"/>
        </w:rPr>
        <w:t>о приеме на обучение по образовательным программам среднего пр</w:t>
      </w:r>
      <w:r w:rsidRPr="00586420">
        <w:rPr>
          <w:rFonts w:eastAsia="Times New Roman"/>
          <w:sz w:val="20"/>
          <w:szCs w:val="20"/>
          <w:lang w:eastAsia="ru-RU"/>
        </w:rPr>
        <w:t>о</w:t>
      </w:r>
      <w:r w:rsidRPr="00586420">
        <w:rPr>
          <w:rFonts w:eastAsia="Times New Roman"/>
          <w:sz w:val="20"/>
          <w:szCs w:val="20"/>
          <w:lang w:eastAsia="ru-RU"/>
        </w:rPr>
        <w:t>фессионального образования за счет бюджетных ассигнований в расчете</w:t>
      </w:r>
      <w:proofErr w:type="gramEnd"/>
      <w:r w:rsidRPr="00586420">
        <w:rPr>
          <w:rFonts w:eastAsia="Times New Roman"/>
          <w:sz w:val="20"/>
          <w:szCs w:val="20"/>
          <w:lang w:eastAsia="ru-RU"/>
        </w:rPr>
        <w:t xml:space="preserve"> на 100 бюджетных мест, в единицах</w:t>
      </w:r>
    </w:p>
    <w:p w:rsidR="00E41B6E" w:rsidRPr="00586420" w:rsidRDefault="00E41B6E" w:rsidP="00586420">
      <w:pPr>
        <w:spacing w:line="240" w:lineRule="auto"/>
        <w:rPr>
          <w:color w:val="FF0000"/>
          <w:szCs w:val="24"/>
        </w:rPr>
      </w:pPr>
    </w:p>
    <w:p w:rsidR="00E41B6E" w:rsidRPr="00586420" w:rsidRDefault="00E41B6E" w:rsidP="00586420">
      <w:pPr>
        <w:rPr>
          <w:i/>
          <w:color w:val="FF0000"/>
          <w:szCs w:val="24"/>
          <w:u w:val="single"/>
        </w:rPr>
      </w:pPr>
      <w:r w:rsidRPr="00586420">
        <w:rPr>
          <w:i/>
          <w:szCs w:val="24"/>
          <w:u w:val="single"/>
        </w:rPr>
        <w:t>Содержание образовательной деятельности</w:t>
      </w:r>
    </w:p>
    <w:p w:rsidR="00F46626" w:rsidRPr="00FC4E01" w:rsidRDefault="00F46626" w:rsidP="00586420">
      <w:pPr>
        <w:rPr>
          <w:szCs w:val="24"/>
        </w:rPr>
      </w:pPr>
      <w:r w:rsidRPr="00FC4E01">
        <w:rPr>
          <w:szCs w:val="24"/>
        </w:rPr>
        <w:t>Удельный вес лиц, освоивших образовательные программы СПО - программы подг</w:t>
      </w:r>
      <w:r w:rsidRPr="00FC4E01">
        <w:rPr>
          <w:szCs w:val="24"/>
        </w:rPr>
        <w:t>о</w:t>
      </w:r>
      <w:r w:rsidRPr="00FC4E01">
        <w:rPr>
          <w:szCs w:val="24"/>
        </w:rPr>
        <w:t xml:space="preserve">товки квалифицированных рабочих, служащих с использованием электронного обучения, дистанционных образовательных технологий, </w:t>
      </w:r>
      <w:r w:rsidRPr="00FC4E01">
        <w:t xml:space="preserve">с использованием сетевой формы реализации образовательных программ, </w:t>
      </w:r>
      <w:r w:rsidRPr="00FC4E01">
        <w:rPr>
          <w:szCs w:val="24"/>
        </w:rPr>
        <w:t>в общей численности выпускников, получивших среднее пр</w:t>
      </w:r>
      <w:r w:rsidRPr="00FC4E01">
        <w:rPr>
          <w:szCs w:val="24"/>
        </w:rPr>
        <w:t>о</w:t>
      </w:r>
      <w:r w:rsidRPr="00FC4E01">
        <w:rPr>
          <w:szCs w:val="24"/>
        </w:rPr>
        <w:t>фессиональное образование по программам подготовки квалифицированных рабочих, сл</w:t>
      </w:r>
      <w:r w:rsidRPr="00FC4E01">
        <w:rPr>
          <w:szCs w:val="24"/>
        </w:rPr>
        <w:t>у</w:t>
      </w:r>
      <w:r w:rsidRPr="00FC4E01">
        <w:rPr>
          <w:szCs w:val="24"/>
        </w:rPr>
        <w:t>жащих, составил:</w:t>
      </w:r>
    </w:p>
    <w:p w:rsidR="00F46626" w:rsidRPr="00FC4E01" w:rsidRDefault="00F46626" w:rsidP="00586420">
      <w:pPr>
        <w:rPr>
          <w:szCs w:val="24"/>
          <w:lang w:eastAsia="ru-RU"/>
        </w:rPr>
      </w:pPr>
      <w:r w:rsidRPr="00FC4E01">
        <w:rPr>
          <w:rFonts w:eastAsia="Times New Roman"/>
          <w:szCs w:val="24"/>
          <w:lang w:eastAsia="ru-RU"/>
        </w:rPr>
        <w:t xml:space="preserve">с использованием электронного обучения </w:t>
      </w:r>
      <w:r w:rsidRPr="00FC4E01">
        <w:rPr>
          <w:szCs w:val="24"/>
          <w:lang w:eastAsia="ru-RU"/>
        </w:rPr>
        <w:t>– 13,9 %;</w:t>
      </w:r>
    </w:p>
    <w:p w:rsidR="00F46626" w:rsidRPr="00FC4E01" w:rsidRDefault="00F46626" w:rsidP="00586420">
      <w:pPr>
        <w:rPr>
          <w:szCs w:val="24"/>
          <w:lang w:eastAsia="ru-RU"/>
        </w:rPr>
      </w:pPr>
      <w:r w:rsidRPr="00FC4E01">
        <w:rPr>
          <w:rFonts w:eastAsia="Times New Roman"/>
          <w:szCs w:val="24"/>
          <w:lang w:eastAsia="ru-RU"/>
        </w:rPr>
        <w:t xml:space="preserve">с использованием дистанционных образовательных технологий </w:t>
      </w:r>
      <w:r w:rsidRPr="00FC4E01">
        <w:rPr>
          <w:szCs w:val="24"/>
          <w:lang w:eastAsia="ru-RU"/>
        </w:rPr>
        <w:t>– 0,0 %;</w:t>
      </w:r>
    </w:p>
    <w:p w:rsidR="00F46626" w:rsidRPr="00FC4E01" w:rsidRDefault="00F46626" w:rsidP="00586420">
      <w:pPr>
        <w:rPr>
          <w:szCs w:val="24"/>
        </w:rPr>
      </w:pPr>
      <w:r w:rsidRPr="00FC4E01">
        <w:rPr>
          <w:szCs w:val="24"/>
        </w:rPr>
        <w:t>Удельный вес лиц, освоивших образовательные программы СПО - программы подг</w:t>
      </w:r>
      <w:r w:rsidRPr="00FC4E01">
        <w:rPr>
          <w:szCs w:val="24"/>
        </w:rPr>
        <w:t>о</w:t>
      </w:r>
      <w:r w:rsidRPr="00FC4E01">
        <w:rPr>
          <w:szCs w:val="24"/>
        </w:rPr>
        <w:t>товки специалистов среднего звена с использованием электронного обучения, дистанцио</w:t>
      </w:r>
      <w:r w:rsidRPr="00FC4E01">
        <w:rPr>
          <w:szCs w:val="24"/>
        </w:rPr>
        <w:t>н</w:t>
      </w:r>
      <w:r w:rsidRPr="00FC4E01">
        <w:rPr>
          <w:szCs w:val="24"/>
        </w:rPr>
        <w:t xml:space="preserve">ных образовательных технологий, </w:t>
      </w:r>
      <w:r w:rsidRPr="00FC4E01">
        <w:t>с использованием сетевой формы реализации образов</w:t>
      </w:r>
      <w:r w:rsidRPr="00FC4E01">
        <w:t>а</w:t>
      </w:r>
      <w:r w:rsidRPr="00FC4E01">
        <w:t xml:space="preserve">тельных программ, </w:t>
      </w:r>
      <w:r w:rsidRPr="00FC4E01">
        <w:rPr>
          <w:szCs w:val="24"/>
        </w:rPr>
        <w:t>в общей численности выпускников, получивших среднее професси</w:t>
      </w:r>
      <w:r w:rsidRPr="00FC4E01">
        <w:rPr>
          <w:szCs w:val="24"/>
        </w:rPr>
        <w:t>о</w:t>
      </w:r>
      <w:r w:rsidRPr="00FC4E01">
        <w:rPr>
          <w:szCs w:val="24"/>
        </w:rPr>
        <w:t>нальное образование по программам подготовки специалистов среднего звена, составил:</w:t>
      </w:r>
    </w:p>
    <w:p w:rsidR="00F46626" w:rsidRPr="00FC4E01" w:rsidRDefault="00F46626" w:rsidP="00586420">
      <w:pPr>
        <w:rPr>
          <w:szCs w:val="24"/>
          <w:lang w:eastAsia="ru-RU"/>
        </w:rPr>
      </w:pPr>
      <w:r w:rsidRPr="00FC4E01">
        <w:rPr>
          <w:rFonts w:eastAsia="Times New Roman"/>
          <w:szCs w:val="24"/>
          <w:lang w:eastAsia="ru-RU"/>
        </w:rPr>
        <w:t xml:space="preserve">с использованием электронного обучения </w:t>
      </w:r>
      <w:r w:rsidRPr="00FC4E01">
        <w:rPr>
          <w:szCs w:val="24"/>
          <w:lang w:eastAsia="ru-RU"/>
        </w:rPr>
        <w:t>– 24,8%;</w:t>
      </w:r>
    </w:p>
    <w:p w:rsidR="00F46626" w:rsidRPr="00FC4E01" w:rsidRDefault="00F46626" w:rsidP="00586420">
      <w:pPr>
        <w:rPr>
          <w:szCs w:val="24"/>
          <w:lang w:eastAsia="ru-RU"/>
        </w:rPr>
      </w:pPr>
      <w:r w:rsidRPr="00FC4E01">
        <w:rPr>
          <w:rFonts w:eastAsia="Times New Roman"/>
          <w:szCs w:val="24"/>
          <w:lang w:eastAsia="ru-RU"/>
        </w:rPr>
        <w:t xml:space="preserve">с использованием дистанционных образовательных технологий </w:t>
      </w:r>
      <w:r w:rsidRPr="00FC4E01">
        <w:rPr>
          <w:szCs w:val="24"/>
          <w:lang w:eastAsia="ru-RU"/>
        </w:rPr>
        <w:t>– 0,92%;</w:t>
      </w:r>
    </w:p>
    <w:p w:rsidR="00F46626" w:rsidRPr="00FC4E01" w:rsidRDefault="00F46626" w:rsidP="00586420">
      <w:pPr>
        <w:rPr>
          <w:szCs w:val="24"/>
          <w:lang w:eastAsia="ru-RU"/>
        </w:rPr>
      </w:pPr>
      <w:r w:rsidRPr="00FC4E01">
        <w:t xml:space="preserve">с использованием сетевой формы реализации образовательных программ </w:t>
      </w:r>
      <w:r w:rsidRPr="00FC4E01">
        <w:rPr>
          <w:szCs w:val="24"/>
          <w:lang w:eastAsia="ru-RU"/>
        </w:rPr>
        <w:t>– 0,0 %.</w:t>
      </w:r>
    </w:p>
    <w:p w:rsidR="00E41B6E" w:rsidRPr="00586420" w:rsidRDefault="00E41B6E" w:rsidP="00586420">
      <w:pPr>
        <w:rPr>
          <w:rFonts w:eastAsia="Times New Roman"/>
          <w:szCs w:val="24"/>
          <w:lang w:eastAsia="ru-RU"/>
        </w:rPr>
      </w:pPr>
      <w:r w:rsidRPr="00586420">
        <w:rPr>
          <w:rFonts w:eastAsia="Times New Roman"/>
          <w:szCs w:val="24"/>
          <w:lang w:eastAsia="ru-RU"/>
        </w:rPr>
        <w:t>Удельный вес лиц, обучающихся по образовательным программам СПО - программам подготовки квалифицированных рабочих, служащих на базе основного общего образования или среднего общего образования, в общей численности студентов, обучающихся по образ</w:t>
      </w:r>
      <w:r w:rsidRPr="00586420">
        <w:rPr>
          <w:rFonts w:eastAsia="Times New Roman"/>
          <w:szCs w:val="24"/>
          <w:lang w:eastAsia="ru-RU"/>
        </w:rPr>
        <w:t>о</w:t>
      </w:r>
      <w:r w:rsidRPr="00586420">
        <w:rPr>
          <w:rFonts w:eastAsia="Times New Roman"/>
          <w:szCs w:val="24"/>
          <w:lang w:eastAsia="ru-RU"/>
        </w:rPr>
        <w:t>вательным программам среднего профессионального образования - программам подготовки квалифицированных рабочих, служащих, составил:</w:t>
      </w:r>
    </w:p>
    <w:p w:rsidR="00E41B6E" w:rsidRPr="00586420" w:rsidRDefault="00E41B6E" w:rsidP="00586420">
      <w:pPr>
        <w:rPr>
          <w:rFonts w:eastAsia="Times New Roman"/>
          <w:szCs w:val="24"/>
          <w:lang w:eastAsia="ru-RU"/>
        </w:rPr>
      </w:pPr>
      <w:r w:rsidRPr="00586420">
        <w:rPr>
          <w:rFonts w:eastAsia="Times New Roman"/>
          <w:szCs w:val="24"/>
          <w:lang w:eastAsia="ru-RU"/>
        </w:rPr>
        <w:lastRenderedPageBreak/>
        <w:t>на базе основного общего образования – 99,72%;</w:t>
      </w:r>
    </w:p>
    <w:p w:rsidR="00E41B6E" w:rsidRPr="00586420" w:rsidRDefault="00E41B6E" w:rsidP="00586420">
      <w:pPr>
        <w:rPr>
          <w:rFonts w:eastAsia="Times New Roman"/>
          <w:szCs w:val="24"/>
          <w:lang w:eastAsia="ru-RU"/>
        </w:rPr>
      </w:pPr>
      <w:r w:rsidRPr="00586420">
        <w:rPr>
          <w:rFonts w:eastAsia="Times New Roman"/>
          <w:szCs w:val="24"/>
          <w:lang w:eastAsia="ru-RU"/>
        </w:rPr>
        <w:t>на базе среднего общего образования – 0,28%.</w:t>
      </w:r>
    </w:p>
    <w:p w:rsidR="00E41B6E" w:rsidRPr="00586420" w:rsidRDefault="00E41B6E" w:rsidP="00586420">
      <w:pPr>
        <w:ind w:firstLine="0"/>
        <w:rPr>
          <w:color w:val="FF0000"/>
          <w:lang w:eastAsia="ru-RU"/>
        </w:rPr>
      </w:pPr>
      <w:r w:rsidRPr="00586420">
        <w:rPr>
          <w:noProof/>
          <w:color w:val="FF0000"/>
          <w:lang w:eastAsia="ru-RU"/>
        </w:rPr>
        <w:drawing>
          <wp:inline distT="0" distB="0" distL="0" distR="0" wp14:anchorId="2DA0E66E" wp14:editId="10B4C322">
            <wp:extent cx="6066846" cy="2647646"/>
            <wp:effectExtent l="0" t="0" r="10160" b="635"/>
            <wp:docPr id="143" name="Диаграмма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E41B6E" w:rsidRPr="00586420" w:rsidRDefault="00E41B6E" w:rsidP="00586420">
      <w:pPr>
        <w:spacing w:line="240" w:lineRule="exact"/>
        <w:ind w:firstLine="0"/>
        <w:rPr>
          <w:rFonts w:eastAsia="Times New Roman"/>
          <w:sz w:val="20"/>
          <w:szCs w:val="20"/>
          <w:lang w:eastAsia="ru-RU"/>
        </w:rPr>
      </w:pPr>
      <w:r w:rsidRPr="00586420">
        <w:rPr>
          <w:sz w:val="20"/>
          <w:szCs w:val="20"/>
          <w:lang w:eastAsia="ru-RU"/>
        </w:rPr>
        <w:t>Рисунок 1</w:t>
      </w:r>
      <w:r w:rsidR="00CD5C9E" w:rsidRPr="00586420">
        <w:rPr>
          <w:sz w:val="20"/>
          <w:szCs w:val="20"/>
          <w:lang w:eastAsia="ru-RU"/>
        </w:rPr>
        <w:t>1</w:t>
      </w:r>
      <w:r w:rsidRPr="00586420">
        <w:rPr>
          <w:sz w:val="20"/>
          <w:szCs w:val="20"/>
          <w:lang w:eastAsia="ru-RU"/>
        </w:rPr>
        <w:t xml:space="preserve">. </w:t>
      </w:r>
      <w:r w:rsidRPr="00586420">
        <w:rPr>
          <w:rFonts w:eastAsia="Times New Roman"/>
          <w:sz w:val="20"/>
          <w:szCs w:val="20"/>
          <w:lang w:eastAsia="ru-RU"/>
        </w:rPr>
        <w:t xml:space="preserve">Удельный вес обучающихся по программам подготовки квалифицированных рабочих, служащих с учетом уровня общего образования в общей </w:t>
      </w:r>
      <w:proofErr w:type="gramStart"/>
      <w:r w:rsidRPr="00586420">
        <w:rPr>
          <w:rFonts w:eastAsia="Times New Roman"/>
          <w:sz w:val="20"/>
          <w:szCs w:val="20"/>
          <w:lang w:eastAsia="ru-RU"/>
        </w:rPr>
        <w:t>численности</w:t>
      </w:r>
      <w:proofErr w:type="gramEnd"/>
      <w:r w:rsidRPr="00586420">
        <w:rPr>
          <w:rFonts w:eastAsia="Times New Roman"/>
          <w:sz w:val="20"/>
          <w:szCs w:val="20"/>
          <w:lang w:eastAsia="ru-RU"/>
        </w:rPr>
        <w:t xml:space="preserve"> обучающихся по программам подготовки квалифиц</w:t>
      </w:r>
      <w:r w:rsidRPr="00586420">
        <w:rPr>
          <w:rFonts w:eastAsia="Times New Roman"/>
          <w:sz w:val="20"/>
          <w:szCs w:val="20"/>
          <w:lang w:eastAsia="ru-RU"/>
        </w:rPr>
        <w:t>и</w:t>
      </w:r>
      <w:r w:rsidRPr="00586420">
        <w:rPr>
          <w:rFonts w:eastAsia="Times New Roman"/>
          <w:sz w:val="20"/>
          <w:szCs w:val="20"/>
          <w:lang w:eastAsia="ru-RU"/>
        </w:rPr>
        <w:t>рованных рабочих, служащих, в процентах</w:t>
      </w:r>
    </w:p>
    <w:p w:rsidR="00E41B6E" w:rsidRPr="00586420" w:rsidRDefault="00E41B6E" w:rsidP="00586420">
      <w:pPr>
        <w:contextualSpacing/>
        <w:jc w:val="center"/>
        <w:rPr>
          <w:rFonts w:eastAsia="Times New Roman"/>
          <w:color w:val="FF0000"/>
          <w:spacing w:val="-10"/>
          <w:kern w:val="28"/>
          <w:szCs w:val="24"/>
        </w:rPr>
      </w:pPr>
    </w:p>
    <w:p w:rsidR="00E41B6E" w:rsidRPr="00586420" w:rsidRDefault="00E41B6E" w:rsidP="00586420">
      <w:pPr>
        <w:rPr>
          <w:lang w:eastAsia="ru-RU"/>
        </w:rPr>
      </w:pPr>
      <w:r w:rsidRPr="00586420">
        <w:rPr>
          <w:lang w:eastAsia="ru-RU"/>
        </w:rPr>
        <w:t>Удельный вес лиц, обучающихся по образовательным программам СПО - программам подготовки специалистов среднего звена на базе основного общего образования или средн</w:t>
      </w:r>
      <w:r w:rsidRPr="00586420">
        <w:rPr>
          <w:lang w:eastAsia="ru-RU"/>
        </w:rPr>
        <w:t>е</w:t>
      </w:r>
      <w:r w:rsidRPr="00586420">
        <w:rPr>
          <w:lang w:eastAsia="ru-RU"/>
        </w:rPr>
        <w:t>го общего образования, в общей численности студентов, обучающихся по образовательным программам среднего профессионального образования - программам подготовки специал</w:t>
      </w:r>
      <w:r w:rsidRPr="00586420">
        <w:rPr>
          <w:lang w:eastAsia="ru-RU"/>
        </w:rPr>
        <w:t>и</w:t>
      </w:r>
      <w:r w:rsidRPr="00586420">
        <w:rPr>
          <w:lang w:eastAsia="ru-RU"/>
        </w:rPr>
        <w:t xml:space="preserve">стов среднего звена составил: </w:t>
      </w:r>
    </w:p>
    <w:p w:rsidR="00E41B6E" w:rsidRPr="00586420" w:rsidRDefault="00E41B6E" w:rsidP="00586420">
      <w:pPr>
        <w:rPr>
          <w:lang w:eastAsia="ru-RU"/>
        </w:rPr>
      </w:pPr>
      <w:r w:rsidRPr="00586420">
        <w:rPr>
          <w:lang w:eastAsia="ru-RU"/>
        </w:rPr>
        <w:t>на базе основного общего образования – 78,78%;</w:t>
      </w:r>
    </w:p>
    <w:p w:rsidR="00E41B6E" w:rsidRPr="00586420" w:rsidRDefault="00E41B6E" w:rsidP="00586420">
      <w:pPr>
        <w:rPr>
          <w:lang w:eastAsia="ru-RU"/>
        </w:rPr>
      </w:pPr>
      <w:r w:rsidRPr="00586420">
        <w:rPr>
          <w:lang w:eastAsia="ru-RU"/>
        </w:rPr>
        <w:t>на базе среднего общего образования – 21,22%.</w:t>
      </w:r>
    </w:p>
    <w:p w:rsidR="00011912" w:rsidRPr="00586420" w:rsidRDefault="00011912" w:rsidP="00586420">
      <w:pPr>
        <w:rPr>
          <w:lang w:eastAsia="ru-RU"/>
        </w:rPr>
      </w:pPr>
    </w:p>
    <w:p w:rsidR="00E41B6E" w:rsidRPr="00586420" w:rsidRDefault="00E41B6E" w:rsidP="00586420">
      <w:pPr>
        <w:tabs>
          <w:tab w:val="left" w:pos="1701"/>
        </w:tabs>
        <w:spacing w:line="240" w:lineRule="auto"/>
        <w:ind w:firstLine="0"/>
        <w:rPr>
          <w:color w:val="FF0000"/>
          <w:szCs w:val="24"/>
        </w:rPr>
      </w:pPr>
      <w:r w:rsidRPr="00586420">
        <w:rPr>
          <w:noProof/>
          <w:color w:val="FF0000"/>
          <w:szCs w:val="24"/>
          <w:lang w:eastAsia="ru-RU"/>
        </w:rPr>
        <w:drawing>
          <wp:inline distT="0" distB="0" distL="0" distR="0" wp14:anchorId="01AEB989" wp14:editId="27106981">
            <wp:extent cx="6114553" cy="2609178"/>
            <wp:effectExtent l="0" t="0" r="0" b="0"/>
            <wp:docPr id="142" name="Диаграмма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E41B6E" w:rsidRPr="00586420" w:rsidRDefault="00E41B6E" w:rsidP="00586420">
      <w:pPr>
        <w:spacing w:line="240" w:lineRule="exact"/>
        <w:ind w:firstLine="0"/>
        <w:rPr>
          <w:rFonts w:eastAsia="Times New Roman"/>
          <w:sz w:val="20"/>
          <w:szCs w:val="20"/>
          <w:lang w:eastAsia="ru-RU"/>
        </w:rPr>
      </w:pPr>
      <w:r w:rsidRPr="00586420">
        <w:rPr>
          <w:sz w:val="20"/>
          <w:szCs w:val="20"/>
          <w:lang w:eastAsia="ru-RU"/>
        </w:rPr>
        <w:t>Рисунок 1</w:t>
      </w:r>
      <w:r w:rsidR="0003476B" w:rsidRPr="00586420">
        <w:rPr>
          <w:sz w:val="20"/>
          <w:szCs w:val="20"/>
          <w:lang w:eastAsia="ru-RU"/>
        </w:rPr>
        <w:t>2</w:t>
      </w:r>
      <w:r w:rsidRPr="00586420">
        <w:rPr>
          <w:sz w:val="20"/>
          <w:szCs w:val="20"/>
          <w:lang w:eastAsia="ru-RU"/>
        </w:rPr>
        <w:t xml:space="preserve">. </w:t>
      </w:r>
      <w:r w:rsidRPr="00586420">
        <w:rPr>
          <w:rFonts w:eastAsia="Times New Roman"/>
          <w:sz w:val="20"/>
          <w:szCs w:val="20"/>
          <w:lang w:eastAsia="ru-RU"/>
        </w:rPr>
        <w:t xml:space="preserve">Удельный вес обучающихся по программам подготовки специалистов среднего звена с учетом уровня общего образования в общей </w:t>
      </w:r>
      <w:proofErr w:type="gramStart"/>
      <w:r w:rsidRPr="00586420">
        <w:rPr>
          <w:rFonts w:eastAsia="Times New Roman"/>
          <w:sz w:val="20"/>
          <w:szCs w:val="20"/>
          <w:lang w:eastAsia="ru-RU"/>
        </w:rPr>
        <w:t>численности</w:t>
      </w:r>
      <w:proofErr w:type="gramEnd"/>
      <w:r w:rsidRPr="00586420">
        <w:rPr>
          <w:rFonts w:eastAsia="Times New Roman"/>
          <w:sz w:val="20"/>
          <w:szCs w:val="20"/>
          <w:lang w:eastAsia="ru-RU"/>
        </w:rPr>
        <w:t xml:space="preserve"> обучающихся по программам подготовки специалистов сре</w:t>
      </w:r>
      <w:r w:rsidRPr="00586420">
        <w:rPr>
          <w:rFonts w:eastAsia="Times New Roman"/>
          <w:sz w:val="20"/>
          <w:szCs w:val="20"/>
          <w:lang w:eastAsia="ru-RU"/>
        </w:rPr>
        <w:t>д</w:t>
      </w:r>
      <w:r w:rsidRPr="00586420">
        <w:rPr>
          <w:rFonts w:eastAsia="Times New Roman"/>
          <w:sz w:val="20"/>
          <w:szCs w:val="20"/>
          <w:lang w:eastAsia="ru-RU"/>
        </w:rPr>
        <w:t>него звена, в процентах</w:t>
      </w:r>
    </w:p>
    <w:p w:rsidR="00E41B6E" w:rsidRPr="00586420" w:rsidRDefault="00E41B6E" w:rsidP="00586420">
      <w:pPr>
        <w:spacing w:line="240" w:lineRule="auto"/>
        <w:rPr>
          <w:rFonts w:eastAsia="Times New Roman"/>
          <w:color w:val="FF0000"/>
          <w:szCs w:val="24"/>
          <w:lang w:eastAsia="ru-RU"/>
        </w:rPr>
      </w:pPr>
    </w:p>
    <w:p w:rsidR="00E41B6E" w:rsidRPr="00586420" w:rsidRDefault="00E41B6E" w:rsidP="00586420">
      <w:pPr>
        <w:rPr>
          <w:rFonts w:eastAsia="Times New Roman"/>
          <w:szCs w:val="24"/>
          <w:lang w:eastAsia="ru-RU"/>
        </w:rPr>
      </w:pPr>
      <w:r w:rsidRPr="00586420">
        <w:rPr>
          <w:rFonts w:eastAsia="Times New Roman"/>
          <w:szCs w:val="24"/>
          <w:lang w:eastAsia="ru-RU"/>
        </w:rPr>
        <w:t>Образовательная траектория, предполагающая обучение в системе СПО на базе о</w:t>
      </w:r>
      <w:r w:rsidRPr="00586420">
        <w:rPr>
          <w:rFonts w:eastAsia="Times New Roman"/>
          <w:szCs w:val="24"/>
          <w:lang w:eastAsia="ru-RU"/>
        </w:rPr>
        <w:t>с</w:t>
      </w:r>
      <w:r w:rsidRPr="00586420">
        <w:rPr>
          <w:rFonts w:eastAsia="Times New Roman"/>
          <w:szCs w:val="24"/>
          <w:lang w:eastAsia="ru-RU"/>
        </w:rPr>
        <w:t>новного общего образования, преобладает среди обучающихся как по программам подгото</w:t>
      </w:r>
      <w:r w:rsidRPr="00586420">
        <w:rPr>
          <w:rFonts w:eastAsia="Times New Roman"/>
          <w:szCs w:val="24"/>
          <w:lang w:eastAsia="ru-RU"/>
        </w:rPr>
        <w:t>в</w:t>
      </w:r>
      <w:r w:rsidRPr="00586420">
        <w:rPr>
          <w:rFonts w:eastAsia="Times New Roman"/>
          <w:szCs w:val="24"/>
          <w:lang w:eastAsia="ru-RU"/>
        </w:rPr>
        <w:t>ки квалифицированных рабочих и служащих, так и по программам подготовки специалистов среднего звена.</w:t>
      </w:r>
    </w:p>
    <w:p w:rsidR="00E41B6E" w:rsidRPr="00586420" w:rsidRDefault="00E41B6E" w:rsidP="00586420">
      <w:pPr>
        <w:rPr>
          <w:rFonts w:eastAsia="Times New Roman"/>
          <w:szCs w:val="24"/>
          <w:lang w:eastAsia="ru-RU"/>
        </w:rPr>
      </w:pPr>
      <w:r w:rsidRPr="00586420">
        <w:rPr>
          <w:rFonts w:eastAsia="Times New Roman"/>
          <w:szCs w:val="24"/>
          <w:lang w:eastAsia="ru-RU"/>
        </w:rPr>
        <w:t xml:space="preserve">Обучение в профессиональных образовательных организациях региона в основном осуществляется по очной форме обучения. </w:t>
      </w:r>
      <w:proofErr w:type="gramStart"/>
      <w:r w:rsidRPr="00586420">
        <w:rPr>
          <w:rFonts w:eastAsia="Times New Roman"/>
          <w:szCs w:val="24"/>
          <w:lang w:eastAsia="ru-RU"/>
        </w:rPr>
        <w:t>Это обусловлено постепенно  возрастающей р</w:t>
      </w:r>
      <w:r w:rsidRPr="00586420">
        <w:rPr>
          <w:rFonts w:eastAsia="Times New Roman"/>
          <w:szCs w:val="24"/>
          <w:lang w:eastAsia="ru-RU"/>
        </w:rPr>
        <w:t>о</w:t>
      </w:r>
      <w:r w:rsidRPr="00586420">
        <w:rPr>
          <w:rFonts w:eastAsia="Times New Roman"/>
          <w:szCs w:val="24"/>
          <w:lang w:eastAsia="ru-RU"/>
        </w:rPr>
        <w:t>лью практической подготовки обучающихся в реальных производственных условиях.</w:t>
      </w:r>
      <w:proofErr w:type="gramEnd"/>
    </w:p>
    <w:p w:rsidR="00E41B6E" w:rsidRPr="00586420" w:rsidRDefault="00E41B6E" w:rsidP="00586420">
      <w:r w:rsidRPr="00586420">
        <w:rPr>
          <w:lang w:eastAsia="ru-RU"/>
        </w:rPr>
        <w:t>Структура численности студентов, обучающихся по образовательным программам СПО - программам подготовки квалифицированных рабочих, служащих, по формам обуч</w:t>
      </w:r>
      <w:r w:rsidRPr="00586420">
        <w:rPr>
          <w:lang w:eastAsia="ru-RU"/>
        </w:rPr>
        <w:t>е</w:t>
      </w:r>
      <w:r w:rsidRPr="00586420">
        <w:rPr>
          <w:lang w:eastAsia="ru-RU"/>
        </w:rPr>
        <w:t>ния (удельный вес студентов соответствующей формы обучения, в общей численности ст</w:t>
      </w:r>
      <w:r w:rsidRPr="00586420">
        <w:rPr>
          <w:lang w:eastAsia="ru-RU"/>
        </w:rPr>
        <w:t>у</w:t>
      </w:r>
      <w:r w:rsidRPr="00586420">
        <w:rPr>
          <w:lang w:eastAsia="ru-RU"/>
        </w:rPr>
        <w:t>дентов, обучающихся по образовательным программам среднего профессионального образ</w:t>
      </w:r>
      <w:r w:rsidRPr="00586420">
        <w:rPr>
          <w:lang w:eastAsia="ru-RU"/>
        </w:rPr>
        <w:t>о</w:t>
      </w:r>
      <w:r w:rsidRPr="00586420">
        <w:rPr>
          <w:lang w:eastAsia="ru-RU"/>
        </w:rPr>
        <w:t>вания - программам подготовки квалифицированных рабочих, служащих) составил</w:t>
      </w:r>
      <w:r w:rsidR="00BB6694">
        <w:rPr>
          <w:lang w:eastAsia="ru-RU"/>
        </w:rPr>
        <w:t>а</w:t>
      </w:r>
      <w:r w:rsidRPr="00586420">
        <w:rPr>
          <w:lang w:eastAsia="ru-RU"/>
        </w:rPr>
        <w:t>:</w:t>
      </w:r>
    </w:p>
    <w:p w:rsidR="00E41B6E" w:rsidRPr="00586420" w:rsidRDefault="00E41B6E" w:rsidP="00586420">
      <w:pPr>
        <w:rPr>
          <w:lang w:eastAsia="ru-RU"/>
        </w:rPr>
      </w:pPr>
      <w:r w:rsidRPr="00586420">
        <w:rPr>
          <w:lang w:eastAsia="ru-RU"/>
        </w:rPr>
        <w:t>очная форма обучения – 100,0%</w:t>
      </w:r>
    </w:p>
    <w:p w:rsidR="00E41B6E" w:rsidRPr="00586420" w:rsidRDefault="00E41B6E" w:rsidP="00586420">
      <w:pPr>
        <w:rPr>
          <w:lang w:eastAsia="ru-RU"/>
        </w:rPr>
      </w:pPr>
      <w:r w:rsidRPr="00586420">
        <w:rPr>
          <w:lang w:eastAsia="ru-RU"/>
        </w:rPr>
        <w:t>очно-заочная форма обучения – 0,0%;</w:t>
      </w:r>
    </w:p>
    <w:p w:rsidR="00E41B6E" w:rsidRPr="00586420" w:rsidRDefault="00E41B6E" w:rsidP="00586420">
      <w:pPr>
        <w:rPr>
          <w:lang w:eastAsia="ru-RU"/>
        </w:rPr>
      </w:pPr>
      <w:r w:rsidRPr="00586420">
        <w:rPr>
          <w:lang w:eastAsia="ru-RU"/>
        </w:rPr>
        <w:t>заочная форма обучения – 0,0%.</w:t>
      </w:r>
    </w:p>
    <w:p w:rsidR="00E41B6E" w:rsidRPr="00586420" w:rsidRDefault="00E41B6E" w:rsidP="00586420">
      <w:r w:rsidRPr="00586420">
        <w:rPr>
          <w:lang w:eastAsia="ru-RU"/>
        </w:rPr>
        <w:t>Структура численности студентов, обучающихся по образовательным программам СПО - программам подготовки специалистов среднего звена по формам обучения (удельный вес численности студентов соответствующей формы обучения, в общей численности студе</w:t>
      </w:r>
      <w:r w:rsidRPr="00586420">
        <w:rPr>
          <w:lang w:eastAsia="ru-RU"/>
        </w:rPr>
        <w:t>н</w:t>
      </w:r>
      <w:r w:rsidRPr="00586420">
        <w:rPr>
          <w:lang w:eastAsia="ru-RU"/>
        </w:rPr>
        <w:t>тов, обучающихся по образовательным программам среднего профессионального образов</w:t>
      </w:r>
      <w:r w:rsidRPr="00586420">
        <w:rPr>
          <w:lang w:eastAsia="ru-RU"/>
        </w:rPr>
        <w:t>а</w:t>
      </w:r>
      <w:r w:rsidRPr="00586420">
        <w:rPr>
          <w:lang w:eastAsia="ru-RU"/>
        </w:rPr>
        <w:t>ния - программам подготовки специалистов среднего звена) составил</w:t>
      </w:r>
      <w:r w:rsidR="00BB6694">
        <w:rPr>
          <w:lang w:eastAsia="ru-RU"/>
        </w:rPr>
        <w:t>а</w:t>
      </w:r>
      <w:r w:rsidRPr="00586420">
        <w:rPr>
          <w:lang w:eastAsia="ru-RU"/>
        </w:rPr>
        <w:t>:</w:t>
      </w:r>
    </w:p>
    <w:p w:rsidR="00E41B6E" w:rsidRPr="00586420" w:rsidRDefault="00E41B6E" w:rsidP="00586420">
      <w:pPr>
        <w:rPr>
          <w:lang w:eastAsia="ru-RU"/>
        </w:rPr>
      </w:pPr>
      <w:r w:rsidRPr="00586420">
        <w:rPr>
          <w:lang w:eastAsia="ru-RU"/>
        </w:rPr>
        <w:t>очная форма обучения – 91,27%</w:t>
      </w:r>
    </w:p>
    <w:p w:rsidR="00E41B6E" w:rsidRPr="00586420" w:rsidRDefault="00E41B6E" w:rsidP="00586420">
      <w:pPr>
        <w:rPr>
          <w:lang w:eastAsia="ru-RU"/>
        </w:rPr>
      </w:pPr>
      <w:r w:rsidRPr="00586420">
        <w:rPr>
          <w:lang w:eastAsia="ru-RU"/>
        </w:rPr>
        <w:t>очно-заочная форма обучения – 0,0%;</w:t>
      </w:r>
    </w:p>
    <w:p w:rsidR="00E41B6E" w:rsidRPr="00586420" w:rsidRDefault="00E41B6E" w:rsidP="00586420">
      <w:pPr>
        <w:rPr>
          <w:lang w:eastAsia="ru-RU"/>
        </w:rPr>
      </w:pPr>
      <w:r w:rsidRPr="00586420">
        <w:rPr>
          <w:lang w:eastAsia="ru-RU"/>
        </w:rPr>
        <w:t>заочная форма обучения – 8,73%.</w:t>
      </w:r>
    </w:p>
    <w:p w:rsidR="00E41B6E" w:rsidRPr="00586420" w:rsidRDefault="00E41B6E" w:rsidP="00586420">
      <w:pPr>
        <w:spacing w:line="240" w:lineRule="auto"/>
        <w:rPr>
          <w:color w:val="FF0000"/>
          <w:szCs w:val="24"/>
        </w:rPr>
      </w:pPr>
    </w:p>
    <w:p w:rsidR="00E41B6E" w:rsidRPr="00586420" w:rsidRDefault="00E41B6E" w:rsidP="00586420">
      <w:pPr>
        <w:rPr>
          <w:szCs w:val="24"/>
        </w:rPr>
      </w:pPr>
      <w:r w:rsidRPr="00586420">
        <w:rPr>
          <w:szCs w:val="24"/>
        </w:rPr>
        <w:t>Незначительность доли очно-заочного и заочного обучения, с одной стороны, являе</w:t>
      </w:r>
      <w:r w:rsidRPr="00586420">
        <w:rPr>
          <w:szCs w:val="24"/>
        </w:rPr>
        <w:t>т</w:t>
      </w:r>
      <w:r w:rsidRPr="00586420">
        <w:rPr>
          <w:szCs w:val="24"/>
        </w:rPr>
        <w:t>ся отражением введения практико-ориентированных ФГОС СПО, а с другой стороны –  н</w:t>
      </w:r>
      <w:r w:rsidRPr="00586420">
        <w:rPr>
          <w:szCs w:val="24"/>
        </w:rPr>
        <w:t>е</w:t>
      </w:r>
      <w:r w:rsidRPr="00586420">
        <w:rPr>
          <w:szCs w:val="24"/>
        </w:rPr>
        <w:t>достаточно активной реализацией возможностей, связанных с использованием дистанцио</w:t>
      </w:r>
      <w:r w:rsidRPr="00586420">
        <w:rPr>
          <w:szCs w:val="24"/>
        </w:rPr>
        <w:t>н</w:t>
      </w:r>
      <w:r w:rsidRPr="00586420">
        <w:rPr>
          <w:szCs w:val="24"/>
        </w:rPr>
        <w:t>ных образовательных технологий и электронного обучения.</w:t>
      </w:r>
    </w:p>
    <w:p w:rsidR="00E41B6E" w:rsidRPr="00586420" w:rsidRDefault="00E41B6E" w:rsidP="00586420">
      <w:pPr>
        <w:rPr>
          <w:szCs w:val="24"/>
        </w:rPr>
      </w:pPr>
      <w:r w:rsidRPr="00586420">
        <w:rPr>
          <w:szCs w:val="24"/>
        </w:rPr>
        <w:t>Удельный вес лиц, обучающихся по договорам об оказании платных образовательных услуг, в общей численности студентов, обучающихся по образовательным программам СПО:</w:t>
      </w:r>
    </w:p>
    <w:p w:rsidR="00E41B6E" w:rsidRPr="00586420" w:rsidRDefault="00E41B6E" w:rsidP="00586420">
      <w:pPr>
        <w:rPr>
          <w:lang w:eastAsia="ru-RU"/>
        </w:rPr>
      </w:pPr>
      <w:r w:rsidRPr="00586420">
        <w:rPr>
          <w:rFonts w:eastAsia="Times New Roman"/>
          <w:szCs w:val="24"/>
          <w:lang w:eastAsia="ru-RU"/>
        </w:rPr>
        <w:t xml:space="preserve">всего </w:t>
      </w:r>
      <w:r w:rsidRPr="00586420">
        <w:rPr>
          <w:lang w:eastAsia="ru-RU"/>
        </w:rPr>
        <w:t>– 35,82%;</w:t>
      </w:r>
    </w:p>
    <w:p w:rsidR="00E41B6E" w:rsidRPr="00586420" w:rsidRDefault="00E41B6E" w:rsidP="00586420">
      <w:pPr>
        <w:rPr>
          <w:lang w:eastAsia="ru-RU"/>
        </w:rPr>
      </w:pPr>
      <w:r w:rsidRPr="00586420">
        <w:rPr>
          <w:lang w:eastAsia="ru-RU"/>
        </w:rPr>
        <w:t>программам подготовки квалифицированных рабочих, служащих – 0,0%;</w:t>
      </w:r>
    </w:p>
    <w:p w:rsidR="00E41B6E" w:rsidRPr="00586420" w:rsidRDefault="00E41B6E" w:rsidP="00586420">
      <w:pPr>
        <w:rPr>
          <w:lang w:eastAsia="ru-RU"/>
        </w:rPr>
      </w:pPr>
      <w:r w:rsidRPr="00586420">
        <w:rPr>
          <w:lang w:eastAsia="ru-RU"/>
        </w:rPr>
        <w:t>программам подготовки специалистов среднего звена – 35,82%.</w:t>
      </w:r>
    </w:p>
    <w:p w:rsidR="00E41B6E" w:rsidRPr="00586420" w:rsidRDefault="00E41B6E" w:rsidP="00586420">
      <w:pPr>
        <w:tabs>
          <w:tab w:val="left" w:pos="11520"/>
        </w:tabs>
        <w:snapToGrid w:val="0"/>
        <w:spacing w:line="240" w:lineRule="auto"/>
        <w:ind w:firstLine="0"/>
        <w:rPr>
          <w:color w:val="FF0000"/>
          <w:szCs w:val="24"/>
        </w:rPr>
      </w:pPr>
      <w:r w:rsidRPr="00586420">
        <w:rPr>
          <w:noProof/>
          <w:color w:val="FF0000"/>
          <w:szCs w:val="24"/>
          <w:lang w:eastAsia="ru-RU"/>
        </w:rPr>
        <w:lastRenderedPageBreak/>
        <w:drawing>
          <wp:inline distT="0" distB="0" distL="0" distR="0" wp14:anchorId="3BAC3E33" wp14:editId="59DB0E2E">
            <wp:extent cx="5998464" cy="3400565"/>
            <wp:effectExtent l="0" t="0" r="2540" b="9525"/>
            <wp:docPr id="139" name="Диаграмма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E41B6E" w:rsidRPr="00586420" w:rsidRDefault="00E41B6E" w:rsidP="00586420">
      <w:pPr>
        <w:tabs>
          <w:tab w:val="left" w:pos="11520"/>
        </w:tabs>
        <w:snapToGrid w:val="0"/>
        <w:spacing w:line="240" w:lineRule="exact"/>
        <w:ind w:firstLine="0"/>
        <w:rPr>
          <w:sz w:val="20"/>
          <w:szCs w:val="20"/>
        </w:rPr>
      </w:pPr>
      <w:r w:rsidRPr="00586420">
        <w:rPr>
          <w:sz w:val="20"/>
          <w:szCs w:val="20"/>
        </w:rPr>
        <w:t>Рисунок 1</w:t>
      </w:r>
      <w:r w:rsidR="005453E6" w:rsidRPr="00586420">
        <w:rPr>
          <w:sz w:val="20"/>
          <w:szCs w:val="20"/>
        </w:rPr>
        <w:t>3</w:t>
      </w:r>
      <w:r w:rsidRPr="00586420">
        <w:rPr>
          <w:sz w:val="20"/>
          <w:szCs w:val="20"/>
        </w:rPr>
        <w:t xml:space="preserve">. Удельный вес обучающихся по договорам об оказании платных образовательных услуг, в общей </w:t>
      </w:r>
      <w:proofErr w:type="gramStart"/>
      <w:r w:rsidRPr="00586420">
        <w:rPr>
          <w:sz w:val="20"/>
          <w:szCs w:val="20"/>
        </w:rPr>
        <w:t>численности</w:t>
      </w:r>
      <w:proofErr w:type="gramEnd"/>
      <w:r w:rsidRPr="00586420">
        <w:rPr>
          <w:sz w:val="20"/>
          <w:szCs w:val="20"/>
        </w:rPr>
        <w:t xml:space="preserve"> обучающихся по программам среднего профессионального образования, в процентах</w:t>
      </w:r>
    </w:p>
    <w:p w:rsidR="00E41B6E" w:rsidRPr="00586420" w:rsidRDefault="00E41B6E" w:rsidP="00586420">
      <w:pPr>
        <w:contextualSpacing/>
        <w:jc w:val="center"/>
        <w:rPr>
          <w:rFonts w:eastAsia="Times New Roman"/>
          <w:color w:val="FF0000"/>
          <w:spacing w:val="-10"/>
          <w:kern w:val="28"/>
          <w:szCs w:val="24"/>
        </w:rPr>
      </w:pPr>
    </w:p>
    <w:p w:rsidR="00E41B6E" w:rsidRPr="00586420" w:rsidRDefault="00E41B6E" w:rsidP="00586420">
      <w:pPr>
        <w:contextualSpacing/>
        <w:rPr>
          <w:rFonts w:eastAsia="Times New Roman"/>
          <w:spacing w:val="-10"/>
          <w:kern w:val="28"/>
          <w:szCs w:val="24"/>
        </w:rPr>
      </w:pPr>
      <w:r w:rsidRPr="00586420">
        <w:rPr>
          <w:rFonts w:eastAsia="Times New Roman"/>
          <w:spacing w:val="-10"/>
          <w:kern w:val="28"/>
          <w:szCs w:val="24"/>
        </w:rPr>
        <w:t>Удельный вес числа образовательных организаций, в которых осуществляется подготовка ка</w:t>
      </w:r>
      <w:r w:rsidRPr="00586420">
        <w:rPr>
          <w:rFonts w:eastAsia="Times New Roman"/>
          <w:spacing w:val="-10"/>
          <w:kern w:val="28"/>
          <w:szCs w:val="24"/>
        </w:rPr>
        <w:t>д</w:t>
      </w:r>
      <w:r w:rsidRPr="00586420">
        <w:rPr>
          <w:rFonts w:eastAsia="Times New Roman"/>
          <w:spacing w:val="-10"/>
          <w:kern w:val="28"/>
          <w:szCs w:val="24"/>
        </w:rPr>
        <w:t>ров по 50 наиболее перспективным и востребованным на рынке труда профессиям и специальностям, требующим среднего профессионального образования, в общем числе организаций, осуществляющих образовательную деятельность по образовательным программам СПО, составил 25,4 %.</w:t>
      </w:r>
    </w:p>
    <w:p w:rsidR="00E41B6E" w:rsidRPr="00586420" w:rsidRDefault="00E41B6E" w:rsidP="00586420">
      <w:pPr>
        <w:keepNext/>
        <w:keepLines/>
        <w:outlineLvl w:val="3"/>
        <w:rPr>
          <w:rFonts w:eastAsia="Times New Roman"/>
          <w:i/>
          <w:iCs/>
          <w:szCs w:val="24"/>
          <w:u w:val="single"/>
        </w:rPr>
      </w:pPr>
      <w:r w:rsidRPr="00586420">
        <w:rPr>
          <w:rFonts w:eastAsia="Times New Roman"/>
          <w:i/>
          <w:iCs/>
          <w:szCs w:val="24"/>
          <w:u w:val="single"/>
        </w:rPr>
        <w:t>Кадровое обеспечение</w:t>
      </w:r>
    </w:p>
    <w:p w:rsidR="00E41B6E" w:rsidRPr="00586420" w:rsidRDefault="00E41B6E" w:rsidP="00586420">
      <w:pPr>
        <w:rPr>
          <w:rFonts w:eastAsia="Times New Roman"/>
          <w:szCs w:val="24"/>
          <w:lang w:eastAsia="ru-RU"/>
        </w:rPr>
      </w:pPr>
      <w:r w:rsidRPr="00586420">
        <w:rPr>
          <w:rFonts w:eastAsia="Times New Roman"/>
          <w:szCs w:val="24"/>
          <w:lang w:eastAsia="ru-RU"/>
        </w:rPr>
        <w:t>Важной задачей для системы СПО является ее обеспечение высококвалифицирова</w:t>
      </w:r>
      <w:r w:rsidRPr="00586420">
        <w:rPr>
          <w:rFonts w:eastAsia="Times New Roman"/>
          <w:szCs w:val="24"/>
          <w:lang w:eastAsia="ru-RU"/>
        </w:rPr>
        <w:t>н</w:t>
      </w:r>
      <w:r w:rsidRPr="00586420">
        <w:rPr>
          <w:rFonts w:eastAsia="Times New Roman"/>
          <w:szCs w:val="24"/>
          <w:lang w:eastAsia="ru-RU"/>
        </w:rPr>
        <w:t>ными педагогическими кадрами, в том числе мастерами производственного обучения.</w:t>
      </w:r>
    </w:p>
    <w:p w:rsidR="00E41B6E" w:rsidRPr="00586420" w:rsidRDefault="00E41B6E" w:rsidP="00586420">
      <w:pPr>
        <w:rPr>
          <w:rFonts w:eastAsia="Times New Roman"/>
          <w:szCs w:val="24"/>
          <w:lang w:eastAsia="ru-RU"/>
        </w:rPr>
      </w:pPr>
      <w:r w:rsidRPr="00586420">
        <w:rPr>
          <w:rFonts w:eastAsia="Times New Roman"/>
          <w:szCs w:val="24"/>
          <w:lang w:eastAsia="ru-RU"/>
        </w:rPr>
        <w:t xml:space="preserve">Одной из главных проблем кадрового обеспечения системы СПО является </w:t>
      </w:r>
      <w:r w:rsidRPr="00586420">
        <w:rPr>
          <w:szCs w:val="24"/>
        </w:rPr>
        <w:t>обновление кадрового потенциала преподавательского и административного состава профессиональных образовательных организаций.</w:t>
      </w:r>
    </w:p>
    <w:p w:rsidR="00E41B6E" w:rsidRPr="00586420" w:rsidRDefault="00E41B6E" w:rsidP="00586420">
      <w:pPr>
        <w:tabs>
          <w:tab w:val="left" w:pos="1080"/>
        </w:tabs>
        <w:jc w:val="left"/>
        <w:rPr>
          <w:szCs w:val="24"/>
        </w:rPr>
      </w:pPr>
      <w:r w:rsidRPr="00586420">
        <w:rPr>
          <w:szCs w:val="24"/>
        </w:rPr>
        <w:t>За отчетный период кадровое обеспечение профессиональных образовательных орг</w:t>
      </w:r>
      <w:r w:rsidRPr="00586420">
        <w:rPr>
          <w:szCs w:val="24"/>
        </w:rPr>
        <w:t>а</w:t>
      </w:r>
      <w:r w:rsidRPr="00586420">
        <w:rPr>
          <w:szCs w:val="24"/>
        </w:rPr>
        <w:t>низаций и образовательных организаций высшего образования в части реализации образов</w:t>
      </w:r>
      <w:r w:rsidRPr="00586420">
        <w:rPr>
          <w:szCs w:val="24"/>
        </w:rPr>
        <w:t>а</w:t>
      </w:r>
      <w:r w:rsidRPr="00586420">
        <w:rPr>
          <w:szCs w:val="24"/>
        </w:rPr>
        <w:t>тельных программ СПО осуществлялось в соответствии со штатным расписанием образов</w:t>
      </w:r>
      <w:r w:rsidRPr="00586420">
        <w:rPr>
          <w:szCs w:val="24"/>
        </w:rPr>
        <w:t>а</w:t>
      </w:r>
      <w:r w:rsidRPr="00586420">
        <w:rPr>
          <w:szCs w:val="24"/>
        </w:rPr>
        <w:t xml:space="preserve">тельных организаций. </w:t>
      </w:r>
    </w:p>
    <w:p w:rsidR="00E41B6E" w:rsidRPr="00586420" w:rsidRDefault="00E41B6E" w:rsidP="00586420">
      <w:pPr>
        <w:rPr>
          <w:szCs w:val="24"/>
          <w:lang w:eastAsia="ru-RU"/>
        </w:rPr>
      </w:pPr>
      <w:r w:rsidRPr="00586420">
        <w:rPr>
          <w:rFonts w:eastAsia="Times New Roman"/>
          <w:szCs w:val="24"/>
          <w:lang w:eastAsia="ru-RU"/>
        </w:rPr>
        <w:t>Удельный вес лиц, имеющих высшее образование, в общей численности педагогич</w:t>
      </w:r>
      <w:r w:rsidRPr="00586420">
        <w:rPr>
          <w:rFonts w:eastAsia="Times New Roman"/>
          <w:szCs w:val="24"/>
          <w:lang w:eastAsia="ru-RU"/>
        </w:rPr>
        <w:t>е</w:t>
      </w:r>
      <w:r w:rsidRPr="00586420">
        <w:rPr>
          <w:rFonts w:eastAsia="Times New Roman"/>
          <w:szCs w:val="24"/>
          <w:lang w:eastAsia="ru-RU"/>
        </w:rPr>
        <w:t>ских работников (без внешних совместителей и работающих по договорам гражданско-правового характера) организаций, осуществляющих образовательную деятельность по обр</w:t>
      </w:r>
      <w:r w:rsidRPr="00586420">
        <w:rPr>
          <w:rFonts w:eastAsia="Times New Roman"/>
          <w:szCs w:val="24"/>
          <w:lang w:eastAsia="ru-RU"/>
        </w:rPr>
        <w:t>а</w:t>
      </w:r>
      <w:r w:rsidRPr="00586420">
        <w:rPr>
          <w:rFonts w:eastAsia="Times New Roman"/>
          <w:szCs w:val="24"/>
          <w:lang w:eastAsia="ru-RU"/>
        </w:rPr>
        <w:t>зовательным программам СПО:</w:t>
      </w:r>
    </w:p>
    <w:p w:rsidR="00E41B6E" w:rsidRPr="00586420" w:rsidRDefault="00E41B6E" w:rsidP="00586420">
      <w:pPr>
        <w:rPr>
          <w:szCs w:val="24"/>
          <w:lang w:eastAsia="ru-RU"/>
        </w:rPr>
      </w:pPr>
      <w:r w:rsidRPr="00586420">
        <w:rPr>
          <w:szCs w:val="24"/>
          <w:lang w:eastAsia="ru-RU"/>
        </w:rPr>
        <w:t xml:space="preserve">всего – 89,68%; </w:t>
      </w:r>
    </w:p>
    <w:p w:rsidR="00E41B6E" w:rsidRPr="00586420" w:rsidRDefault="00E41B6E" w:rsidP="00586420">
      <w:pPr>
        <w:rPr>
          <w:szCs w:val="24"/>
          <w:lang w:eastAsia="ru-RU"/>
        </w:rPr>
      </w:pPr>
      <w:r w:rsidRPr="00586420">
        <w:rPr>
          <w:szCs w:val="24"/>
          <w:lang w:eastAsia="ru-RU"/>
        </w:rPr>
        <w:t>преподаватели – 95,8%.</w:t>
      </w:r>
    </w:p>
    <w:p w:rsidR="00E41B6E" w:rsidRPr="00586420" w:rsidRDefault="00E41B6E" w:rsidP="00586420">
      <w:pPr>
        <w:rPr>
          <w:szCs w:val="24"/>
          <w:lang w:eastAsia="ru-RU"/>
        </w:rPr>
      </w:pPr>
      <w:r w:rsidRPr="00586420">
        <w:rPr>
          <w:rFonts w:eastAsia="Times New Roman"/>
          <w:szCs w:val="24"/>
          <w:lang w:eastAsia="ru-RU"/>
        </w:rPr>
        <w:lastRenderedPageBreak/>
        <w:t xml:space="preserve">мастера производственного обучения </w:t>
      </w:r>
      <w:r w:rsidRPr="00586420">
        <w:rPr>
          <w:szCs w:val="24"/>
          <w:lang w:eastAsia="ru-RU"/>
        </w:rPr>
        <w:t>– 57,91%.</w:t>
      </w:r>
    </w:p>
    <w:p w:rsidR="00E41B6E" w:rsidRPr="00586420" w:rsidRDefault="00E41B6E" w:rsidP="00586420">
      <w:pPr>
        <w:ind w:firstLine="0"/>
        <w:contextualSpacing/>
        <w:jc w:val="center"/>
        <w:rPr>
          <w:rFonts w:eastAsia="Times New Roman"/>
          <w:color w:val="FF0000"/>
          <w:spacing w:val="-10"/>
          <w:kern w:val="28"/>
          <w:szCs w:val="24"/>
        </w:rPr>
      </w:pPr>
      <w:r w:rsidRPr="00586420">
        <w:rPr>
          <w:rFonts w:eastAsia="Times New Roman"/>
          <w:noProof/>
          <w:color w:val="FF0000"/>
          <w:spacing w:val="-10"/>
          <w:kern w:val="28"/>
          <w:szCs w:val="24"/>
          <w:lang w:eastAsia="ru-RU"/>
        </w:rPr>
        <w:drawing>
          <wp:inline distT="0" distB="0" distL="0" distR="0" wp14:anchorId="43BBEAE1" wp14:editId="1B2E905C">
            <wp:extent cx="6082748" cy="2615979"/>
            <wp:effectExtent l="0" t="0" r="13335" b="13335"/>
            <wp:docPr id="136" name="Диаграмма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E41B6E" w:rsidRPr="00586420" w:rsidRDefault="00E41B6E" w:rsidP="00586420">
      <w:pPr>
        <w:tabs>
          <w:tab w:val="left" w:pos="11520"/>
        </w:tabs>
        <w:snapToGrid w:val="0"/>
        <w:spacing w:line="240" w:lineRule="exact"/>
        <w:ind w:firstLine="0"/>
        <w:rPr>
          <w:sz w:val="20"/>
          <w:szCs w:val="20"/>
        </w:rPr>
      </w:pPr>
      <w:r w:rsidRPr="00586420">
        <w:rPr>
          <w:sz w:val="20"/>
          <w:szCs w:val="20"/>
        </w:rPr>
        <w:t>Рисунок 1</w:t>
      </w:r>
      <w:r w:rsidR="005453E6" w:rsidRPr="00586420">
        <w:rPr>
          <w:sz w:val="20"/>
          <w:szCs w:val="20"/>
        </w:rPr>
        <w:t>4</w:t>
      </w:r>
      <w:r w:rsidRPr="00586420">
        <w:rPr>
          <w:sz w:val="20"/>
          <w:szCs w:val="20"/>
        </w:rPr>
        <w:t xml:space="preserve">. </w:t>
      </w:r>
      <w:r w:rsidRPr="00586420">
        <w:rPr>
          <w:rFonts w:eastAsia="Times New Roman"/>
          <w:sz w:val="20"/>
          <w:szCs w:val="20"/>
          <w:lang w:eastAsia="ru-RU"/>
        </w:rPr>
        <w:t>Удельный вес лиц, имеющих высшее образование, в общей численности педагогических работн</w:t>
      </w:r>
      <w:r w:rsidRPr="00586420">
        <w:rPr>
          <w:rFonts w:eastAsia="Times New Roman"/>
          <w:sz w:val="20"/>
          <w:szCs w:val="20"/>
          <w:lang w:eastAsia="ru-RU"/>
        </w:rPr>
        <w:t>и</w:t>
      </w:r>
      <w:r w:rsidRPr="00586420">
        <w:rPr>
          <w:rFonts w:eastAsia="Times New Roman"/>
          <w:sz w:val="20"/>
          <w:szCs w:val="20"/>
          <w:lang w:eastAsia="ru-RU"/>
        </w:rPr>
        <w:t>ков организаций, осуществляющих образовательную деятельность по образовательным программам среднего профессионального образования</w:t>
      </w:r>
      <w:r w:rsidRPr="00586420">
        <w:rPr>
          <w:sz w:val="20"/>
          <w:szCs w:val="20"/>
        </w:rPr>
        <w:t>, в процентах</w:t>
      </w:r>
    </w:p>
    <w:p w:rsidR="00E41B6E" w:rsidRPr="00586420" w:rsidRDefault="00E41B6E" w:rsidP="00586420">
      <w:pPr>
        <w:spacing w:line="240" w:lineRule="auto"/>
        <w:rPr>
          <w:rFonts w:eastAsia="Times New Roman"/>
          <w:color w:val="FF0000"/>
          <w:szCs w:val="24"/>
          <w:lang w:eastAsia="ru-RU"/>
        </w:rPr>
      </w:pPr>
    </w:p>
    <w:p w:rsidR="00E41B6E" w:rsidRPr="00586420" w:rsidRDefault="00E41B6E" w:rsidP="00586420">
      <w:pPr>
        <w:rPr>
          <w:szCs w:val="24"/>
          <w:lang w:eastAsia="ru-RU"/>
        </w:rPr>
      </w:pPr>
      <w:r w:rsidRPr="00586420">
        <w:rPr>
          <w:rFonts w:eastAsia="Times New Roman"/>
          <w:szCs w:val="24"/>
          <w:lang w:eastAsia="ru-RU"/>
        </w:rPr>
        <w:t>Удельный вес лиц, имеющих среднее профессиональное образование по программам подготовки специалистов среднего звена, в общей численности педагогических работников (без внешних совместителей и работающих по договорам гражданско-правового характера) организаций, осуществляющих образовательную деятельность по образовательным пр</w:t>
      </w:r>
      <w:r w:rsidRPr="00586420">
        <w:rPr>
          <w:rFonts w:eastAsia="Times New Roman"/>
          <w:szCs w:val="24"/>
          <w:lang w:eastAsia="ru-RU"/>
        </w:rPr>
        <w:t>о</w:t>
      </w:r>
      <w:r w:rsidRPr="00586420">
        <w:rPr>
          <w:rFonts w:eastAsia="Times New Roman"/>
          <w:szCs w:val="24"/>
          <w:lang w:eastAsia="ru-RU"/>
        </w:rPr>
        <w:t>граммам СПО:</w:t>
      </w:r>
    </w:p>
    <w:p w:rsidR="00E41B6E" w:rsidRPr="00586420" w:rsidRDefault="00E41B6E" w:rsidP="00586420">
      <w:pPr>
        <w:rPr>
          <w:szCs w:val="24"/>
          <w:lang w:eastAsia="ru-RU"/>
        </w:rPr>
      </w:pPr>
      <w:r w:rsidRPr="00586420">
        <w:rPr>
          <w:szCs w:val="24"/>
          <w:lang w:eastAsia="ru-RU"/>
        </w:rPr>
        <w:t xml:space="preserve">всего – 9,1%; </w:t>
      </w:r>
    </w:p>
    <w:p w:rsidR="00E41B6E" w:rsidRPr="00586420" w:rsidRDefault="00E41B6E" w:rsidP="00586420">
      <w:pPr>
        <w:rPr>
          <w:szCs w:val="24"/>
          <w:lang w:eastAsia="ru-RU"/>
        </w:rPr>
      </w:pPr>
      <w:r w:rsidRPr="00586420">
        <w:rPr>
          <w:szCs w:val="24"/>
          <w:lang w:eastAsia="ru-RU"/>
        </w:rPr>
        <w:t>преподаватели – 3,6%.</w:t>
      </w:r>
    </w:p>
    <w:p w:rsidR="00E41B6E" w:rsidRPr="00586420" w:rsidRDefault="00E41B6E" w:rsidP="00586420">
      <w:pPr>
        <w:rPr>
          <w:szCs w:val="24"/>
          <w:lang w:eastAsia="ru-RU"/>
        </w:rPr>
      </w:pPr>
      <w:r w:rsidRPr="00586420">
        <w:rPr>
          <w:rFonts w:eastAsia="Times New Roman"/>
          <w:szCs w:val="24"/>
          <w:lang w:eastAsia="ru-RU"/>
        </w:rPr>
        <w:t xml:space="preserve">мастера производственного обучения </w:t>
      </w:r>
      <w:r w:rsidRPr="00586420">
        <w:rPr>
          <w:szCs w:val="24"/>
          <w:lang w:eastAsia="ru-RU"/>
        </w:rPr>
        <w:t>– 37,0%.</w:t>
      </w:r>
    </w:p>
    <w:p w:rsidR="00E41B6E" w:rsidRPr="00586420" w:rsidRDefault="00E41B6E" w:rsidP="00586420">
      <w:pPr>
        <w:ind w:firstLine="0"/>
        <w:contextualSpacing/>
        <w:jc w:val="center"/>
        <w:rPr>
          <w:rFonts w:eastAsia="Times New Roman"/>
          <w:color w:val="FF0000"/>
          <w:spacing w:val="-10"/>
          <w:kern w:val="28"/>
          <w:szCs w:val="24"/>
        </w:rPr>
      </w:pPr>
      <w:r w:rsidRPr="00586420">
        <w:rPr>
          <w:rFonts w:eastAsia="Times New Roman"/>
          <w:noProof/>
          <w:color w:val="FF0000"/>
          <w:spacing w:val="-10"/>
          <w:kern w:val="28"/>
          <w:szCs w:val="24"/>
          <w:lang w:eastAsia="ru-RU"/>
        </w:rPr>
        <w:drawing>
          <wp:inline distT="0" distB="0" distL="0" distR="0" wp14:anchorId="6464CBFF" wp14:editId="09F2E6C8">
            <wp:extent cx="5987332" cy="2315318"/>
            <wp:effectExtent l="0" t="0" r="13970" b="8890"/>
            <wp:docPr id="135" name="Диаграмма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E41B6E" w:rsidRPr="00586420" w:rsidRDefault="00E41B6E" w:rsidP="00586420">
      <w:pPr>
        <w:tabs>
          <w:tab w:val="left" w:pos="11520"/>
        </w:tabs>
        <w:snapToGrid w:val="0"/>
        <w:spacing w:line="240" w:lineRule="exact"/>
        <w:ind w:firstLine="0"/>
        <w:rPr>
          <w:sz w:val="20"/>
          <w:szCs w:val="20"/>
        </w:rPr>
      </w:pPr>
      <w:r w:rsidRPr="00586420">
        <w:rPr>
          <w:sz w:val="20"/>
          <w:szCs w:val="20"/>
        </w:rPr>
        <w:t xml:space="preserve">Рисунок </w:t>
      </w:r>
      <w:r w:rsidR="005453E6" w:rsidRPr="00586420">
        <w:rPr>
          <w:sz w:val="20"/>
          <w:szCs w:val="20"/>
        </w:rPr>
        <w:t>15</w:t>
      </w:r>
      <w:r w:rsidRPr="00586420">
        <w:rPr>
          <w:sz w:val="20"/>
          <w:szCs w:val="20"/>
        </w:rPr>
        <w:t xml:space="preserve">. </w:t>
      </w:r>
      <w:r w:rsidRPr="00586420">
        <w:rPr>
          <w:rFonts w:eastAsia="Times New Roman"/>
          <w:sz w:val="20"/>
          <w:szCs w:val="20"/>
          <w:lang w:eastAsia="ru-RU"/>
        </w:rPr>
        <w:t>Удельный вес лиц, имеющих среднее профессиональное образование по программам подготовки специалистов среднего звена, в общей численности педагогических работников организаций, осуществляющих образовательную деятельность по образовательным программам среднего профессионального образования</w:t>
      </w:r>
      <w:r w:rsidRPr="00586420">
        <w:rPr>
          <w:sz w:val="20"/>
          <w:szCs w:val="20"/>
        </w:rPr>
        <w:t>, в процентах</w:t>
      </w:r>
    </w:p>
    <w:p w:rsidR="00E41B6E" w:rsidRPr="00586420" w:rsidRDefault="00E41B6E" w:rsidP="00586420">
      <w:pPr>
        <w:rPr>
          <w:color w:val="FF0000"/>
          <w:lang w:eastAsia="ru-RU"/>
        </w:rPr>
      </w:pPr>
    </w:p>
    <w:p w:rsidR="00E41B6E" w:rsidRPr="00586420" w:rsidRDefault="00E41B6E" w:rsidP="00586420">
      <w:pPr>
        <w:rPr>
          <w:szCs w:val="24"/>
          <w:lang w:eastAsia="ru-RU"/>
        </w:rPr>
      </w:pPr>
      <w:r w:rsidRPr="00586420">
        <w:rPr>
          <w:szCs w:val="24"/>
          <w:lang w:eastAsia="ru-RU"/>
        </w:rPr>
        <w:lastRenderedPageBreak/>
        <w:t>Удельный вес лиц, имеющих квалификационную категорию, в общей численности педагогических работников (без внешних совместителей и работающих по договорам гра</w:t>
      </w:r>
      <w:r w:rsidRPr="00586420">
        <w:rPr>
          <w:szCs w:val="24"/>
          <w:lang w:eastAsia="ru-RU"/>
        </w:rPr>
        <w:t>ж</w:t>
      </w:r>
      <w:r w:rsidRPr="00586420">
        <w:rPr>
          <w:szCs w:val="24"/>
          <w:lang w:eastAsia="ru-RU"/>
        </w:rPr>
        <w:t xml:space="preserve">данско-правового характера) образовательных организаций, </w:t>
      </w:r>
      <w:r w:rsidRPr="00586420">
        <w:rPr>
          <w:rFonts w:eastAsia="Times New Roman"/>
          <w:szCs w:val="24"/>
          <w:lang w:eastAsia="ru-RU"/>
        </w:rPr>
        <w:t>осуществляющих образовател</w:t>
      </w:r>
      <w:r w:rsidRPr="00586420">
        <w:rPr>
          <w:rFonts w:eastAsia="Times New Roman"/>
          <w:szCs w:val="24"/>
          <w:lang w:eastAsia="ru-RU"/>
        </w:rPr>
        <w:t>ь</w:t>
      </w:r>
      <w:r w:rsidRPr="00586420">
        <w:rPr>
          <w:rFonts w:eastAsia="Times New Roman"/>
          <w:szCs w:val="24"/>
          <w:lang w:eastAsia="ru-RU"/>
        </w:rPr>
        <w:t>ную деятельность по образовательным программам СПО:</w:t>
      </w:r>
    </w:p>
    <w:p w:rsidR="00E41B6E" w:rsidRPr="00586420" w:rsidRDefault="00E41B6E" w:rsidP="00586420">
      <w:pPr>
        <w:rPr>
          <w:szCs w:val="24"/>
          <w:lang w:eastAsia="ru-RU"/>
        </w:rPr>
      </w:pPr>
      <w:r w:rsidRPr="00586420">
        <w:rPr>
          <w:szCs w:val="24"/>
          <w:lang w:eastAsia="ru-RU"/>
        </w:rPr>
        <w:t>высшую квалификационную категорию – 40,9%;</w:t>
      </w:r>
    </w:p>
    <w:p w:rsidR="00E41B6E" w:rsidRPr="00BB6694" w:rsidRDefault="00E41B6E" w:rsidP="00BB6694">
      <w:pPr>
        <w:rPr>
          <w:szCs w:val="24"/>
          <w:lang w:eastAsia="ru-RU"/>
        </w:rPr>
      </w:pPr>
      <w:r w:rsidRPr="00586420">
        <w:rPr>
          <w:szCs w:val="24"/>
          <w:lang w:eastAsia="ru-RU"/>
        </w:rPr>
        <w:t>первую квалификационную категорию – 11,8%.</w:t>
      </w:r>
      <w:r w:rsidRPr="00586420">
        <w:rPr>
          <w:noProof/>
          <w:color w:val="FF0000"/>
          <w:szCs w:val="24"/>
          <w:lang w:eastAsia="ru-RU"/>
        </w:rPr>
        <w:drawing>
          <wp:inline distT="0" distB="0" distL="0" distR="0" wp14:anchorId="468C44C6" wp14:editId="0E3729AA">
            <wp:extent cx="6156325" cy="2801721"/>
            <wp:effectExtent l="0" t="0" r="15875" b="17780"/>
            <wp:docPr id="134" name="Диаграмма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E41B6E" w:rsidRPr="00586420" w:rsidRDefault="00E41B6E" w:rsidP="00586420">
      <w:pPr>
        <w:spacing w:line="240" w:lineRule="exact"/>
        <w:ind w:firstLine="0"/>
        <w:rPr>
          <w:bCs/>
          <w:sz w:val="20"/>
          <w:szCs w:val="20"/>
        </w:rPr>
      </w:pPr>
      <w:r w:rsidRPr="00586420">
        <w:rPr>
          <w:bCs/>
          <w:sz w:val="20"/>
          <w:szCs w:val="20"/>
        </w:rPr>
        <w:t xml:space="preserve">Рисунок </w:t>
      </w:r>
      <w:r w:rsidR="0016310C" w:rsidRPr="00586420">
        <w:rPr>
          <w:bCs/>
          <w:sz w:val="20"/>
          <w:szCs w:val="20"/>
        </w:rPr>
        <w:t>16</w:t>
      </w:r>
      <w:r w:rsidRPr="00586420">
        <w:rPr>
          <w:bCs/>
          <w:sz w:val="20"/>
          <w:szCs w:val="20"/>
        </w:rPr>
        <w:t>. Удельный вес педагогических работников, имеющих квалификационную категорию, в общей чи</w:t>
      </w:r>
      <w:r w:rsidRPr="00586420">
        <w:rPr>
          <w:bCs/>
          <w:sz w:val="20"/>
          <w:szCs w:val="20"/>
        </w:rPr>
        <w:t>с</w:t>
      </w:r>
      <w:r w:rsidRPr="00586420">
        <w:rPr>
          <w:bCs/>
          <w:sz w:val="20"/>
          <w:szCs w:val="20"/>
        </w:rPr>
        <w:t xml:space="preserve">ленности педагогических работников образовательных организаций, </w:t>
      </w:r>
      <w:r w:rsidRPr="00586420">
        <w:rPr>
          <w:rFonts w:eastAsia="Times New Roman"/>
          <w:bCs/>
          <w:sz w:val="20"/>
          <w:szCs w:val="20"/>
        </w:rPr>
        <w:t>осуществляющих образовательную де</w:t>
      </w:r>
      <w:r w:rsidRPr="00586420">
        <w:rPr>
          <w:rFonts w:eastAsia="Times New Roman"/>
          <w:bCs/>
          <w:sz w:val="20"/>
          <w:szCs w:val="20"/>
        </w:rPr>
        <w:t>я</w:t>
      </w:r>
      <w:r w:rsidRPr="00586420">
        <w:rPr>
          <w:rFonts w:eastAsia="Times New Roman"/>
          <w:bCs/>
          <w:sz w:val="20"/>
          <w:szCs w:val="20"/>
        </w:rPr>
        <w:t>тельность по образовательным программам среднего профессионального образования</w:t>
      </w:r>
      <w:r w:rsidRPr="00586420">
        <w:rPr>
          <w:bCs/>
          <w:sz w:val="20"/>
          <w:szCs w:val="20"/>
        </w:rPr>
        <w:t>, в процентах</w:t>
      </w:r>
    </w:p>
    <w:p w:rsidR="00E41B6E" w:rsidRPr="00586420" w:rsidRDefault="00E41B6E" w:rsidP="00586420">
      <w:pPr>
        <w:spacing w:line="240" w:lineRule="auto"/>
        <w:jc w:val="left"/>
        <w:rPr>
          <w:rFonts w:eastAsia="Times New Roman"/>
          <w:color w:val="FF0000"/>
          <w:lang w:eastAsia="ru-RU"/>
        </w:rPr>
      </w:pPr>
    </w:p>
    <w:p w:rsidR="00E41B6E" w:rsidRPr="00586420" w:rsidRDefault="00E41B6E" w:rsidP="00586420">
      <w:pPr>
        <w:rPr>
          <w:rFonts w:eastAsia="Times New Roman"/>
          <w:szCs w:val="24"/>
          <w:lang w:eastAsia="ru-RU"/>
        </w:rPr>
      </w:pPr>
      <w:r w:rsidRPr="00586420">
        <w:rPr>
          <w:rFonts w:eastAsia="Times New Roman"/>
          <w:szCs w:val="24"/>
          <w:lang w:eastAsia="ru-RU"/>
        </w:rPr>
        <w:t>Важным ресурсом для оптимизации расходов и направления средств на повышение заработной платы в сфере СПО является повышение наполняемости учебных групп.</w:t>
      </w:r>
    </w:p>
    <w:p w:rsidR="00E41B6E" w:rsidRPr="00586420" w:rsidRDefault="00E41B6E" w:rsidP="00586420">
      <w:pPr>
        <w:rPr>
          <w:szCs w:val="24"/>
          <w:lang w:eastAsia="ru-RU"/>
        </w:rPr>
      </w:pPr>
      <w:r w:rsidRPr="00586420">
        <w:rPr>
          <w:szCs w:val="24"/>
          <w:lang w:eastAsia="ru-RU"/>
        </w:rPr>
        <w:t>Численность студентов, обучающихся по образовательным программам СПО, в ра</w:t>
      </w:r>
      <w:r w:rsidRPr="00586420">
        <w:rPr>
          <w:szCs w:val="24"/>
          <w:lang w:eastAsia="ru-RU"/>
        </w:rPr>
        <w:t>с</w:t>
      </w:r>
      <w:r w:rsidRPr="00586420">
        <w:rPr>
          <w:szCs w:val="24"/>
          <w:lang w:eastAsia="ru-RU"/>
        </w:rPr>
        <w:t>чете на одного преподавателя и мастера производственного обучения в образовательных о</w:t>
      </w:r>
      <w:r w:rsidRPr="00586420">
        <w:rPr>
          <w:szCs w:val="24"/>
          <w:lang w:eastAsia="ru-RU"/>
        </w:rPr>
        <w:t>р</w:t>
      </w:r>
      <w:r w:rsidRPr="00586420">
        <w:rPr>
          <w:szCs w:val="24"/>
          <w:lang w:eastAsia="ru-RU"/>
        </w:rPr>
        <w:t xml:space="preserve">ганизациях, </w:t>
      </w:r>
      <w:r w:rsidRPr="00586420">
        <w:rPr>
          <w:rFonts w:eastAsia="Times New Roman"/>
          <w:szCs w:val="24"/>
          <w:lang w:eastAsia="ru-RU"/>
        </w:rPr>
        <w:t>осуществляющих образовательную деятельность по образовательным програ</w:t>
      </w:r>
      <w:r w:rsidRPr="00586420">
        <w:rPr>
          <w:rFonts w:eastAsia="Times New Roman"/>
          <w:szCs w:val="24"/>
          <w:lang w:eastAsia="ru-RU"/>
        </w:rPr>
        <w:t>м</w:t>
      </w:r>
      <w:r w:rsidRPr="00586420">
        <w:rPr>
          <w:rFonts w:eastAsia="Times New Roman"/>
          <w:szCs w:val="24"/>
          <w:lang w:eastAsia="ru-RU"/>
        </w:rPr>
        <w:t>мам СПО:</w:t>
      </w:r>
    </w:p>
    <w:p w:rsidR="00E41B6E" w:rsidRPr="00586420" w:rsidRDefault="00E41B6E" w:rsidP="00586420">
      <w:pPr>
        <w:rPr>
          <w:szCs w:val="24"/>
          <w:lang w:eastAsia="ru-RU"/>
        </w:rPr>
      </w:pPr>
      <w:r w:rsidRPr="00586420">
        <w:rPr>
          <w:szCs w:val="24"/>
          <w:lang w:eastAsia="ru-RU"/>
        </w:rPr>
        <w:t>программам подготовки квалифицированных рабочих, служащих – 18,53 человека;</w:t>
      </w:r>
    </w:p>
    <w:p w:rsidR="00E41B6E" w:rsidRPr="00586420" w:rsidRDefault="00E41B6E" w:rsidP="00586420">
      <w:pPr>
        <w:rPr>
          <w:szCs w:val="24"/>
          <w:lang w:eastAsia="ru-RU"/>
        </w:rPr>
      </w:pPr>
      <w:r w:rsidRPr="00586420">
        <w:rPr>
          <w:szCs w:val="24"/>
          <w:lang w:eastAsia="ru-RU"/>
        </w:rPr>
        <w:t>программам подготовки специалистов среднего звена – 23,51 человека.</w:t>
      </w:r>
    </w:p>
    <w:p w:rsidR="00E41B6E" w:rsidRPr="00586420" w:rsidRDefault="00E41B6E" w:rsidP="00586420">
      <w:pPr>
        <w:ind w:firstLine="0"/>
        <w:rPr>
          <w:rFonts w:eastAsia="Times New Roman"/>
          <w:color w:val="FF0000"/>
          <w:sz w:val="22"/>
          <w:szCs w:val="24"/>
          <w:lang w:eastAsia="ru-RU"/>
        </w:rPr>
      </w:pPr>
      <w:r w:rsidRPr="00586420">
        <w:rPr>
          <w:rFonts w:eastAsia="Times New Roman"/>
          <w:noProof/>
          <w:color w:val="FF0000"/>
          <w:sz w:val="22"/>
          <w:szCs w:val="24"/>
          <w:lang w:eastAsia="ru-RU"/>
        </w:rPr>
        <w:lastRenderedPageBreak/>
        <w:drawing>
          <wp:inline distT="0" distB="0" distL="0" distR="0" wp14:anchorId="7546080A" wp14:editId="1AAF6B0F">
            <wp:extent cx="6154310" cy="2409245"/>
            <wp:effectExtent l="0" t="0" r="18415" b="10160"/>
            <wp:docPr id="133" name="Диаграмма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E41B6E" w:rsidRPr="00586420" w:rsidRDefault="00E41B6E" w:rsidP="00586420">
      <w:pPr>
        <w:spacing w:line="240" w:lineRule="exact"/>
        <w:ind w:firstLine="0"/>
        <w:rPr>
          <w:sz w:val="20"/>
          <w:szCs w:val="20"/>
          <w:lang w:eastAsia="ru-RU"/>
        </w:rPr>
      </w:pPr>
      <w:r w:rsidRPr="00586420">
        <w:rPr>
          <w:sz w:val="20"/>
          <w:szCs w:val="20"/>
          <w:lang w:eastAsia="ru-RU"/>
        </w:rPr>
        <w:t xml:space="preserve">Рисунок </w:t>
      </w:r>
      <w:r w:rsidR="0016310C" w:rsidRPr="00586420">
        <w:rPr>
          <w:sz w:val="20"/>
          <w:szCs w:val="20"/>
          <w:lang w:eastAsia="ru-RU"/>
        </w:rPr>
        <w:t>17</w:t>
      </w:r>
      <w:r w:rsidRPr="00586420">
        <w:rPr>
          <w:sz w:val="20"/>
          <w:szCs w:val="20"/>
          <w:lang w:eastAsia="ru-RU"/>
        </w:rPr>
        <w:t>. Численность обучающихся по образовательным программам среднего профессионального образ</w:t>
      </w:r>
      <w:r w:rsidRPr="00586420">
        <w:rPr>
          <w:sz w:val="20"/>
          <w:szCs w:val="20"/>
          <w:lang w:eastAsia="ru-RU"/>
        </w:rPr>
        <w:t>о</w:t>
      </w:r>
      <w:r w:rsidRPr="00586420">
        <w:rPr>
          <w:sz w:val="20"/>
          <w:szCs w:val="20"/>
          <w:lang w:eastAsia="ru-RU"/>
        </w:rPr>
        <w:t>вания, в расчете на одного работника, замещающего должности преподавателей и (или) мастеров произво</w:t>
      </w:r>
      <w:r w:rsidRPr="00586420">
        <w:rPr>
          <w:sz w:val="20"/>
          <w:szCs w:val="20"/>
          <w:lang w:eastAsia="ru-RU"/>
        </w:rPr>
        <w:t>д</w:t>
      </w:r>
      <w:r w:rsidRPr="00586420">
        <w:rPr>
          <w:sz w:val="20"/>
          <w:szCs w:val="20"/>
          <w:lang w:eastAsia="ru-RU"/>
        </w:rPr>
        <w:t>ственного обучения, в человеках</w:t>
      </w:r>
    </w:p>
    <w:p w:rsidR="00E41B6E" w:rsidRPr="00586420" w:rsidRDefault="00E41B6E" w:rsidP="00586420">
      <w:pPr>
        <w:spacing w:line="240" w:lineRule="auto"/>
        <w:rPr>
          <w:rFonts w:eastAsia="Times New Roman"/>
          <w:color w:val="FF0000"/>
          <w:szCs w:val="24"/>
          <w:lang w:eastAsia="ru-RU"/>
        </w:rPr>
      </w:pPr>
    </w:p>
    <w:p w:rsidR="00E41B6E" w:rsidRPr="00586420" w:rsidRDefault="00E41B6E" w:rsidP="00586420">
      <w:pPr>
        <w:rPr>
          <w:rFonts w:eastAsia="Times New Roman"/>
          <w:szCs w:val="24"/>
          <w:lang w:eastAsia="ru-RU"/>
        </w:rPr>
      </w:pPr>
      <w:r w:rsidRPr="00586420">
        <w:rPr>
          <w:rFonts w:eastAsia="Times New Roman"/>
          <w:szCs w:val="24"/>
          <w:lang w:eastAsia="ru-RU"/>
        </w:rPr>
        <w:t>Одним из способов решения задачи по привлечению молодых квалифицированных кадров из производственной сферы в систему СПО является повышение уровня средней з</w:t>
      </w:r>
      <w:r w:rsidRPr="00586420">
        <w:rPr>
          <w:rFonts w:eastAsia="Times New Roman"/>
          <w:szCs w:val="24"/>
          <w:lang w:eastAsia="ru-RU"/>
        </w:rPr>
        <w:t>а</w:t>
      </w:r>
      <w:r w:rsidRPr="00586420">
        <w:rPr>
          <w:rFonts w:eastAsia="Times New Roman"/>
          <w:szCs w:val="24"/>
          <w:lang w:eastAsia="ru-RU"/>
        </w:rPr>
        <w:t>работной платы преподавателей и мастеров производственного обучения.</w:t>
      </w:r>
    </w:p>
    <w:p w:rsidR="00E41B6E" w:rsidRPr="00586420" w:rsidRDefault="00E41B6E" w:rsidP="00586420">
      <w:pPr>
        <w:rPr>
          <w:rFonts w:eastAsia="Times New Roman"/>
          <w:szCs w:val="24"/>
          <w:lang w:eastAsia="ru-RU"/>
        </w:rPr>
      </w:pPr>
      <w:r w:rsidRPr="00586420">
        <w:rPr>
          <w:rFonts w:eastAsia="Times New Roman"/>
          <w:szCs w:val="24"/>
          <w:lang w:eastAsia="ru-RU"/>
        </w:rPr>
        <w:t>Отношение среднемесячной заработной платы преподавателей и мастеров произво</w:t>
      </w:r>
      <w:r w:rsidRPr="00586420">
        <w:rPr>
          <w:rFonts w:eastAsia="Times New Roman"/>
          <w:szCs w:val="24"/>
          <w:lang w:eastAsia="ru-RU"/>
        </w:rPr>
        <w:t>д</w:t>
      </w:r>
      <w:r w:rsidRPr="00586420">
        <w:rPr>
          <w:rFonts w:eastAsia="Times New Roman"/>
          <w:szCs w:val="24"/>
          <w:lang w:eastAsia="ru-RU"/>
        </w:rPr>
        <w:t xml:space="preserve">ственного </w:t>
      </w:r>
      <w:proofErr w:type="gramStart"/>
      <w:r w:rsidRPr="00586420">
        <w:rPr>
          <w:rFonts w:eastAsia="Times New Roman"/>
          <w:szCs w:val="24"/>
          <w:lang w:eastAsia="ru-RU"/>
        </w:rPr>
        <w:t>обучения</w:t>
      </w:r>
      <w:proofErr w:type="gramEnd"/>
      <w:r w:rsidRPr="00586420">
        <w:rPr>
          <w:rFonts w:eastAsia="Times New Roman"/>
          <w:szCs w:val="24"/>
          <w:lang w:eastAsia="ru-RU"/>
        </w:rPr>
        <w:t xml:space="preserve"> государственных и муниципальных образовательных организаций, ос</w:t>
      </w:r>
      <w:r w:rsidRPr="00586420">
        <w:rPr>
          <w:rFonts w:eastAsia="Times New Roman"/>
          <w:szCs w:val="24"/>
          <w:lang w:eastAsia="ru-RU"/>
        </w:rPr>
        <w:t>у</w:t>
      </w:r>
      <w:r w:rsidRPr="00586420">
        <w:rPr>
          <w:rFonts w:eastAsia="Times New Roman"/>
          <w:szCs w:val="24"/>
          <w:lang w:eastAsia="ru-RU"/>
        </w:rPr>
        <w:t>ществляющих образовательную деятельность по образовательным программам СПО, к сре</w:t>
      </w:r>
      <w:r w:rsidRPr="00586420">
        <w:rPr>
          <w:rFonts w:eastAsia="Times New Roman"/>
          <w:szCs w:val="24"/>
          <w:lang w:eastAsia="ru-RU"/>
        </w:rPr>
        <w:t>д</w:t>
      </w:r>
      <w:r w:rsidRPr="00586420">
        <w:rPr>
          <w:rFonts w:eastAsia="Times New Roman"/>
          <w:szCs w:val="24"/>
          <w:lang w:eastAsia="ru-RU"/>
        </w:rPr>
        <w:t>немесячной начисленной заработной плате наемных работников в организациях, у индив</w:t>
      </w:r>
      <w:r w:rsidRPr="00586420">
        <w:rPr>
          <w:rFonts w:eastAsia="Times New Roman"/>
          <w:szCs w:val="24"/>
          <w:lang w:eastAsia="ru-RU"/>
        </w:rPr>
        <w:t>и</w:t>
      </w:r>
      <w:r w:rsidRPr="00586420">
        <w:rPr>
          <w:rFonts w:eastAsia="Times New Roman"/>
          <w:szCs w:val="24"/>
          <w:lang w:eastAsia="ru-RU"/>
        </w:rPr>
        <w:t>дуальных предпринимателей и физических лиц (среднемесячному доходу от трудовой де</w:t>
      </w:r>
      <w:r w:rsidRPr="00586420">
        <w:rPr>
          <w:rFonts w:eastAsia="Times New Roman"/>
          <w:szCs w:val="24"/>
          <w:lang w:eastAsia="ru-RU"/>
        </w:rPr>
        <w:t>я</w:t>
      </w:r>
      <w:r w:rsidRPr="00586420">
        <w:rPr>
          <w:rFonts w:eastAsia="Times New Roman"/>
          <w:szCs w:val="24"/>
          <w:lang w:eastAsia="ru-RU"/>
        </w:rPr>
        <w:t>тельности) в субъекте Российской Федерации, составил 110,3%.</w:t>
      </w:r>
    </w:p>
    <w:p w:rsidR="00E41B6E" w:rsidRPr="00586420" w:rsidRDefault="00E41B6E" w:rsidP="00586420">
      <w:pPr>
        <w:spacing w:line="240" w:lineRule="auto"/>
        <w:rPr>
          <w:color w:val="FF0000"/>
          <w:szCs w:val="24"/>
          <w:lang w:eastAsia="ru-RU"/>
        </w:rPr>
      </w:pPr>
    </w:p>
    <w:p w:rsidR="00E41B6E" w:rsidRPr="00586420" w:rsidRDefault="00E41B6E" w:rsidP="00586420">
      <w:pPr>
        <w:rPr>
          <w:rFonts w:eastAsia="Times New Roman"/>
          <w:szCs w:val="24"/>
          <w:lang w:eastAsia="ru-RU"/>
        </w:rPr>
      </w:pPr>
      <w:r w:rsidRPr="00586420">
        <w:rPr>
          <w:rFonts w:eastAsia="Times New Roman"/>
          <w:szCs w:val="24"/>
          <w:lang w:eastAsia="ru-RU"/>
        </w:rPr>
        <w:t>Удельный вес педагогических работников, освоивших дополнительные професси</w:t>
      </w:r>
      <w:r w:rsidRPr="00586420">
        <w:rPr>
          <w:rFonts w:eastAsia="Times New Roman"/>
          <w:szCs w:val="24"/>
          <w:lang w:eastAsia="ru-RU"/>
        </w:rPr>
        <w:t>о</w:t>
      </w:r>
      <w:r w:rsidRPr="00586420">
        <w:rPr>
          <w:rFonts w:eastAsia="Times New Roman"/>
          <w:szCs w:val="24"/>
          <w:lang w:eastAsia="ru-RU"/>
        </w:rPr>
        <w:t>нальные программы в форме стажировки в организациях (предприятиях) реального сектора экономики в течение последних 3-х лет, в общей численности педагогических работников организаций, осуществляющих образовательную деятельность по образовательным пр</w:t>
      </w:r>
      <w:r w:rsidRPr="00586420">
        <w:rPr>
          <w:rFonts w:eastAsia="Times New Roman"/>
          <w:szCs w:val="24"/>
          <w:lang w:eastAsia="ru-RU"/>
        </w:rPr>
        <w:t>о</w:t>
      </w:r>
      <w:r w:rsidRPr="00586420">
        <w:rPr>
          <w:rFonts w:eastAsia="Times New Roman"/>
          <w:szCs w:val="24"/>
          <w:lang w:eastAsia="ru-RU"/>
        </w:rPr>
        <w:t>граммам СПО, составил 5,41%.</w:t>
      </w:r>
    </w:p>
    <w:p w:rsidR="00E41B6E" w:rsidRPr="00586420" w:rsidRDefault="00E41B6E" w:rsidP="00586420">
      <w:pPr>
        <w:spacing w:line="240" w:lineRule="auto"/>
        <w:ind w:firstLine="0"/>
        <w:rPr>
          <w:rFonts w:eastAsia="Times New Roman"/>
          <w:color w:val="FF0000"/>
          <w:szCs w:val="24"/>
          <w:lang w:eastAsia="ru-RU"/>
        </w:rPr>
      </w:pPr>
      <w:r w:rsidRPr="00586420">
        <w:rPr>
          <w:rFonts w:eastAsia="Times New Roman"/>
          <w:noProof/>
          <w:color w:val="FF0000"/>
          <w:szCs w:val="24"/>
          <w:lang w:eastAsia="ru-RU"/>
        </w:rPr>
        <w:drawing>
          <wp:inline distT="0" distB="0" distL="0" distR="0" wp14:anchorId="56AAE8DA" wp14:editId="75B3DB31">
            <wp:extent cx="5391741" cy="2157984"/>
            <wp:effectExtent l="0" t="0" r="0" b="13970"/>
            <wp:docPr id="131" name="Диаграмма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E41B6E" w:rsidRPr="00586420" w:rsidRDefault="00E41B6E" w:rsidP="00586420">
      <w:pPr>
        <w:spacing w:line="240" w:lineRule="exact"/>
        <w:ind w:firstLine="0"/>
        <w:rPr>
          <w:sz w:val="20"/>
          <w:szCs w:val="20"/>
          <w:lang w:eastAsia="ru-RU"/>
        </w:rPr>
      </w:pPr>
      <w:r w:rsidRPr="00586420">
        <w:rPr>
          <w:sz w:val="20"/>
          <w:szCs w:val="20"/>
          <w:lang w:eastAsia="ru-RU"/>
        </w:rPr>
        <w:lastRenderedPageBreak/>
        <w:t xml:space="preserve">Рисунок </w:t>
      </w:r>
      <w:r w:rsidR="0016310C" w:rsidRPr="00586420">
        <w:rPr>
          <w:sz w:val="20"/>
          <w:szCs w:val="20"/>
          <w:lang w:eastAsia="ru-RU"/>
        </w:rPr>
        <w:t>18</w:t>
      </w:r>
      <w:r w:rsidRPr="00586420">
        <w:rPr>
          <w:sz w:val="20"/>
          <w:szCs w:val="20"/>
          <w:lang w:eastAsia="ru-RU"/>
        </w:rPr>
        <w:t xml:space="preserve">. </w:t>
      </w:r>
      <w:r w:rsidRPr="00586420">
        <w:rPr>
          <w:rFonts w:eastAsia="Times New Roman"/>
          <w:sz w:val="20"/>
          <w:szCs w:val="20"/>
          <w:lang w:eastAsia="ru-RU"/>
        </w:rPr>
        <w:t>Удельный вес педагогических работников, освоивших дополнительные профессиональные пр</w:t>
      </w:r>
      <w:r w:rsidRPr="00586420">
        <w:rPr>
          <w:rFonts w:eastAsia="Times New Roman"/>
          <w:sz w:val="20"/>
          <w:szCs w:val="20"/>
          <w:lang w:eastAsia="ru-RU"/>
        </w:rPr>
        <w:t>о</w:t>
      </w:r>
      <w:r w:rsidRPr="00586420">
        <w:rPr>
          <w:rFonts w:eastAsia="Times New Roman"/>
          <w:sz w:val="20"/>
          <w:szCs w:val="20"/>
          <w:lang w:eastAsia="ru-RU"/>
        </w:rPr>
        <w:t>граммы в форме стажировки в организациях (предприятиях) реального сектора экономики в течение последних 3-х лет, в общей численности педагогических работников организаций, осуществляющих образовательную де</w:t>
      </w:r>
      <w:r w:rsidRPr="00586420">
        <w:rPr>
          <w:rFonts w:eastAsia="Times New Roman"/>
          <w:sz w:val="20"/>
          <w:szCs w:val="20"/>
          <w:lang w:eastAsia="ru-RU"/>
        </w:rPr>
        <w:t>я</w:t>
      </w:r>
      <w:r w:rsidRPr="00586420">
        <w:rPr>
          <w:rFonts w:eastAsia="Times New Roman"/>
          <w:sz w:val="20"/>
          <w:szCs w:val="20"/>
          <w:lang w:eastAsia="ru-RU"/>
        </w:rPr>
        <w:t>тельность по образовательным программам среднего профессионального образования</w:t>
      </w:r>
      <w:r w:rsidRPr="00586420">
        <w:rPr>
          <w:sz w:val="20"/>
          <w:szCs w:val="20"/>
          <w:lang w:eastAsia="ru-RU"/>
        </w:rPr>
        <w:t>, в процентах</w:t>
      </w:r>
    </w:p>
    <w:p w:rsidR="00E41B6E" w:rsidRPr="00586420" w:rsidRDefault="00E41B6E" w:rsidP="00586420">
      <w:pPr>
        <w:spacing w:line="240" w:lineRule="auto"/>
        <w:rPr>
          <w:rFonts w:eastAsia="Times New Roman"/>
          <w:color w:val="FF0000"/>
          <w:szCs w:val="24"/>
          <w:lang w:eastAsia="ru-RU"/>
        </w:rPr>
      </w:pPr>
    </w:p>
    <w:p w:rsidR="007D1082" w:rsidRDefault="00E41B6E" w:rsidP="007D1082">
      <w:pPr>
        <w:rPr>
          <w:rFonts w:eastAsia="Times New Roman"/>
          <w:szCs w:val="24"/>
          <w:lang w:eastAsia="ru-RU"/>
        </w:rPr>
      </w:pPr>
      <w:r w:rsidRPr="00586420">
        <w:rPr>
          <w:rFonts w:eastAsia="Times New Roman"/>
          <w:szCs w:val="24"/>
          <w:lang w:eastAsia="ru-RU"/>
        </w:rPr>
        <w:t>Удельный вес преподавателей и мастеров производственного обучения из числа р</w:t>
      </w:r>
      <w:r w:rsidRPr="00586420">
        <w:rPr>
          <w:rFonts w:eastAsia="Times New Roman"/>
          <w:szCs w:val="24"/>
          <w:lang w:eastAsia="ru-RU"/>
        </w:rPr>
        <w:t>а</w:t>
      </w:r>
      <w:r w:rsidRPr="00586420">
        <w:rPr>
          <w:rFonts w:eastAsia="Times New Roman"/>
          <w:szCs w:val="24"/>
          <w:lang w:eastAsia="ru-RU"/>
        </w:rPr>
        <w:t>ботников реального сектора экономики, работающих на условиях внешнего совместител</w:t>
      </w:r>
      <w:r w:rsidRPr="00586420">
        <w:rPr>
          <w:rFonts w:eastAsia="Times New Roman"/>
          <w:szCs w:val="24"/>
          <w:lang w:eastAsia="ru-RU"/>
        </w:rPr>
        <w:t>ь</w:t>
      </w:r>
      <w:r w:rsidRPr="00586420">
        <w:rPr>
          <w:rFonts w:eastAsia="Times New Roman"/>
          <w:szCs w:val="24"/>
          <w:lang w:eastAsia="ru-RU"/>
        </w:rPr>
        <w:t>ства, в общей численности преподавателей и мастеров производственного обучения образ</w:t>
      </w:r>
      <w:r w:rsidRPr="00586420">
        <w:rPr>
          <w:rFonts w:eastAsia="Times New Roman"/>
          <w:szCs w:val="24"/>
          <w:lang w:eastAsia="ru-RU"/>
        </w:rPr>
        <w:t>о</w:t>
      </w:r>
      <w:r w:rsidRPr="00586420">
        <w:rPr>
          <w:rFonts w:eastAsia="Times New Roman"/>
          <w:szCs w:val="24"/>
          <w:lang w:eastAsia="ru-RU"/>
        </w:rPr>
        <w:t>вательных организаций, осуществляющих образовательную деятельность по образовател</w:t>
      </w:r>
      <w:r w:rsidRPr="00586420">
        <w:rPr>
          <w:rFonts w:eastAsia="Times New Roman"/>
          <w:szCs w:val="24"/>
          <w:lang w:eastAsia="ru-RU"/>
        </w:rPr>
        <w:t>ь</w:t>
      </w:r>
      <w:r w:rsidRPr="00586420">
        <w:rPr>
          <w:rFonts w:eastAsia="Times New Roman"/>
          <w:szCs w:val="24"/>
          <w:lang w:eastAsia="ru-RU"/>
        </w:rPr>
        <w:t>ны</w:t>
      </w:r>
      <w:r w:rsidR="004405E9" w:rsidRPr="00586420">
        <w:rPr>
          <w:rFonts w:eastAsia="Times New Roman"/>
          <w:szCs w:val="24"/>
          <w:lang w:eastAsia="ru-RU"/>
        </w:rPr>
        <w:t>м программам СПО, составил 2,40</w:t>
      </w:r>
      <w:r w:rsidRPr="00586420">
        <w:rPr>
          <w:rFonts w:eastAsia="Times New Roman"/>
          <w:szCs w:val="24"/>
          <w:lang w:eastAsia="ru-RU"/>
        </w:rPr>
        <w:t>%.</w:t>
      </w:r>
    </w:p>
    <w:p w:rsidR="00E41B6E" w:rsidRPr="007D1082" w:rsidRDefault="00E41B6E" w:rsidP="007D1082">
      <w:pPr>
        <w:rPr>
          <w:rFonts w:eastAsia="Times New Roman"/>
          <w:szCs w:val="24"/>
          <w:lang w:eastAsia="ru-RU"/>
        </w:rPr>
      </w:pPr>
      <w:r w:rsidRPr="00586420">
        <w:rPr>
          <w:rFonts w:eastAsia="Times New Roman"/>
          <w:i/>
          <w:iCs/>
          <w:u w:val="single"/>
        </w:rPr>
        <w:t>Материально-техническое и информационное обеспечение</w:t>
      </w:r>
    </w:p>
    <w:p w:rsidR="00E41B6E" w:rsidRPr="00586420" w:rsidRDefault="00E41B6E" w:rsidP="00586420">
      <w:pPr>
        <w:rPr>
          <w:rFonts w:eastAsia="Times New Roman"/>
          <w:szCs w:val="24"/>
          <w:lang w:eastAsia="ru-RU"/>
        </w:rPr>
      </w:pPr>
      <w:proofErr w:type="gramStart"/>
      <w:r w:rsidRPr="00586420">
        <w:rPr>
          <w:rFonts w:eastAsia="Times New Roman"/>
          <w:szCs w:val="24"/>
          <w:lang w:eastAsia="ru-RU"/>
        </w:rPr>
        <w:t>В целях реализации требований, определенных Федеральным законом от 29 декабря 2012 г. № 273-ФЗ «Об образовании в Российской Федерации», в Ставропольском крае пр</w:t>
      </w:r>
      <w:r w:rsidRPr="00586420">
        <w:rPr>
          <w:rFonts w:eastAsia="Times New Roman"/>
          <w:szCs w:val="24"/>
          <w:lang w:eastAsia="ru-RU"/>
        </w:rPr>
        <w:t>о</w:t>
      </w:r>
      <w:r w:rsidRPr="00586420">
        <w:rPr>
          <w:rFonts w:eastAsia="Times New Roman"/>
          <w:szCs w:val="24"/>
          <w:lang w:eastAsia="ru-RU"/>
        </w:rPr>
        <w:t>фессиональными образовательными организациями и образовательными организациями высшего образования, реализующими образовательные программы СПО, формируются о</w:t>
      </w:r>
      <w:r w:rsidRPr="00586420">
        <w:rPr>
          <w:rFonts w:eastAsia="Times New Roman"/>
          <w:szCs w:val="24"/>
          <w:lang w:eastAsia="ru-RU"/>
        </w:rPr>
        <w:t>т</w:t>
      </w:r>
      <w:r w:rsidRPr="00586420">
        <w:rPr>
          <w:rFonts w:eastAsia="Times New Roman"/>
          <w:szCs w:val="24"/>
          <w:lang w:eastAsia="ru-RU"/>
        </w:rPr>
        <w:t>крытые и общедоступные информационные ресурсы, содержащие информацию об их де</w:t>
      </w:r>
      <w:r w:rsidRPr="00586420">
        <w:rPr>
          <w:rFonts w:eastAsia="Times New Roman"/>
          <w:szCs w:val="24"/>
          <w:lang w:eastAsia="ru-RU"/>
        </w:rPr>
        <w:t>я</w:t>
      </w:r>
      <w:r w:rsidRPr="00586420">
        <w:rPr>
          <w:rFonts w:eastAsia="Times New Roman"/>
          <w:szCs w:val="24"/>
          <w:lang w:eastAsia="ru-RU"/>
        </w:rPr>
        <w:t>тельности, и обеспечивается доступ к таким ресурсам посредством их размещения на офиц</w:t>
      </w:r>
      <w:r w:rsidRPr="00586420">
        <w:rPr>
          <w:rFonts w:eastAsia="Times New Roman"/>
          <w:szCs w:val="24"/>
          <w:lang w:eastAsia="ru-RU"/>
        </w:rPr>
        <w:t>и</w:t>
      </w:r>
      <w:r w:rsidRPr="00586420">
        <w:rPr>
          <w:rFonts w:eastAsia="Times New Roman"/>
          <w:szCs w:val="24"/>
          <w:lang w:eastAsia="ru-RU"/>
        </w:rPr>
        <w:t>альных сайтах таких организаций в информационно-телекоммуникационной</w:t>
      </w:r>
      <w:proofErr w:type="gramEnd"/>
      <w:r w:rsidRPr="00586420">
        <w:rPr>
          <w:rFonts w:eastAsia="Times New Roman"/>
          <w:szCs w:val="24"/>
          <w:lang w:eastAsia="ru-RU"/>
        </w:rPr>
        <w:t xml:space="preserve"> сети Интернет.</w:t>
      </w:r>
    </w:p>
    <w:p w:rsidR="00E41B6E" w:rsidRPr="00586420" w:rsidRDefault="00E41B6E" w:rsidP="00586420">
      <w:pPr>
        <w:rPr>
          <w:rFonts w:eastAsia="Times New Roman"/>
          <w:szCs w:val="24"/>
          <w:lang w:eastAsia="ru-RU"/>
        </w:rPr>
      </w:pPr>
      <w:r w:rsidRPr="00586420">
        <w:rPr>
          <w:rFonts w:eastAsia="Times New Roman"/>
          <w:szCs w:val="24"/>
          <w:lang w:eastAsia="ru-RU"/>
        </w:rPr>
        <w:t>Официальные сайты образовательных организаций соответствуют предъявляемым к их структуре требованиям, определенным приказом Федеральной службы по надзору в сфере образования и науки Министерства образования и науки Российской Федерации от 2 мая 2014 г. № 785.</w:t>
      </w:r>
    </w:p>
    <w:p w:rsidR="00E41B6E" w:rsidRPr="00586420" w:rsidRDefault="00E41B6E" w:rsidP="00586420">
      <w:pPr>
        <w:rPr>
          <w:szCs w:val="24"/>
          <w:lang w:eastAsia="ru-RU"/>
        </w:rPr>
      </w:pPr>
      <w:r w:rsidRPr="00586420">
        <w:rPr>
          <w:rFonts w:eastAsia="Times New Roman"/>
          <w:szCs w:val="24"/>
          <w:lang w:eastAsia="ru-RU"/>
        </w:rPr>
        <w:t>Обеспеченность студентов, обучающихся по образовательным программам СПО, о</w:t>
      </w:r>
      <w:r w:rsidRPr="00586420">
        <w:rPr>
          <w:rFonts w:eastAsia="Times New Roman"/>
          <w:szCs w:val="24"/>
          <w:lang w:eastAsia="ru-RU"/>
        </w:rPr>
        <w:t>б</w:t>
      </w:r>
      <w:r w:rsidRPr="00586420">
        <w:rPr>
          <w:rFonts w:eastAsia="Times New Roman"/>
          <w:szCs w:val="24"/>
          <w:lang w:eastAsia="ru-RU"/>
        </w:rPr>
        <w:t>щежитиями (удельный вес студентов, проживающих в общежитиях, в общей численности студентов, нуждающихся в общежитиях):</w:t>
      </w:r>
    </w:p>
    <w:p w:rsidR="00E41B6E" w:rsidRPr="00586420" w:rsidRDefault="007D1082" w:rsidP="00586420">
      <w:pPr>
        <w:rPr>
          <w:lang w:eastAsia="ru-RU"/>
        </w:rPr>
      </w:pPr>
      <w:r>
        <w:rPr>
          <w:lang w:eastAsia="ru-RU"/>
        </w:rPr>
        <w:t xml:space="preserve">по </w:t>
      </w:r>
      <w:r w:rsidR="00E41B6E" w:rsidRPr="00586420">
        <w:rPr>
          <w:lang w:eastAsia="ru-RU"/>
        </w:rPr>
        <w:t>программам подготовки квалифицированных рабочих, служащих – 84,16%;</w:t>
      </w:r>
    </w:p>
    <w:p w:rsidR="00E41B6E" w:rsidRPr="00586420" w:rsidRDefault="007D1082" w:rsidP="00586420">
      <w:pPr>
        <w:rPr>
          <w:lang w:eastAsia="ru-RU"/>
        </w:rPr>
      </w:pPr>
      <w:r>
        <w:rPr>
          <w:lang w:eastAsia="ru-RU"/>
        </w:rPr>
        <w:t xml:space="preserve">по </w:t>
      </w:r>
      <w:r w:rsidR="00E41B6E" w:rsidRPr="00586420">
        <w:rPr>
          <w:lang w:eastAsia="ru-RU"/>
        </w:rPr>
        <w:t>программам подготовки специалистов среднего звена – 84,16%.</w:t>
      </w:r>
    </w:p>
    <w:p w:rsidR="007D1082" w:rsidRDefault="007D1082" w:rsidP="00586420">
      <w:pPr>
        <w:ind w:firstLine="0"/>
        <w:rPr>
          <w:rFonts w:eastAsia="Times New Roman"/>
          <w:szCs w:val="24"/>
          <w:lang w:eastAsia="ru-RU"/>
        </w:rPr>
      </w:pPr>
    </w:p>
    <w:p w:rsidR="00E41B6E" w:rsidRPr="00586420" w:rsidRDefault="00E41B6E" w:rsidP="007D1082">
      <w:pPr>
        <w:rPr>
          <w:rFonts w:eastAsia="Times New Roman"/>
          <w:szCs w:val="24"/>
          <w:lang w:eastAsia="ru-RU"/>
        </w:rPr>
      </w:pPr>
      <w:r w:rsidRPr="00586420">
        <w:rPr>
          <w:rFonts w:eastAsia="Times New Roman"/>
          <w:szCs w:val="24"/>
          <w:lang w:eastAsia="ru-RU"/>
        </w:rPr>
        <w:t>Обеспеченность студентов, обучающихся по образовательным программам СПО, с</w:t>
      </w:r>
      <w:r w:rsidRPr="00586420">
        <w:rPr>
          <w:rFonts w:eastAsia="Times New Roman"/>
          <w:szCs w:val="24"/>
          <w:lang w:eastAsia="ru-RU"/>
        </w:rPr>
        <w:t>е</w:t>
      </w:r>
      <w:r w:rsidRPr="00586420">
        <w:rPr>
          <w:rFonts w:eastAsia="Times New Roman"/>
          <w:szCs w:val="24"/>
          <w:lang w:eastAsia="ru-RU"/>
        </w:rPr>
        <w:t>тью обще</w:t>
      </w:r>
      <w:r w:rsidR="004405E9" w:rsidRPr="00586420">
        <w:rPr>
          <w:rFonts w:eastAsia="Times New Roman"/>
          <w:szCs w:val="24"/>
          <w:lang w:eastAsia="ru-RU"/>
        </w:rPr>
        <w:t>ственного питания составил 100</w:t>
      </w:r>
      <w:r w:rsidRPr="00586420">
        <w:rPr>
          <w:rFonts w:eastAsia="Times New Roman"/>
          <w:szCs w:val="24"/>
          <w:lang w:eastAsia="ru-RU"/>
        </w:rPr>
        <w:t>%.</w:t>
      </w:r>
    </w:p>
    <w:p w:rsidR="00E41B6E" w:rsidRPr="00586420" w:rsidRDefault="00E41B6E" w:rsidP="00586420">
      <w:pPr>
        <w:rPr>
          <w:rFonts w:eastAsia="Times New Roman"/>
          <w:szCs w:val="24"/>
          <w:lang w:eastAsia="ru-RU"/>
        </w:rPr>
      </w:pPr>
      <w:r w:rsidRPr="00586420">
        <w:rPr>
          <w:rFonts w:eastAsia="Times New Roman"/>
          <w:szCs w:val="24"/>
          <w:lang w:eastAsia="ru-RU"/>
        </w:rPr>
        <w:t>Важнейшим условием роста качества среднего профессионального образования явл</w:t>
      </w:r>
      <w:r w:rsidRPr="00586420">
        <w:rPr>
          <w:rFonts w:eastAsia="Times New Roman"/>
          <w:szCs w:val="24"/>
          <w:lang w:eastAsia="ru-RU"/>
        </w:rPr>
        <w:t>я</w:t>
      </w:r>
      <w:r w:rsidRPr="00586420">
        <w:rPr>
          <w:rFonts w:eastAsia="Times New Roman"/>
          <w:szCs w:val="24"/>
          <w:lang w:eastAsia="ru-RU"/>
        </w:rPr>
        <w:t>ется улучшение материально-технической базы профессиональных образовательных орган</w:t>
      </w:r>
      <w:r w:rsidRPr="00586420">
        <w:rPr>
          <w:rFonts w:eastAsia="Times New Roman"/>
          <w:szCs w:val="24"/>
          <w:lang w:eastAsia="ru-RU"/>
        </w:rPr>
        <w:t>и</w:t>
      </w:r>
      <w:r w:rsidRPr="00586420">
        <w:rPr>
          <w:rFonts w:eastAsia="Times New Roman"/>
          <w:szCs w:val="24"/>
          <w:lang w:eastAsia="ru-RU"/>
        </w:rPr>
        <w:t>заций. Одним из показателей, свидетельствующих о модернизации образовательного пр</w:t>
      </w:r>
      <w:r w:rsidRPr="00586420">
        <w:rPr>
          <w:rFonts w:eastAsia="Times New Roman"/>
          <w:szCs w:val="24"/>
          <w:lang w:eastAsia="ru-RU"/>
        </w:rPr>
        <w:t>о</w:t>
      </w:r>
      <w:r w:rsidRPr="00586420">
        <w:rPr>
          <w:rFonts w:eastAsia="Times New Roman"/>
          <w:szCs w:val="24"/>
          <w:lang w:eastAsia="ru-RU"/>
        </w:rPr>
        <w:t>цесса в системе СПО, является использование возможностей информационных технологий.</w:t>
      </w:r>
    </w:p>
    <w:p w:rsidR="00E41B6E" w:rsidRPr="00586420" w:rsidRDefault="00E41B6E" w:rsidP="00586420">
      <w:pPr>
        <w:rPr>
          <w:rFonts w:eastAsia="Times New Roman"/>
          <w:szCs w:val="24"/>
          <w:lang w:eastAsia="ru-RU"/>
        </w:rPr>
      </w:pPr>
      <w:r w:rsidRPr="00586420">
        <w:rPr>
          <w:rFonts w:eastAsia="Times New Roman"/>
          <w:szCs w:val="24"/>
          <w:lang w:eastAsia="ru-RU"/>
        </w:rPr>
        <w:t>Число персональных компьютеров, используемых в учебных целях, в расчете на 100 студентов организаций, осуществляющих образовательную деятельность по образовател</w:t>
      </w:r>
      <w:r w:rsidRPr="00586420">
        <w:rPr>
          <w:rFonts w:eastAsia="Times New Roman"/>
          <w:szCs w:val="24"/>
          <w:lang w:eastAsia="ru-RU"/>
        </w:rPr>
        <w:t>ь</w:t>
      </w:r>
      <w:r w:rsidRPr="00586420">
        <w:rPr>
          <w:rFonts w:eastAsia="Times New Roman"/>
          <w:szCs w:val="24"/>
          <w:lang w:eastAsia="ru-RU"/>
        </w:rPr>
        <w:t>ным программам СПО, составил:</w:t>
      </w:r>
    </w:p>
    <w:p w:rsidR="007D1082" w:rsidRDefault="00E41B6E" w:rsidP="00586420">
      <w:pPr>
        <w:rPr>
          <w:szCs w:val="24"/>
          <w:lang w:eastAsia="ru-RU"/>
        </w:rPr>
      </w:pPr>
      <w:r w:rsidRPr="00586420">
        <w:rPr>
          <w:szCs w:val="24"/>
          <w:lang w:eastAsia="ru-RU"/>
        </w:rPr>
        <w:lastRenderedPageBreak/>
        <w:t xml:space="preserve">всего – 13,51 единиц; </w:t>
      </w:r>
      <w:r w:rsidR="007D1082">
        <w:rPr>
          <w:szCs w:val="24"/>
          <w:lang w:eastAsia="ru-RU"/>
        </w:rPr>
        <w:t xml:space="preserve">                                </w:t>
      </w:r>
    </w:p>
    <w:p w:rsidR="00E41B6E" w:rsidRPr="00586420" w:rsidRDefault="00E41B6E" w:rsidP="00586420">
      <w:pPr>
        <w:rPr>
          <w:rFonts w:eastAsia="Times New Roman"/>
          <w:szCs w:val="24"/>
          <w:lang w:eastAsia="ru-RU"/>
        </w:rPr>
      </w:pPr>
      <w:r w:rsidRPr="00586420">
        <w:rPr>
          <w:rFonts w:eastAsia="Times New Roman"/>
          <w:szCs w:val="24"/>
          <w:lang w:eastAsia="ru-RU"/>
        </w:rPr>
        <w:t xml:space="preserve">имеющих доступ к Интернету </w:t>
      </w:r>
      <w:r w:rsidRPr="00586420">
        <w:rPr>
          <w:szCs w:val="24"/>
          <w:lang w:eastAsia="ru-RU"/>
        </w:rPr>
        <w:t>– 9,27 единиц</w:t>
      </w:r>
      <w:r w:rsidRPr="00586420">
        <w:rPr>
          <w:rFonts w:eastAsia="Times New Roman"/>
          <w:szCs w:val="24"/>
          <w:lang w:eastAsia="ru-RU"/>
        </w:rPr>
        <w:t>.</w:t>
      </w:r>
    </w:p>
    <w:p w:rsidR="007D1082" w:rsidRDefault="00E41B6E" w:rsidP="007D1082">
      <w:pPr>
        <w:rPr>
          <w:szCs w:val="24"/>
        </w:rPr>
      </w:pPr>
      <w:r w:rsidRPr="00586420">
        <w:rPr>
          <w:szCs w:val="24"/>
        </w:rPr>
        <w:t>Площадь учебно-лабораторных зданий (корпусов) организаций, осуществляющих о</w:t>
      </w:r>
      <w:r w:rsidRPr="00586420">
        <w:rPr>
          <w:szCs w:val="24"/>
        </w:rPr>
        <w:t>б</w:t>
      </w:r>
      <w:r w:rsidRPr="00586420">
        <w:rPr>
          <w:szCs w:val="24"/>
        </w:rPr>
        <w:t>разовательную деятельность по образовательным программам СПО, в расч</w:t>
      </w:r>
      <w:r w:rsidR="004405E9" w:rsidRPr="00586420">
        <w:rPr>
          <w:szCs w:val="24"/>
        </w:rPr>
        <w:t>ете на 1 студента составила 12,4</w:t>
      </w:r>
      <w:r w:rsidRPr="00586420">
        <w:rPr>
          <w:szCs w:val="24"/>
        </w:rPr>
        <w:t xml:space="preserve"> кв. м.</w:t>
      </w:r>
    </w:p>
    <w:p w:rsidR="00E41B6E" w:rsidRPr="007D1082" w:rsidRDefault="00E41B6E" w:rsidP="007D1082">
      <w:pPr>
        <w:rPr>
          <w:szCs w:val="24"/>
        </w:rPr>
      </w:pPr>
      <w:r w:rsidRPr="00586420">
        <w:rPr>
          <w:rFonts w:eastAsia="Times New Roman"/>
          <w:i/>
          <w:iCs/>
          <w:u w:val="single"/>
        </w:rPr>
        <w:t xml:space="preserve">Условия получения СПО инвалидами и </w:t>
      </w:r>
      <w:r w:rsidR="007D1082">
        <w:rPr>
          <w:rFonts w:eastAsia="Times New Roman"/>
          <w:i/>
          <w:iCs/>
          <w:u w:val="single"/>
        </w:rPr>
        <w:t xml:space="preserve">лицами  с </w:t>
      </w:r>
      <w:r w:rsidRPr="00586420">
        <w:rPr>
          <w:rFonts w:eastAsia="Times New Roman"/>
          <w:i/>
          <w:iCs/>
          <w:u w:val="single"/>
        </w:rPr>
        <w:t>ОВЗ</w:t>
      </w:r>
    </w:p>
    <w:p w:rsidR="00E41B6E" w:rsidRPr="00586420" w:rsidRDefault="00E41B6E" w:rsidP="00586420">
      <w:pPr>
        <w:rPr>
          <w:rFonts w:eastAsia="Times New Roman"/>
          <w:szCs w:val="24"/>
          <w:lang w:eastAsia="ru-RU"/>
        </w:rPr>
      </w:pPr>
      <w:proofErr w:type="gramStart"/>
      <w:r w:rsidRPr="00586420">
        <w:rPr>
          <w:rFonts w:eastAsia="Times New Roman"/>
          <w:szCs w:val="24"/>
          <w:lang w:eastAsia="ru-RU"/>
        </w:rPr>
        <w:t xml:space="preserve">За отчетный период в целях реализации комплекса мер, направленных на обеспечение доступности профессионального образования лицам с </w:t>
      </w:r>
      <w:r w:rsidR="007D1082">
        <w:rPr>
          <w:rFonts w:eastAsia="Times New Roman"/>
          <w:szCs w:val="24"/>
          <w:lang w:eastAsia="ru-RU"/>
        </w:rPr>
        <w:t>ОВЗ</w:t>
      </w:r>
      <w:r w:rsidRPr="00586420">
        <w:rPr>
          <w:rFonts w:eastAsia="Times New Roman"/>
          <w:szCs w:val="24"/>
          <w:lang w:eastAsia="ru-RU"/>
        </w:rPr>
        <w:t>, успешной социализации, обесп</w:t>
      </w:r>
      <w:r w:rsidRPr="00586420">
        <w:rPr>
          <w:rFonts w:eastAsia="Times New Roman"/>
          <w:szCs w:val="24"/>
          <w:lang w:eastAsia="ru-RU"/>
        </w:rPr>
        <w:t>е</w:t>
      </w:r>
      <w:r w:rsidRPr="00586420">
        <w:rPr>
          <w:rFonts w:eastAsia="Times New Roman"/>
          <w:szCs w:val="24"/>
          <w:lang w:eastAsia="ru-RU"/>
        </w:rPr>
        <w:t>чения их полноценного участия в жизни общества, эффективной самореализации в разли</w:t>
      </w:r>
      <w:r w:rsidRPr="00586420">
        <w:rPr>
          <w:rFonts w:eastAsia="Times New Roman"/>
          <w:szCs w:val="24"/>
          <w:lang w:eastAsia="ru-RU"/>
        </w:rPr>
        <w:t>ч</w:t>
      </w:r>
      <w:r w:rsidRPr="00586420">
        <w:rPr>
          <w:rFonts w:eastAsia="Times New Roman"/>
          <w:szCs w:val="24"/>
          <w:lang w:eastAsia="ru-RU"/>
        </w:rPr>
        <w:t>ных видах профессиональной и социальной деятельности, обеспечение реализации права граждан данной категории на получение профессионального образования в Ставропольском крае рассматривается как одна из важнейших задач государственной политики в области о</w:t>
      </w:r>
      <w:r w:rsidRPr="00586420">
        <w:rPr>
          <w:rFonts w:eastAsia="Times New Roman"/>
          <w:szCs w:val="24"/>
          <w:lang w:eastAsia="ru-RU"/>
        </w:rPr>
        <w:t>б</w:t>
      </w:r>
      <w:r w:rsidRPr="00586420">
        <w:rPr>
          <w:rFonts w:eastAsia="Times New Roman"/>
          <w:szCs w:val="24"/>
          <w:lang w:eastAsia="ru-RU"/>
        </w:rPr>
        <w:t>разования.</w:t>
      </w:r>
      <w:proofErr w:type="gramEnd"/>
    </w:p>
    <w:p w:rsidR="00E41B6E" w:rsidRPr="00586420" w:rsidRDefault="00E41B6E" w:rsidP="00586420">
      <w:pPr>
        <w:rPr>
          <w:rFonts w:eastAsia="Times New Roman"/>
          <w:szCs w:val="24"/>
          <w:lang w:eastAsia="ru-RU"/>
        </w:rPr>
      </w:pPr>
      <w:r w:rsidRPr="00586420">
        <w:rPr>
          <w:rFonts w:eastAsia="Times New Roman"/>
          <w:szCs w:val="24"/>
          <w:lang w:eastAsia="ru-RU"/>
        </w:rPr>
        <w:t>Удельный вес зданий, доступных для маломобильных групп населения, в общем чи</w:t>
      </w:r>
      <w:r w:rsidRPr="00586420">
        <w:rPr>
          <w:rFonts w:eastAsia="Times New Roman"/>
          <w:szCs w:val="24"/>
          <w:lang w:eastAsia="ru-RU"/>
        </w:rPr>
        <w:t>с</w:t>
      </w:r>
      <w:r w:rsidRPr="00586420">
        <w:rPr>
          <w:rFonts w:eastAsia="Times New Roman"/>
          <w:szCs w:val="24"/>
          <w:lang w:eastAsia="ru-RU"/>
        </w:rPr>
        <w:t>ле зданий организаций, осуществляющих образовательную деятельность по образовател</w:t>
      </w:r>
      <w:r w:rsidRPr="00586420">
        <w:rPr>
          <w:rFonts w:eastAsia="Times New Roman"/>
          <w:szCs w:val="24"/>
          <w:lang w:eastAsia="ru-RU"/>
        </w:rPr>
        <w:t>ь</w:t>
      </w:r>
      <w:r w:rsidRPr="00586420">
        <w:rPr>
          <w:rFonts w:eastAsia="Times New Roman"/>
          <w:szCs w:val="24"/>
          <w:lang w:eastAsia="ru-RU"/>
        </w:rPr>
        <w:t>ным программам СПО, составил:</w:t>
      </w:r>
    </w:p>
    <w:p w:rsidR="007D1082" w:rsidRDefault="00E41B6E" w:rsidP="007D1082">
      <w:pPr>
        <w:rPr>
          <w:szCs w:val="24"/>
        </w:rPr>
      </w:pPr>
      <w:r w:rsidRPr="00586420">
        <w:rPr>
          <w:szCs w:val="24"/>
        </w:rPr>
        <w:t>учебно-лабораторные здания (корпуса) – 43,44%;</w:t>
      </w:r>
      <w:r w:rsidR="007D1082">
        <w:rPr>
          <w:szCs w:val="24"/>
        </w:rPr>
        <w:t xml:space="preserve">  </w:t>
      </w:r>
    </w:p>
    <w:p w:rsidR="007D1082" w:rsidRDefault="00E41B6E" w:rsidP="007D1082">
      <w:pPr>
        <w:rPr>
          <w:szCs w:val="24"/>
        </w:rPr>
      </w:pPr>
      <w:r w:rsidRPr="00586420">
        <w:rPr>
          <w:szCs w:val="24"/>
        </w:rPr>
        <w:t>здания общежитий – 37,25%.</w:t>
      </w:r>
    </w:p>
    <w:p w:rsidR="00E41B6E" w:rsidRPr="00586420" w:rsidRDefault="00E41B6E" w:rsidP="007D1082">
      <w:pPr>
        <w:ind w:firstLine="0"/>
        <w:rPr>
          <w:color w:val="FF0000"/>
          <w:szCs w:val="24"/>
        </w:rPr>
      </w:pPr>
      <w:r w:rsidRPr="00586420">
        <w:rPr>
          <w:noProof/>
          <w:color w:val="FF0000"/>
          <w:szCs w:val="24"/>
          <w:lang w:eastAsia="ru-RU"/>
        </w:rPr>
        <w:drawing>
          <wp:inline distT="0" distB="0" distL="0" distR="0" wp14:anchorId="0FECEB81" wp14:editId="0F135B5B">
            <wp:extent cx="6108700" cy="2736850"/>
            <wp:effectExtent l="0" t="0" r="25400" b="25400"/>
            <wp:docPr id="93" name="Диаграмма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E41B6E" w:rsidRPr="00586420" w:rsidRDefault="00E41B6E" w:rsidP="00586420">
      <w:pPr>
        <w:spacing w:line="240" w:lineRule="exact"/>
        <w:ind w:firstLine="0"/>
        <w:rPr>
          <w:sz w:val="20"/>
          <w:szCs w:val="20"/>
          <w:lang w:eastAsia="ru-RU"/>
        </w:rPr>
      </w:pPr>
      <w:r w:rsidRPr="00586420">
        <w:rPr>
          <w:sz w:val="20"/>
          <w:szCs w:val="20"/>
          <w:lang w:eastAsia="ru-RU"/>
        </w:rPr>
        <w:t xml:space="preserve">Рисунок </w:t>
      </w:r>
      <w:r w:rsidR="0016310C" w:rsidRPr="00586420">
        <w:rPr>
          <w:sz w:val="20"/>
          <w:szCs w:val="20"/>
          <w:lang w:eastAsia="ru-RU"/>
        </w:rPr>
        <w:t>19</w:t>
      </w:r>
      <w:r w:rsidRPr="00586420">
        <w:rPr>
          <w:sz w:val="20"/>
          <w:szCs w:val="20"/>
          <w:lang w:eastAsia="ru-RU"/>
        </w:rPr>
        <w:t xml:space="preserve">. </w:t>
      </w:r>
      <w:r w:rsidRPr="00586420">
        <w:rPr>
          <w:rFonts w:eastAsia="Times New Roman"/>
          <w:sz w:val="20"/>
          <w:szCs w:val="20"/>
          <w:lang w:eastAsia="ru-RU"/>
        </w:rPr>
        <w:t>Удельный вес зданий, доступных для маломобильных групп населения, в общем числе зданий о</w:t>
      </w:r>
      <w:r w:rsidRPr="00586420">
        <w:rPr>
          <w:rFonts w:eastAsia="Times New Roman"/>
          <w:sz w:val="20"/>
          <w:szCs w:val="20"/>
          <w:lang w:eastAsia="ru-RU"/>
        </w:rPr>
        <w:t>р</w:t>
      </w:r>
      <w:r w:rsidRPr="00586420">
        <w:rPr>
          <w:rFonts w:eastAsia="Times New Roman"/>
          <w:sz w:val="20"/>
          <w:szCs w:val="20"/>
          <w:lang w:eastAsia="ru-RU"/>
        </w:rPr>
        <w:t>ганизаций, осуществляющих образовательную деятельность по образовательным программам среднего профе</w:t>
      </w:r>
      <w:r w:rsidRPr="00586420">
        <w:rPr>
          <w:rFonts w:eastAsia="Times New Roman"/>
          <w:sz w:val="20"/>
          <w:szCs w:val="20"/>
          <w:lang w:eastAsia="ru-RU"/>
        </w:rPr>
        <w:t>с</w:t>
      </w:r>
      <w:r w:rsidRPr="00586420">
        <w:rPr>
          <w:rFonts w:eastAsia="Times New Roman"/>
          <w:sz w:val="20"/>
          <w:szCs w:val="20"/>
          <w:lang w:eastAsia="ru-RU"/>
        </w:rPr>
        <w:t>сионального образования</w:t>
      </w:r>
      <w:r w:rsidRPr="00586420">
        <w:rPr>
          <w:sz w:val="20"/>
          <w:szCs w:val="20"/>
          <w:lang w:eastAsia="ru-RU"/>
        </w:rPr>
        <w:t>, в процентах</w:t>
      </w:r>
    </w:p>
    <w:p w:rsidR="00E41B6E" w:rsidRPr="00586420" w:rsidRDefault="00E41B6E" w:rsidP="00586420">
      <w:pPr>
        <w:rPr>
          <w:color w:val="FF0000"/>
          <w:szCs w:val="24"/>
        </w:rPr>
      </w:pPr>
    </w:p>
    <w:p w:rsidR="00E41B6E" w:rsidRPr="00586420" w:rsidRDefault="00E41B6E" w:rsidP="00586420">
      <w:pPr>
        <w:rPr>
          <w:rFonts w:eastAsia="Times New Roman"/>
          <w:szCs w:val="24"/>
          <w:lang w:eastAsia="ru-RU"/>
        </w:rPr>
      </w:pPr>
      <w:r w:rsidRPr="00586420">
        <w:rPr>
          <w:rFonts w:eastAsia="Times New Roman"/>
          <w:szCs w:val="24"/>
          <w:lang w:eastAsia="ru-RU"/>
        </w:rPr>
        <w:t xml:space="preserve">Удельный вес студентов с ограниченными возможностями здоровья в </w:t>
      </w:r>
      <w:proofErr w:type="gramStart"/>
      <w:r w:rsidRPr="00586420">
        <w:rPr>
          <w:rFonts w:eastAsia="Times New Roman"/>
          <w:szCs w:val="24"/>
          <w:lang w:eastAsia="ru-RU"/>
        </w:rPr>
        <w:t>общей числе</w:t>
      </w:r>
      <w:r w:rsidRPr="00586420">
        <w:rPr>
          <w:rFonts w:eastAsia="Times New Roman"/>
          <w:szCs w:val="24"/>
          <w:lang w:eastAsia="ru-RU"/>
        </w:rPr>
        <w:t>н</w:t>
      </w:r>
      <w:r w:rsidRPr="00586420">
        <w:rPr>
          <w:rFonts w:eastAsia="Times New Roman"/>
          <w:szCs w:val="24"/>
          <w:lang w:eastAsia="ru-RU"/>
        </w:rPr>
        <w:t>ности студентов, обучающихся по образовательным программам СПО составил</w:t>
      </w:r>
      <w:proofErr w:type="gramEnd"/>
      <w:r w:rsidRPr="00586420">
        <w:rPr>
          <w:rFonts w:eastAsia="Times New Roman"/>
          <w:szCs w:val="24"/>
          <w:lang w:eastAsia="ru-RU"/>
        </w:rPr>
        <w:t>:</w:t>
      </w:r>
    </w:p>
    <w:p w:rsidR="00E41B6E" w:rsidRPr="00586420" w:rsidRDefault="00E41B6E" w:rsidP="00586420">
      <w:pPr>
        <w:autoSpaceDE w:val="0"/>
        <w:autoSpaceDN w:val="0"/>
        <w:adjustRightInd w:val="0"/>
        <w:rPr>
          <w:szCs w:val="24"/>
        </w:rPr>
      </w:pPr>
      <w:r w:rsidRPr="00586420">
        <w:rPr>
          <w:szCs w:val="24"/>
        </w:rPr>
        <w:t xml:space="preserve">студенты с </w:t>
      </w:r>
      <w:r w:rsidR="007D1082">
        <w:rPr>
          <w:szCs w:val="24"/>
        </w:rPr>
        <w:t>ОВЗ</w:t>
      </w:r>
      <w:r w:rsidRPr="00586420">
        <w:rPr>
          <w:szCs w:val="24"/>
        </w:rPr>
        <w:t xml:space="preserve"> – 0,83%;</w:t>
      </w:r>
    </w:p>
    <w:p w:rsidR="00E41B6E" w:rsidRPr="00586420" w:rsidRDefault="00E41B6E" w:rsidP="00586420">
      <w:pPr>
        <w:autoSpaceDE w:val="0"/>
        <w:autoSpaceDN w:val="0"/>
        <w:adjustRightInd w:val="0"/>
        <w:rPr>
          <w:szCs w:val="24"/>
        </w:rPr>
      </w:pPr>
      <w:r w:rsidRPr="00586420">
        <w:rPr>
          <w:szCs w:val="24"/>
        </w:rPr>
        <w:lastRenderedPageBreak/>
        <w:t>из них инвалиды и дети-инвалиды – 0,75%;</w:t>
      </w:r>
    </w:p>
    <w:p w:rsidR="00E41B6E" w:rsidRPr="00586420" w:rsidRDefault="00E41B6E" w:rsidP="00586420">
      <w:pPr>
        <w:rPr>
          <w:szCs w:val="24"/>
        </w:rPr>
      </w:pPr>
      <w:r w:rsidRPr="00586420">
        <w:rPr>
          <w:szCs w:val="24"/>
        </w:rPr>
        <w:t>студенты, имеющие инвалидность (кроме студентов с ограниченными возможностями здоровья) – 0,76%.</w:t>
      </w:r>
    </w:p>
    <w:p w:rsidR="00E41B6E" w:rsidRPr="00586420" w:rsidRDefault="00E41B6E" w:rsidP="00586420">
      <w:pPr>
        <w:spacing w:line="240" w:lineRule="auto"/>
        <w:ind w:firstLine="0"/>
        <w:rPr>
          <w:color w:val="FF0000"/>
          <w:szCs w:val="24"/>
        </w:rPr>
      </w:pPr>
      <w:r w:rsidRPr="00586420">
        <w:rPr>
          <w:noProof/>
          <w:color w:val="FF0000"/>
          <w:szCs w:val="24"/>
          <w:lang w:eastAsia="ru-RU"/>
        </w:rPr>
        <w:drawing>
          <wp:inline distT="0" distB="0" distL="0" distR="0" wp14:anchorId="74A45AF7" wp14:editId="6042BCAD">
            <wp:extent cx="6098651" cy="3036125"/>
            <wp:effectExtent l="0" t="0" r="16510" b="12065"/>
            <wp:docPr id="61" name="Диаграмма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E41B6E" w:rsidRPr="00586420" w:rsidRDefault="00E41B6E" w:rsidP="00586420">
      <w:pPr>
        <w:spacing w:line="240" w:lineRule="exact"/>
        <w:ind w:firstLine="0"/>
        <w:rPr>
          <w:sz w:val="20"/>
          <w:szCs w:val="20"/>
          <w:lang w:eastAsia="ru-RU"/>
        </w:rPr>
      </w:pPr>
      <w:r w:rsidRPr="00586420">
        <w:rPr>
          <w:sz w:val="20"/>
          <w:szCs w:val="20"/>
          <w:lang w:eastAsia="ru-RU"/>
        </w:rPr>
        <w:t xml:space="preserve">Рисунок </w:t>
      </w:r>
      <w:r w:rsidR="0016310C" w:rsidRPr="00586420">
        <w:rPr>
          <w:sz w:val="20"/>
          <w:szCs w:val="20"/>
          <w:lang w:eastAsia="ru-RU"/>
        </w:rPr>
        <w:t>20</w:t>
      </w:r>
      <w:r w:rsidRPr="00586420">
        <w:rPr>
          <w:sz w:val="20"/>
          <w:szCs w:val="20"/>
          <w:lang w:eastAsia="ru-RU"/>
        </w:rPr>
        <w:t xml:space="preserve">. </w:t>
      </w:r>
      <w:r w:rsidRPr="00586420">
        <w:rPr>
          <w:rFonts w:eastAsia="Times New Roman"/>
          <w:sz w:val="20"/>
          <w:szCs w:val="20"/>
          <w:lang w:eastAsia="ru-RU"/>
        </w:rPr>
        <w:t>Удельный вес студентов с ограниченными возможностями здоровья в общей численности студе</w:t>
      </w:r>
      <w:r w:rsidRPr="00586420">
        <w:rPr>
          <w:rFonts w:eastAsia="Times New Roman"/>
          <w:sz w:val="20"/>
          <w:szCs w:val="20"/>
          <w:lang w:eastAsia="ru-RU"/>
        </w:rPr>
        <w:t>н</w:t>
      </w:r>
      <w:r w:rsidRPr="00586420">
        <w:rPr>
          <w:rFonts w:eastAsia="Times New Roman"/>
          <w:sz w:val="20"/>
          <w:szCs w:val="20"/>
          <w:lang w:eastAsia="ru-RU"/>
        </w:rPr>
        <w:t>тов, обучающихся по образовательным программам подготовки квалифицированных рабочих, служащих</w:t>
      </w:r>
      <w:r w:rsidRPr="00586420">
        <w:rPr>
          <w:sz w:val="20"/>
          <w:szCs w:val="20"/>
          <w:lang w:eastAsia="ru-RU"/>
        </w:rPr>
        <w:t>, в процентах</w:t>
      </w:r>
    </w:p>
    <w:p w:rsidR="00E41B6E" w:rsidRPr="00586420" w:rsidRDefault="00E41B6E" w:rsidP="00586420">
      <w:pPr>
        <w:rPr>
          <w:color w:val="FF0000"/>
          <w:szCs w:val="24"/>
        </w:rPr>
      </w:pPr>
    </w:p>
    <w:p w:rsidR="00E41B6E" w:rsidRPr="00586420" w:rsidRDefault="00E41B6E" w:rsidP="00586420">
      <w:pPr>
        <w:autoSpaceDE w:val="0"/>
        <w:autoSpaceDN w:val="0"/>
        <w:adjustRightInd w:val="0"/>
        <w:rPr>
          <w:rFonts w:eastAsia="Times New Roman"/>
          <w:szCs w:val="24"/>
          <w:lang w:eastAsia="ru-RU"/>
        </w:rPr>
      </w:pPr>
      <w:r w:rsidRPr="00586420">
        <w:rPr>
          <w:rFonts w:eastAsia="Times New Roman"/>
          <w:szCs w:val="24"/>
          <w:lang w:eastAsia="ru-RU"/>
        </w:rPr>
        <w:t xml:space="preserve">Структура численности студентов с </w:t>
      </w:r>
      <w:r w:rsidR="007D1082">
        <w:rPr>
          <w:rFonts w:eastAsia="Times New Roman"/>
          <w:szCs w:val="24"/>
          <w:lang w:eastAsia="ru-RU"/>
        </w:rPr>
        <w:t>ОВЗ</w:t>
      </w:r>
      <w:r w:rsidRPr="00586420">
        <w:rPr>
          <w:rFonts w:eastAsia="Times New Roman"/>
          <w:szCs w:val="24"/>
          <w:lang w:eastAsia="ru-RU"/>
        </w:rPr>
        <w:t xml:space="preserve"> и студентов, имеющих инвалидность, об</w:t>
      </w:r>
      <w:r w:rsidRPr="00586420">
        <w:rPr>
          <w:rFonts w:eastAsia="Times New Roman"/>
          <w:szCs w:val="24"/>
          <w:lang w:eastAsia="ru-RU"/>
        </w:rPr>
        <w:t>у</w:t>
      </w:r>
      <w:r w:rsidRPr="00586420">
        <w:rPr>
          <w:rFonts w:eastAsia="Times New Roman"/>
          <w:szCs w:val="24"/>
          <w:lang w:eastAsia="ru-RU"/>
        </w:rPr>
        <w:t>чающихся по образовательным программам СПО, по формам обучения:</w:t>
      </w:r>
    </w:p>
    <w:p w:rsidR="00E41B6E" w:rsidRPr="00586420" w:rsidRDefault="00E41B6E" w:rsidP="00586420">
      <w:pPr>
        <w:autoSpaceDE w:val="0"/>
        <w:autoSpaceDN w:val="0"/>
        <w:adjustRightInd w:val="0"/>
        <w:rPr>
          <w:szCs w:val="24"/>
        </w:rPr>
      </w:pPr>
      <w:r w:rsidRPr="00586420">
        <w:rPr>
          <w:szCs w:val="24"/>
        </w:rPr>
        <w:t>очная форма обучения – 1,56%;</w:t>
      </w:r>
    </w:p>
    <w:p w:rsidR="00E41B6E" w:rsidRPr="00586420" w:rsidRDefault="00E41B6E" w:rsidP="00586420">
      <w:pPr>
        <w:autoSpaceDE w:val="0"/>
        <w:autoSpaceDN w:val="0"/>
        <w:adjustRightInd w:val="0"/>
        <w:rPr>
          <w:szCs w:val="24"/>
        </w:rPr>
      </w:pPr>
      <w:r w:rsidRPr="00586420">
        <w:rPr>
          <w:szCs w:val="24"/>
        </w:rPr>
        <w:t>очно-заочная форма обучения – 0%;</w:t>
      </w:r>
    </w:p>
    <w:p w:rsidR="00E41B6E" w:rsidRPr="00586420" w:rsidRDefault="00E41B6E" w:rsidP="00586420">
      <w:pPr>
        <w:autoSpaceDE w:val="0"/>
        <w:autoSpaceDN w:val="0"/>
        <w:adjustRightInd w:val="0"/>
        <w:rPr>
          <w:szCs w:val="24"/>
        </w:rPr>
      </w:pPr>
      <w:r w:rsidRPr="00586420">
        <w:rPr>
          <w:szCs w:val="24"/>
        </w:rPr>
        <w:t>заочная форма обучения – 0,03%.</w:t>
      </w:r>
    </w:p>
    <w:p w:rsidR="00E41B6E" w:rsidRPr="00586420" w:rsidRDefault="00E41B6E" w:rsidP="00586420">
      <w:pPr>
        <w:autoSpaceDE w:val="0"/>
        <w:autoSpaceDN w:val="0"/>
        <w:adjustRightInd w:val="0"/>
        <w:rPr>
          <w:szCs w:val="24"/>
        </w:rPr>
      </w:pPr>
      <w:r w:rsidRPr="00586420">
        <w:rPr>
          <w:szCs w:val="24"/>
        </w:rPr>
        <w:t xml:space="preserve">Удельный вес студентов с ограниченными возможностями здоровья и студентов, имеющих инвалидность, обучающихся по адаптированным образовательным программам, в общей численности студентов с </w:t>
      </w:r>
      <w:r w:rsidR="007D1082">
        <w:rPr>
          <w:szCs w:val="24"/>
        </w:rPr>
        <w:t>ОВЗ</w:t>
      </w:r>
      <w:r w:rsidRPr="00586420">
        <w:rPr>
          <w:szCs w:val="24"/>
        </w:rPr>
        <w:t xml:space="preserve"> и студентов, имеющих, инвалидность, обучающихся по образовательным программам СПО, составил:</w:t>
      </w:r>
    </w:p>
    <w:p w:rsidR="00E41B6E" w:rsidRPr="00586420" w:rsidRDefault="00E41B6E" w:rsidP="00586420">
      <w:pPr>
        <w:rPr>
          <w:lang w:eastAsia="ru-RU"/>
        </w:rPr>
      </w:pPr>
      <w:r w:rsidRPr="00586420">
        <w:rPr>
          <w:lang w:eastAsia="ru-RU"/>
        </w:rPr>
        <w:t>всего – 26,52%;</w:t>
      </w:r>
    </w:p>
    <w:p w:rsidR="00E41B6E" w:rsidRPr="00586420" w:rsidRDefault="00E41B6E" w:rsidP="00586420">
      <w:pPr>
        <w:rPr>
          <w:lang w:eastAsia="ru-RU"/>
        </w:rPr>
      </w:pPr>
      <w:r w:rsidRPr="00586420">
        <w:rPr>
          <w:lang w:eastAsia="ru-RU"/>
        </w:rPr>
        <w:t>программам подготовки квалифицированных рабочих, служащих – 7,69</w:t>
      </w:r>
      <w:r w:rsidRPr="00586420">
        <w:rPr>
          <w:rFonts w:eastAsia="Times New Roman"/>
          <w:sz w:val="22"/>
          <w:szCs w:val="24"/>
          <w:lang w:eastAsia="ru-RU"/>
        </w:rPr>
        <w:t>%;</w:t>
      </w:r>
    </w:p>
    <w:p w:rsidR="00E41B6E" w:rsidRPr="00586420" w:rsidRDefault="00E41B6E" w:rsidP="00586420">
      <w:pPr>
        <w:rPr>
          <w:lang w:eastAsia="ru-RU"/>
        </w:rPr>
      </w:pPr>
      <w:r w:rsidRPr="00586420">
        <w:rPr>
          <w:lang w:eastAsia="ru-RU"/>
        </w:rPr>
        <w:t>программам подготовки специалистов среднего звена – 18,83%.</w:t>
      </w:r>
    </w:p>
    <w:p w:rsidR="00E41B6E" w:rsidRPr="00586420" w:rsidRDefault="00E41B6E" w:rsidP="00586420">
      <w:pPr>
        <w:rPr>
          <w:szCs w:val="24"/>
        </w:rPr>
      </w:pPr>
      <w:r w:rsidRPr="00586420">
        <w:rPr>
          <w:szCs w:val="24"/>
        </w:rPr>
        <w:t>В Ставропольском крае образовательную деятельность осуществляет ГБПОУ «</w:t>
      </w:r>
      <w:proofErr w:type="spellStart"/>
      <w:r w:rsidRPr="00586420">
        <w:rPr>
          <w:szCs w:val="24"/>
        </w:rPr>
        <w:t>Ессе</w:t>
      </w:r>
      <w:r w:rsidRPr="00586420">
        <w:rPr>
          <w:szCs w:val="24"/>
        </w:rPr>
        <w:t>н</w:t>
      </w:r>
      <w:r w:rsidRPr="00586420">
        <w:rPr>
          <w:szCs w:val="24"/>
        </w:rPr>
        <w:t>тукский</w:t>
      </w:r>
      <w:proofErr w:type="spellEnd"/>
      <w:r w:rsidRPr="00586420">
        <w:rPr>
          <w:szCs w:val="24"/>
        </w:rPr>
        <w:t xml:space="preserve"> центр реабилитации инвалидов и лиц с ограниченными возможностями здоровья», в котором реализуются образовательные программы СПО по восьми профессиям и двум сп</w:t>
      </w:r>
      <w:r w:rsidRPr="00586420">
        <w:rPr>
          <w:szCs w:val="24"/>
        </w:rPr>
        <w:t>е</w:t>
      </w:r>
      <w:r w:rsidRPr="00586420">
        <w:rPr>
          <w:szCs w:val="24"/>
        </w:rPr>
        <w:t>циальностям.</w:t>
      </w:r>
    </w:p>
    <w:p w:rsidR="007D1082" w:rsidRDefault="00E41B6E" w:rsidP="007D1082">
      <w:pPr>
        <w:tabs>
          <w:tab w:val="left" w:pos="1260"/>
          <w:tab w:val="left" w:pos="1296"/>
        </w:tabs>
        <w:rPr>
          <w:szCs w:val="24"/>
        </w:rPr>
      </w:pPr>
      <w:r w:rsidRPr="00586420">
        <w:rPr>
          <w:szCs w:val="24"/>
        </w:rPr>
        <w:lastRenderedPageBreak/>
        <w:t xml:space="preserve">С целью обеспечения информирования граждан, в том числе детей-инвалидов и лиц с </w:t>
      </w:r>
      <w:r w:rsidR="007D1082">
        <w:rPr>
          <w:szCs w:val="24"/>
        </w:rPr>
        <w:t>ОВЗ</w:t>
      </w:r>
      <w:r w:rsidRPr="00586420">
        <w:rPr>
          <w:szCs w:val="24"/>
        </w:rPr>
        <w:t xml:space="preserve">, об условиях получения среднего профессионального образования с использованием дистанционных образовательных технологий в краевом центре дистанционного обучения функционирует официальный сайт </w:t>
      </w:r>
      <w:hyperlink r:id="rId37" w:history="1">
        <w:r w:rsidRPr="00586420">
          <w:rPr>
            <w:u w:val="single"/>
            <w:lang w:val="en-US"/>
          </w:rPr>
          <w:t>http</w:t>
        </w:r>
        <w:r w:rsidRPr="00586420">
          <w:rPr>
            <w:u w:val="single"/>
          </w:rPr>
          <w:t>://</w:t>
        </w:r>
        <w:proofErr w:type="spellStart"/>
        <w:r w:rsidRPr="00586420">
          <w:rPr>
            <w:u w:val="single"/>
            <w:lang w:val="en-US"/>
          </w:rPr>
          <w:t>kcdostavr</w:t>
        </w:r>
        <w:proofErr w:type="spellEnd"/>
        <w:r w:rsidRPr="00586420">
          <w:rPr>
            <w:u w:val="single"/>
          </w:rPr>
          <w:t>.</w:t>
        </w:r>
        <w:proofErr w:type="spellStart"/>
        <w:r w:rsidRPr="00586420">
          <w:rPr>
            <w:u w:val="single"/>
            <w:lang w:val="en-US"/>
          </w:rPr>
          <w:t>ucoz</w:t>
        </w:r>
        <w:proofErr w:type="spellEnd"/>
        <w:r w:rsidRPr="00586420">
          <w:rPr>
            <w:u w:val="single"/>
          </w:rPr>
          <w:t>.</w:t>
        </w:r>
        <w:r w:rsidRPr="00586420">
          <w:rPr>
            <w:u w:val="single"/>
            <w:lang w:val="en-US"/>
          </w:rPr>
          <w:t>com</w:t>
        </w:r>
      </w:hyperlink>
      <w:r w:rsidRPr="00586420">
        <w:rPr>
          <w:szCs w:val="24"/>
        </w:rPr>
        <w:t>.</w:t>
      </w:r>
    </w:p>
    <w:p w:rsidR="00E41B6E" w:rsidRPr="007D1082" w:rsidRDefault="00E41B6E" w:rsidP="007D1082">
      <w:pPr>
        <w:tabs>
          <w:tab w:val="left" w:pos="1260"/>
          <w:tab w:val="left" w:pos="1296"/>
        </w:tabs>
        <w:rPr>
          <w:szCs w:val="24"/>
        </w:rPr>
      </w:pPr>
      <w:r w:rsidRPr="00586420">
        <w:rPr>
          <w:rFonts w:eastAsia="Times New Roman"/>
          <w:i/>
          <w:iCs/>
          <w:u w:val="single"/>
        </w:rPr>
        <w:t xml:space="preserve">Учебные и </w:t>
      </w:r>
      <w:proofErr w:type="spellStart"/>
      <w:r w:rsidRPr="00586420">
        <w:rPr>
          <w:rFonts w:eastAsia="Times New Roman"/>
          <w:i/>
          <w:iCs/>
          <w:u w:val="single"/>
        </w:rPr>
        <w:t>внеучебные</w:t>
      </w:r>
      <w:proofErr w:type="spellEnd"/>
      <w:r w:rsidRPr="00586420">
        <w:rPr>
          <w:rFonts w:eastAsia="Times New Roman"/>
          <w:i/>
          <w:iCs/>
          <w:u w:val="single"/>
        </w:rPr>
        <w:t xml:space="preserve"> достижения </w:t>
      </w:r>
      <w:proofErr w:type="gramStart"/>
      <w:r w:rsidRPr="00586420">
        <w:rPr>
          <w:rFonts w:eastAsia="Times New Roman"/>
          <w:i/>
          <w:iCs/>
          <w:u w:val="single"/>
        </w:rPr>
        <w:t>обучающихся</w:t>
      </w:r>
      <w:proofErr w:type="gramEnd"/>
    </w:p>
    <w:p w:rsidR="00E41B6E" w:rsidRPr="00586420" w:rsidRDefault="00E41B6E" w:rsidP="00586420">
      <w:pPr>
        <w:rPr>
          <w:szCs w:val="24"/>
        </w:rPr>
      </w:pPr>
      <w:r w:rsidRPr="00586420">
        <w:rPr>
          <w:szCs w:val="24"/>
        </w:rPr>
        <w:t>За отчетный период обучающиеся профессиональных образовательных организаций и образовательных организаций высшего образования, реализующих образовательные пр</w:t>
      </w:r>
      <w:r w:rsidRPr="00586420">
        <w:rPr>
          <w:szCs w:val="24"/>
        </w:rPr>
        <w:t>о</w:t>
      </w:r>
      <w:r w:rsidRPr="00586420">
        <w:rPr>
          <w:szCs w:val="24"/>
        </w:rPr>
        <w:t xml:space="preserve">граммы СПО, принимали </w:t>
      </w:r>
      <w:proofErr w:type="gramStart"/>
      <w:r w:rsidRPr="00586420">
        <w:rPr>
          <w:szCs w:val="24"/>
        </w:rPr>
        <w:t>участие</w:t>
      </w:r>
      <w:proofErr w:type="gramEnd"/>
      <w:r w:rsidRPr="00586420">
        <w:rPr>
          <w:szCs w:val="24"/>
        </w:rPr>
        <w:t xml:space="preserve"> как в региональных, так и во всероссийских этапах оли</w:t>
      </w:r>
      <w:r w:rsidRPr="00586420">
        <w:rPr>
          <w:szCs w:val="24"/>
        </w:rPr>
        <w:t>м</w:t>
      </w:r>
      <w:r w:rsidRPr="00586420">
        <w:rPr>
          <w:szCs w:val="24"/>
        </w:rPr>
        <w:t>пиад профессионального мастерства.</w:t>
      </w:r>
    </w:p>
    <w:p w:rsidR="00E41B6E" w:rsidRPr="00586420" w:rsidRDefault="00E41B6E" w:rsidP="00586420">
      <w:pPr>
        <w:autoSpaceDE w:val="0"/>
        <w:autoSpaceDN w:val="0"/>
        <w:adjustRightInd w:val="0"/>
        <w:rPr>
          <w:szCs w:val="24"/>
        </w:rPr>
      </w:pPr>
      <w:proofErr w:type="gramStart"/>
      <w:r w:rsidRPr="00586420">
        <w:rPr>
          <w:szCs w:val="24"/>
        </w:rPr>
        <w:t>В рамках реализации механизма назначения государственной академической и (или) государственной социальной стипендий лицам, обучающимся по образовательным програ</w:t>
      </w:r>
      <w:r w:rsidRPr="00586420">
        <w:rPr>
          <w:szCs w:val="24"/>
        </w:rPr>
        <w:t>м</w:t>
      </w:r>
      <w:r w:rsidRPr="00586420">
        <w:rPr>
          <w:szCs w:val="24"/>
        </w:rPr>
        <w:t>мам среднего профессионального и высшего образования на очной форме обучения за счет бюджетных ассигнован</w:t>
      </w:r>
      <w:r w:rsidR="007D1082">
        <w:rPr>
          <w:szCs w:val="24"/>
        </w:rPr>
        <w:t xml:space="preserve">ий бюджета Ставропольского края, </w:t>
      </w:r>
      <w:r w:rsidRPr="00586420">
        <w:rPr>
          <w:szCs w:val="24"/>
        </w:rPr>
        <w:t xml:space="preserve"> в образовательных организациях данные выплаты производились в размерах, определяемых образовательными организаци</w:t>
      </w:r>
      <w:r w:rsidRPr="00586420">
        <w:rPr>
          <w:szCs w:val="24"/>
        </w:rPr>
        <w:t>я</w:t>
      </w:r>
      <w:r w:rsidRPr="00586420">
        <w:rPr>
          <w:szCs w:val="24"/>
        </w:rPr>
        <w:t>ми, в пределах средств стипендиального фонда, выделяемых каждой образовательной орг</w:t>
      </w:r>
      <w:r w:rsidRPr="00586420">
        <w:rPr>
          <w:szCs w:val="24"/>
        </w:rPr>
        <w:t>а</w:t>
      </w:r>
      <w:r w:rsidRPr="00586420">
        <w:rPr>
          <w:szCs w:val="24"/>
        </w:rPr>
        <w:t>низации на стипендиальное обеспечение обучающихся.</w:t>
      </w:r>
      <w:proofErr w:type="gramEnd"/>
    </w:p>
    <w:p w:rsidR="00E41B6E" w:rsidRPr="00586420" w:rsidRDefault="00E41B6E" w:rsidP="00586420">
      <w:pPr>
        <w:autoSpaceDE w:val="0"/>
        <w:autoSpaceDN w:val="0"/>
        <w:adjustRightInd w:val="0"/>
        <w:rPr>
          <w:szCs w:val="24"/>
        </w:rPr>
      </w:pPr>
      <w:proofErr w:type="gramStart"/>
      <w:r w:rsidRPr="00586420">
        <w:rPr>
          <w:szCs w:val="24"/>
        </w:rPr>
        <w:t>В рамках стимулирования обучающихся очной формы обучения профессиональных образовательных организаций и образовательных организаций высшего образования, осва</w:t>
      </w:r>
      <w:r w:rsidRPr="00586420">
        <w:rPr>
          <w:szCs w:val="24"/>
        </w:rPr>
        <w:t>и</w:t>
      </w:r>
      <w:r w:rsidRPr="00586420">
        <w:rPr>
          <w:szCs w:val="24"/>
        </w:rPr>
        <w:t>вающих образовательные программы СПО, соответствующие приоритетным направлениям модернизации и технологического развития экономики Российской Федерации, между М</w:t>
      </w:r>
      <w:r w:rsidRPr="00586420">
        <w:rPr>
          <w:szCs w:val="24"/>
        </w:rPr>
        <w:t>и</w:t>
      </w:r>
      <w:r w:rsidRPr="00586420">
        <w:rPr>
          <w:szCs w:val="24"/>
        </w:rPr>
        <w:t>нистерством образования и науки Российской Федерации и Правительством Ставропольск</w:t>
      </w:r>
      <w:r w:rsidRPr="00586420">
        <w:rPr>
          <w:szCs w:val="24"/>
        </w:rPr>
        <w:t>о</w:t>
      </w:r>
      <w:r w:rsidRPr="00586420">
        <w:rPr>
          <w:szCs w:val="24"/>
        </w:rPr>
        <w:t>го края заключены соглашения о предоставлении из федерального бюджета межбюджетных трансфертов на выплату стипендий Правительства Российской Федерации лицам, обуча</w:t>
      </w:r>
      <w:r w:rsidRPr="00586420">
        <w:rPr>
          <w:szCs w:val="24"/>
        </w:rPr>
        <w:t>ю</w:t>
      </w:r>
      <w:r w:rsidRPr="00586420">
        <w:rPr>
          <w:szCs w:val="24"/>
        </w:rPr>
        <w:t>щимся по очной форме</w:t>
      </w:r>
      <w:proofErr w:type="gramEnd"/>
      <w:r w:rsidRPr="00586420">
        <w:rPr>
          <w:szCs w:val="24"/>
        </w:rPr>
        <w:t xml:space="preserve"> </w:t>
      </w:r>
      <w:proofErr w:type="gramStart"/>
      <w:r w:rsidRPr="00586420">
        <w:rPr>
          <w:szCs w:val="24"/>
        </w:rPr>
        <w:t>обучения по имеющим государственную аккредитацию основным профессиональным образовательным программам СПО, соответствующим приоритетным направлениям модернизации и технологического развития экономики Российской Федер</w:t>
      </w:r>
      <w:r w:rsidRPr="00586420">
        <w:rPr>
          <w:szCs w:val="24"/>
        </w:rPr>
        <w:t>а</w:t>
      </w:r>
      <w:r w:rsidRPr="00586420">
        <w:rPr>
          <w:szCs w:val="24"/>
        </w:rPr>
        <w:t>ции, в профессиональных образовательных организациях и образовательных организациях высшего образования, находящихся в ведении органов государственной власти субъекта Российской Федерации.</w:t>
      </w:r>
      <w:proofErr w:type="gramEnd"/>
    </w:p>
    <w:p w:rsidR="00E41B6E" w:rsidRPr="00586420" w:rsidRDefault="00E41B6E" w:rsidP="00586420">
      <w:pPr>
        <w:rPr>
          <w:rFonts w:eastAsia="Times New Roman"/>
          <w:szCs w:val="24"/>
          <w:lang w:eastAsia="ru-RU"/>
        </w:rPr>
      </w:pPr>
      <w:r w:rsidRPr="00586420">
        <w:rPr>
          <w:rFonts w:eastAsia="Times New Roman"/>
          <w:szCs w:val="24"/>
          <w:lang w:eastAsia="ru-RU"/>
        </w:rPr>
        <w:t>Удельный вес студентов, получающих государственные академические стипендии, в общей численности студентов очной формы обучения, обучающихся по образовательным программам СПО за счет бюджетных ассигнований, составил:</w:t>
      </w:r>
    </w:p>
    <w:p w:rsidR="00E41B6E" w:rsidRPr="00586420" w:rsidRDefault="00E41B6E" w:rsidP="00586420">
      <w:pPr>
        <w:rPr>
          <w:rFonts w:eastAsia="Times New Roman"/>
          <w:szCs w:val="24"/>
          <w:lang w:eastAsia="ru-RU"/>
        </w:rPr>
      </w:pPr>
      <w:r w:rsidRPr="00586420">
        <w:rPr>
          <w:rFonts w:eastAsia="Times New Roman"/>
          <w:szCs w:val="24"/>
          <w:lang w:eastAsia="ru-RU"/>
        </w:rPr>
        <w:t>всего – 40,81%;</w:t>
      </w:r>
    </w:p>
    <w:p w:rsidR="00E41B6E" w:rsidRPr="00586420" w:rsidRDefault="00E41B6E" w:rsidP="00586420">
      <w:pPr>
        <w:autoSpaceDE w:val="0"/>
        <w:autoSpaceDN w:val="0"/>
        <w:adjustRightInd w:val="0"/>
        <w:rPr>
          <w:szCs w:val="24"/>
        </w:rPr>
      </w:pPr>
      <w:r w:rsidRPr="00586420">
        <w:rPr>
          <w:szCs w:val="24"/>
        </w:rPr>
        <w:t>программам подготовки квалифицированных рабочих, служащих – 40,29%;</w:t>
      </w:r>
    </w:p>
    <w:p w:rsidR="00E41B6E" w:rsidRPr="00586420" w:rsidRDefault="00E41B6E" w:rsidP="00586420">
      <w:pPr>
        <w:autoSpaceDE w:val="0"/>
        <w:autoSpaceDN w:val="0"/>
        <w:adjustRightInd w:val="0"/>
        <w:rPr>
          <w:szCs w:val="24"/>
        </w:rPr>
      </w:pPr>
      <w:r w:rsidRPr="00586420">
        <w:rPr>
          <w:szCs w:val="24"/>
        </w:rPr>
        <w:t>программам подготовки специалистов среднего звена – 40,92%.</w:t>
      </w:r>
    </w:p>
    <w:p w:rsidR="00E41B6E" w:rsidRPr="00586420" w:rsidRDefault="00E41B6E" w:rsidP="00586420">
      <w:pPr>
        <w:autoSpaceDE w:val="0"/>
        <w:autoSpaceDN w:val="0"/>
        <w:adjustRightInd w:val="0"/>
        <w:rPr>
          <w:color w:val="FF0000"/>
        </w:rPr>
      </w:pPr>
    </w:p>
    <w:p w:rsidR="00014C39" w:rsidRPr="00586420" w:rsidRDefault="00014C39" w:rsidP="00014C39">
      <w:pPr>
        <w:ind w:firstLine="0"/>
        <w:rPr>
          <w:color w:val="FF0000"/>
          <w:lang w:eastAsia="ru-RU"/>
        </w:rPr>
      </w:pPr>
      <w:r w:rsidRPr="00586420">
        <w:rPr>
          <w:noProof/>
          <w:color w:val="FF0000"/>
          <w:lang w:eastAsia="ru-RU"/>
        </w:rPr>
        <w:drawing>
          <wp:inline distT="0" distB="0" distL="0" distR="0" wp14:anchorId="5DE3B28C" wp14:editId="03459BA0">
            <wp:extent cx="6066846" cy="2588821"/>
            <wp:effectExtent l="0" t="0" r="10160" b="21590"/>
            <wp:docPr id="58" name="Диаграмма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E41B6E" w:rsidRPr="00586420" w:rsidRDefault="00E41B6E" w:rsidP="00586420">
      <w:pPr>
        <w:spacing w:line="240" w:lineRule="exact"/>
        <w:ind w:firstLine="0"/>
        <w:rPr>
          <w:sz w:val="20"/>
          <w:szCs w:val="20"/>
          <w:lang w:eastAsia="ru-RU"/>
        </w:rPr>
      </w:pPr>
      <w:r w:rsidRPr="00586420">
        <w:rPr>
          <w:sz w:val="20"/>
          <w:szCs w:val="20"/>
          <w:lang w:eastAsia="ru-RU"/>
        </w:rPr>
        <w:t xml:space="preserve">Рисунок </w:t>
      </w:r>
      <w:r w:rsidR="0016310C" w:rsidRPr="00586420">
        <w:rPr>
          <w:sz w:val="20"/>
          <w:szCs w:val="20"/>
          <w:lang w:eastAsia="ru-RU"/>
        </w:rPr>
        <w:t>21</w:t>
      </w:r>
      <w:r w:rsidRPr="00586420">
        <w:rPr>
          <w:sz w:val="20"/>
          <w:szCs w:val="20"/>
          <w:lang w:eastAsia="ru-RU"/>
        </w:rPr>
        <w:t xml:space="preserve">. </w:t>
      </w:r>
      <w:r w:rsidRPr="00586420">
        <w:rPr>
          <w:rFonts w:eastAsia="Times New Roman"/>
          <w:sz w:val="20"/>
          <w:szCs w:val="20"/>
          <w:lang w:eastAsia="ru-RU"/>
        </w:rPr>
        <w:t>Удельный вес студентов, получающих государственные академические стипендии, в общей чи</w:t>
      </w:r>
      <w:r w:rsidRPr="00586420">
        <w:rPr>
          <w:rFonts w:eastAsia="Times New Roman"/>
          <w:sz w:val="20"/>
          <w:szCs w:val="20"/>
          <w:lang w:eastAsia="ru-RU"/>
        </w:rPr>
        <w:t>с</w:t>
      </w:r>
      <w:r w:rsidRPr="00586420">
        <w:rPr>
          <w:rFonts w:eastAsia="Times New Roman"/>
          <w:sz w:val="20"/>
          <w:szCs w:val="20"/>
          <w:lang w:eastAsia="ru-RU"/>
        </w:rPr>
        <w:t>ленности студентов очной формы обучения, обучающихся по образовательным программам среднего профе</w:t>
      </w:r>
      <w:r w:rsidRPr="00586420">
        <w:rPr>
          <w:rFonts w:eastAsia="Times New Roman"/>
          <w:sz w:val="20"/>
          <w:szCs w:val="20"/>
          <w:lang w:eastAsia="ru-RU"/>
        </w:rPr>
        <w:t>с</w:t>
      </w:r>
      <w:r w:rsidRPr="00586420">
        <w:rPr>
          <w:rFonts w:eastAsia="Times New Roman"/>
          <w:sz w:val="20"/>
          <w:szCs w:val="20"/>
          <w:lang w:eastAsia="ru-RU"/>
        </w:rPr>
        <w:t>сионального образования за счет бюджетных ассигнований</w:t>
      </w:r>
      <w:r w:rsidRPr="00586420">
        <w:rPr>
          <w:sz w:val="20"/>
          <w:szCs w:val="20"/>
          <w:lang w:eastAsia="ru-RU"/>
        </w:rPr>
        <w:t>, в процентах</w:t>
      </w:r>
    </w:p>
    <w:p w:rsidR="00E41B6E" w:rsidRPr="00586420" w:rsidRDefault="00E41B6E" w:rsidP="00586420">
      <w:pPr>
        <w:rPr>
          <w:color w:val="FF0000"/>
          <w:lang w:eastAsia="ru-RU"/>
        </w:rPr>
      </w:pPr>
    </w:p>
    <w:p w:rsidR="00F46626" w:rsidRPr="005E596E" w:rsidRDefault="00F46626" w:rsidP="00586420">
      <w:pPr>
        <w:rPr>
          <w:szCs w:val="24"/>
          <w:lang w:eastAsia="ru-RU"/>
        </w:rPr>
      </w:pPr>
      <w:r w:rsidRPr="005E596E">
        <w:rPr>
          <w:rFonts w:eastAsia="Times New Roman"/>
          <w:szCs w:val="24"/>
          <w:lang w:eastAsia="ru-RU"/>
        </w:rPr>
        <w:t>Удельный вес лиц, обучающихся по 50 наиболее перспективным и востребованным на рынке труда профессиям и специальностям, требующим среднего профессионального обр</w:t>
      </w:r>
      <w:r w:rsidRPr="005E596E">
        <w:rPr>
          <w:rFonts w:eastAsia="Times New Roman"/>
          <w:szCs w:val="24"/>
          <w:lang w:eastAsia="ru-RU"/>
        </w:rPr>
        <w:t>а</w:t>
      </w:r>
      <w:r w:rsidRPr="005E596E">
        <w:rPr>
          <w:rFonts w:eastAsia="Times New Roman"/>
          <w:szCs w:val="24"/>
          <w:lang w:eastAsia="ru-RU"/>
        </w:rPr>
        <w:t>зования, в общей численности студентов, обучающихся по образовательным программам СПО, составил 3,8%.</w:t>
      </w:r>
    </w:p>
    <w:p w:rsidR="00F46626" w:rsidRPr="00586420" w:rsidRDefault="00F46626" w:rsidP="00586420">
      <w:pPr>
        <w:autoSpaceDE w:val="0"/>
        <w:autoSpaceDN w:val="0"/>
        <w:adjustRightInd w:val="0"/>
        <w:ind w:firstLine="0"/>
        <w:rPr>
          <w:color w:val="FF0000"/>
          <w:szCs w:val="24"/>
        </w:rPr>
      </w:pPr>
      <w:r w:rsidRPr="00586420">
        <w:rPr>
          <w:noProof/>
          <w:color w:val="FF0000"/>
          <w:szCs w:val="24"/>
          <w:lang w:eastAsia="ru-RU"/>
        </w:rPr>
        <w:drawing>
          <wp:inline distT="0" distB="0" distL="0" distR="0" wp14:anchorId="14B51D69" wp14:editId="0336073C">
            <wp:extent cx="5998464" cy="2386594"/>
            <wp:effectExtent l="0" t="0" r="2540" b="13970"/>
            <wp:docPr id="10" name="Диаграмм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F46626" w:rsidRPr="00586420" w:rsidRDefault="00F46626" w:rsidP="00586420">
      <w:pPr>
        <w:spacing w:line="240" w:lineRule="exact"/>
        <w:ind w:firstLine="0"/>
        <w:rPr>
          <w:sz w:val="20"/>
          <w:szCs w:val="20"/>
          <w:lang w:eastAsia="ru-RU"/>
        </w:rPr>
      </w:pPr>
      <w:r w:rsidRPr="00586420">
        <w:rPr>
          <w:sz w:val="20"/>
          <w:szCs w:val="20"/>
          <w:lang w:eastAsia="ru-RU"/>
        </w:rPr>
        <w:t xml:space="preserve">Рисунок </w:t>
      </w:r>
      <w:r w:rsidR="0016310C" w:rsidRPr="00586420">
        <w:rPr>
          <w:sz w:val="20"/>
          <w:szCs w:val="20"/>
          <w:lang w:eastAsia="ru-RU"/>
        </w:rPr>
        <w:t>22</w:t>
      </w:r>
      <w:r w:rsidRPr="00586420">
        <w:rPr>
          <w:sz w:val="20"/>
          <w:szCs w:val="20"/>
          <w:lang w:eastAsia="ru-RU"/>
        </w:rPr>
        <w:t xml:space="preserve">. </w:t>
      </w:r>
      <w:r w:rsidRPr="00586420">
        <w:rPr>
          <w:rFonts w:eastAsia="Times New Roman"/>
          <w:sz w:val="20"/>
          <w:szCs w:val="20"/>
          <w:lang w:eastAsia="ru-RU"/>
        </w:rPr>
        <w:t>Удельный вес лиц, обучающихся по 50 наиболее перспективным и востребованным на рынке труда профессиям и специальностям, требующим среднего профессионального образования, в общей численности студентов, обучающихся по образовательным программам среднего профессионального образования</w:t>
      </w:r>
      <w:r w:rsidRPr="00586420">
        <w:rPr>
          <w:sz w:val="20"/>
          <w:szCs w:val="20"/>
          <w:lang w:eastAsia="ru-RU"/>
        </w:rPr>
        <w:t>, в проце</w:t>
      </w:r>
      <w:r w:rsidRPr="00586420">
        <w:rPr>
          <w:sz w:val="20"/>
          <w:szCs w:val="20"/>
          <w:lang w:eastAsia="ru-RU"/>
        </w:rPr>
        <w:t>н</w:t>
      </w:r>
      <w:r w:rsidRPr="00586420">
        <w:rPr>
          <w:sz w:val="20"/>
          <w:szCs w:val="20"/>
          <w:lang w:eastAsia="ru-RU"/>
        </w:rPr>
        <w:t>тах</w:t>
      </w:r>
    </w:p>
    <w:p w:rsidR="00F46626" w:rsidRPr="00586420" w:rsidRDefault="00F46626" w:rsidP="00586420">
      <w:pPr>
        <w:rPr>
          <w:color w:val="FF0000"/>
          <w:lang w:eastAsia="ru-RU"/>
        </w:rPr>
      </w:pPr>
    </w:p>
    <w:p w:rsidR="00E41B6E" w:rsidRPr="00586420" w:rsidRDefault="00E41B6E" w:rsidP="00586420">
      <w:pPr>
        <w:rPr>
          <w:szCs w:val="24"/>
        </w:rPr>
      </w:pPr>
      <w:proofErr w:type="gramStart"/>
      <w:r w:rsidRPr="00586420">
        <w:rPr>
          <w:szCs w:val="24"/>
        </w:rPr>
        <w:t>За отчетный период обучающиеся профессиональных образовательных организаций и образовательных организаций высшего образования, реализующих образовательные пр</w:t>
      </w:r>
      <w:r w:rsidRPr="00586420">
        <w:rPr>
          <w:szCs w:val="24"/>
        </w:rPr>
        <w:t>о</w:t>
      </w:r>
      <w:r w:rsidRPr="00586420">
        <w:rPr>
          <w:szCs w:val="24"/>
        </w:rPr>
        <w:t>граммы СПО, принимали участие, как в региональных, так и во всероссийских этапах оли</w:t>
      </w:r>
      <w:r w:rsidRPr="00586420">
        <w:rPr>
          <w:szCs w:val="24"/>
        </w:rPr>
        <w:t>м</w:t>
      </w:r>
      <w:r w:rsidRPr="00586420">
        <w:rPr>
          <w:szCs w:val="24"/>
        </w:rPr>
        <w:t xml:space="preserve">пиад профессионального мастерства. </w:t>
      </w:r>
      <w:proofErr w:type="gramEnd"/>
    </w:p>
    <w:p w:rsidR="00E41B6E" w:rsidRPr="00586420" w:rsidRDefault="00E41B6E" w:rsidP="00586420">
      <w:pPr>
        <w:tabs>
          <w:tab w:val="left" w:pos="0"/>
        </w:tabs>
        <w:contextualSpacing/>
        <w:rPr>
          <w:rFonts w:eastAsia="Times New Roman"/>
          <w:szCs w:val="24"/>
        </w:rPr>
      </w:pPr>
      <w:r w:rsidRPr="00586420">
        <w:rPr>
          <w:rFonts w:eastAsia="Times New Roman"/>
          <w:szCs w:val="24"/>
        </w:rPr>
        <w:lastRenderedPageBreak/>
        <w:t>Одним из критериев качества подготовки рабочих кадров и специалистов является участие региональных и отраслевых команд образовательных организаций в национальных чемпионатах профессионального мастерства, в том числе в национальном чемпионате «</w:t>
      </w:r>
      <w:proofErr w:type="spellStart"/>
      <w:r w:rsidRPr="00586420">
        <w:rPr>
          <w:rFonts w:eastAsia="Times New Roman"/>
          <w:szCs w:val="24"/>
        </w:rPr>
        <w:t>Ворлдскиллс</w:t>
      </w:r>
      <w:proofErr w:type="spellEnd"/>
      <w:r w:rsidRPr="00586420">
        <w:rPr>
          <w:rFonts w:eastAsia="Times New Roman"/>
          <w:szCs w:val="24"/>
        </w:rPr>
        <w:t xml:space="preserve"> Россия».</w:t>
      </w:r>
    </w:p>
    <w:p w:rsidR="00E41B6E" w:rsidRPr="00586420" w:rsidRDefault="00E41B6E" w:rsidP="00586420">
      <w:pPr>
        <w:autoSpaceDE w:val="0"/>
        <w:autoSpaceDN w:val="0"/>
        <w:adjustRightInd w:val="0"/>
        <w:rPr>
          <w:szCs w:val="24"/>
        </w:rPr>
      </w:pPr>
      <w:r w:rsidRPr="00586420">
        <w:rPr>
          <w:szCs w:val="24"/>
        </w:rPr>
        <w:t>Удельный вес лиц, участвующих в региональных чемпионатах «Молодые професси</w:t>
      </w:r>
      <w:r w:rsidRPr="00586420">
        <w:rPr>
          <w:szCs w:val="24"/>
        </w:rPr>
        <w:t>о</w:t>
      </w:r>
      <w:r w:rsidRPr="00586420">
        <w:rPr>
          <w:szCs w:val="24"/>
        </w:rPr>
        <w:t>налы» (</w:t>
      </w:r>
      <w:proofErr w:type="spellStart"/>
      <w:r w:rsidRPr="00586420">
        <w:rPr>
          <w:szCs w:val="24"/>
        </w:rPr>
        <w:t>WorldSkills</w:t>
      </w:r>
      <w:proofErr w:type="spellEnd"/>
      <w:r w:rsidRPr="00586420">
        <w:rPr>
          <w:szCs w:val="24"/>
        </w:rPr>
        <w:t xml:space="preserve"> </w:t>
      </w:r>
      <w:proofErr w:type="spellStart"/>
      <w:r w:rsidRPr="00586420">
        <w:rPr>
          <w:szCs w:val="24"/>
        </w:rPr>
        <w:t>Russia</w:t>
      </w:r>
      <w:proofErr w:type="spellEnd"/>
      <w:r w:rsidRPr="00586420">
        <w:rPr>
          <w:szCs w:val="24"/>
        </w:rPr>
        <w:t>), региональных этапах всероссийских олимпиад профессиональн</w:t>
      </w:r>
      <w:r w:rsidRPr="00586420">
        <w:rPr>
          <w:szCs w:val="24"/>
        </w:rPr>
        <w:t>о</w:t>
      </w:r>
      <w:r w:rsidRPr="00586420">
        <w:rPr>
          <w:szCs w:val="24"/>
        </w:rPr>
        <w:t>го мастерства и отраслевых чемпионатах, в общей численности студентов, обучающихся по образовательным программам СПО, составил 0,63%.</w:t>
      </w:r>
    </w:p>
    <w:p w:rsidR="00E41B6E" w:rsidRPr="00586420" w:rsidRDefault="00E41B6E" w:rsidP="00586420">
      <w:pPr>
        <w:autoSpaceDE w:val="0"/>
        <w:autoSpaceDN w:val="0"/>
        <w:adjustRightInd w:val="0"/>
        <w:rPr>
          <w:szCs w:val="24"/>
        </w:rPr>
      </w:pPr>
      <w:r w:rsidRPr="00586420">
        <w:rPr>
          <w:szCs w:val="24"/>
        </w:rPr>
        <w:t>Удельный вес лиц, участвующих в национальных чемпионатах «Молодые професси</w:t>
      </w:r>
      <w:r w:rsidRPr="00586420">
        <w:rPr>
          <w:szCs w:val="24"/>
        </w:rPr>
        <w:t>о</w:t>
      </w:r>
      <w:r w:rsidRPr="00586420">
        <w:rPr>
          <w:szCs w:val="24"/>
        </w:rPr>
        <w:t>налы» (</w:t>
      </w:r>
      <w:proofErr w:type="spellStart"/>
      <w:r w:rsidRPr="00586420">
        <w:rPr>
          <w:szCs w:val="24"/>
        </w:rPr>
        <w:t>WorldSkills</w:t>
      </w:r>
      <w:proofErr w:type="spellEnd"/>
      <w:r w:rsidRPr="00586420">
        <w:rPr>
          <w:szCs w:val="24"/>
        </w:rPr>
        <w:t xml:space="preserve"> </w:t>
      </w:r>
      <w:proofErr w:type="spellStart"/>
      <w:r w:rsidRPr="00586420">
        <w:rPr>
          <w:szCs w:val="24"/>
        </w:rPr>
        <w:t>Russia</w:t>
      </w:r>
      <w:proofErr w:type="spellEnd"/>
      <w:r w:rsidRPr="00586420">
        <w:rPr>
          <w:szCs w:val="24"/>
        </w:rPr>
        <w:t>), всероссийской олимпиаде профессионального мастерства, в о</w:t>
      </w:r>
      <w:r w:rsidRPr="00586420">
        <w:rPr>
          <w:szCs w:val="24"/>
        </w:rPr>
        <w:t>б</w:t>
      </w:r>
      <w:r w:rsidRPr="00586420">
        <w:rPr>
          <w:szCs w:val="24"/>
        </w:rPr>
        <w:t>щей численности студентов, обучающихся по образовательным программам СПО, составил 0,06%.</w:t>
      </w:r>
    </w:p>
    <w:p w:rsidR="00E41B6E" w:rsidRPr="00586420" w:rsidRDefault="00E41B6E" w:rsidP="00586420">
      <w:pPr>
        <w:rPr>
          <w:color w:val="FF0000"/>
          <w:lang w:eastAsia="ru-RU"/>
        </w:rPr>
      </w:pPr>
    </w:p>
    <w:p w:rsidR="00E41B6E" w:rsidRPr="00586420" w:rsidRDefault="00E41B6E" w:rsidP="00586420">
      <w:pPr>
        <w:keepNext/>
        <w:keepLines/>
        <w:outlineLvl w:val="3"/>
        <w:rPr>
          <w:rFonts w:eastAsia="Times New Roman"/>
          <w:i/>
          <w:iCs/>
          <w:u w:val="single"/>
        </w:rPr>
      </w:pPr>
      <w:r w:rsidRPr="00586420">
        <w:rPr>
          <w:rFonts w:eastAsia="Times New Roman"/>
          <w:i/>
          <w:iCs/>
          <w:u w:val="single"/>
        </w:rPr>
        <w:t>Структура образовательных организаций</w:t>
      </w:r>
    </w:p>
    <w:p w:rsidR="00E41B6E" w:rsidRPr="00586420" w:rsidRDefault="00E41B6E" w:rsidP="00586420">
      <w:pPr>
        <w:rPr>
          <w:rFonts w:eastAsia="Times New Roman"/>
          <w:szCs w:val="24"/>
          <w:lang w:eastAsia="ru-RU"/>
        </w:rPr>
      </w:pPr>
      <w:r w:rsidRPr="00586420">
        <w:rPr>
          <w:rFonts w:eastAsia="Times New Roman"/>
          <w:szCs w:val="24"/>
          <w:lang w:eastAsia="ru-RU"/>
        </w:rPr>
        <w:t>С учетом мероприятий по реструктуризации сеть профессиональных образовательных организаций Ставропольского края претерпела незначительные изменения в сторону сокр</w:t>
      </w:r>
      <w:r w:rsidRPr="00586420">
        <w:rPr>
          <w:rFonts w:eastAsia="Times New Roman"/>
          <w:szCs w:val="24"/>
          <w:lang w:eastAsia="ru-RU"/>
        </w:rPr>
        <w:t>а</w:t>
      </w:r>
      <w:r w:rsidRPr="00586420">
        <w:rPr>
          <w:rFonts w:eastAsia="Times New Roman"/>
          <w:szCs w:val="24"/>
          <w:lang w:eastAsia="ru-RU"/>
        </w:rPr>
        <w:t>щения.</w:t>
      </w:r>
    </w:p>
    <w:p w:rsidR="00E41B6E" w:rsidRPr="00586420" w:rsidRDefault="00E41B6E" w:rsidP="00586420">
      <w:pPr>
        <w:rPr>
          <w:rFonts w:eastAsia="Times New Roman"/>
          <w:szCs w:val="24"/>
          <w:lang w:eastAsia="ru-RU"/>
        </w:rPr>
      </w:pPr>
      <w:r w:rsidRPr="00586420">
        <w:rPr>
          <w:szCs w:val="24"/>
        </w:rPr>
        <w:t>В структуре пяти профессиональных образовательных организаций и двух образов</w:t>
      </w:r>
      <w:r w:rsidRPr="00586420">
        <w:rPr>
          <w:szCs w:val="24"/>
        </w:rPr>
        <w:t>а</w:t>
      </w:r>
      <w:r w:rsidRPr="00586420">
        <w:rPr>
          <w:szCs w:val="24"/>
        </w:rPr>
        <w:t>тельных организаций высшего образования, реализующих образовательные программы СПО, функционируют филиалы данных образовательных организаций: восемь филиалов, осуществляющих образовательную деятельность в составе профессиональных образовател</w:t>
      </w:r>
      <w:r w:rsidRPr="00586420">
        <w:rPr>
          <w:szCs w:val="24"/>
        </w:rPr>
        <w:t>ь</w:t>
      </w:r>
      <w:r w:rsidRPr="00586420">
        <w:rPr>
          <w:szCs w:val="24"/>
        </w:rPr>
        <w:t>ных организаций, и пять филиалов, осуществляющих образовательную деятельность в сост</w:t>
      </w:r>
      <w:r w:rsidRPr="00586420">
        <w:rPr>
          <w:szCs w:val="24"/>
        </w:rPr>
        <w:t>а</w:t>
      </w:r>
      <w:r w:rsidRPr="00586420">
        <w:rPr>
          <w:szCs w:val="24"/>
        </w:rPr>
        <w:t>ве образовательных организаций высшего образования.</w:t>
      </w:r>
    </w:p>
    <w:p w:rsidR="00E41B6E" w:rsidRPr="00586420" w:rsidRDefault="00E41B6E" w:rsidP="00586420">
      <w:pPr>
        <w:rPr>
          <w:rFonts w:eastAsia="Times New Roman"/>
          <w:szCs w:val="24"/>
          <w:lang w:eastAsia="ru-RU"/>
        </w:rPr>
      </w:pPr>
      <w:r w:rsidRPr="00586420">
        <w:rPr>
          <w:rFonts w:eastAsia="Times New Roman"/>
          <w:szCs w:val="24"/>
          <w:lang w:eastAsia="ru-RU"/>
        </w:rPr>
        <w:t>Удельный вес организаций, имеющих филиалы, которые реализуют образовательные программы СПО, в общем числе профессиональных образовательных организаций, реализ</w:t>
      </w:r>
      <w:r w:rsidRPr="00586420">
        <w:rPr>
          <w:rFonts w:eastAsia="Times New Roman"/>
          <w:szCs w:val="24"/>
          <w:lang w:eastAsia="ru-RU"/>
        </w:rPr>
        <w:t>у</w:t>
      </w:r>
      <w:r w:rsidRPr="00586420">
        <w:rPr>
          <w:rFonts w:eastAsia="Times New Roman"/>
          <w:szCs w:val="24"/>
          <w:lang w:eastAsia="ru-RU"/>
        </w:rPr>
        <w:t xml:space="preserve">ющих образовательные программы среднего профессионального образования, составил </w:t>
      </w:r>
      <w:r w:rsidR="00FC4E01">
        <w:rPr>
          <w:rFonts w:eastAsia="Times New Roman"/>
          <w:szCs w:val="24"/>
          <w:lang w:eastAsia="ru-RU"/>
        </w:rPr>
        <w:br/>
      </w:r>
      <w:r w:rsidRPr="00586420">
        <w:rPr>
          <w:rFonts w:eastAsia="Times New Roman"/>
          <w:szCs w:val="24"/>
          <w:lang w:eastAsia="ru-RU"/>
        </w:rPr>
        <w:t>5,0 %.</w:t>
      </w:r>
    </w:p>
    <w:p w:rsidR="00E41B6E" w:rsidRPr="00586420" w:rsidRDefault="00E41B6E" w:rsidP="00586420">
      <w:pPr>
        <w:spacing w:line="240" w:lineRule="auto"/>
        <w:ind w:firstLine="0"/>
        <w:rPr>
          <w:rFonts w:eastAsia="Times New Roman"/>
          <w:color w:val="FF0000"/>
          <w:szCs w:val="24"/>
          <w:lang w:eastAsia="ru-RU"/>
        </w:rPr>
      </w:pPr>
      <w:r w:rsidRPr="00586420">
        <w:rPr>
          <w:rFonts w:eastAsia="Times New Roman"/>
          <w:noProof/>
          <w:color w:val="FF0000"/>
          <w:szCs w:val="24"/>
          <w:lang w:eastAsia="ru-RU"/>
        </w:rPr>
        <w:lastRenderedPageBreak/>
        <w:drawing>
          <wp:inline distT="0" distB="0" distL="0" distR="0" wp14:anchorId="4AC04437" wp14:editId="4D05CD65">
            <wp:extent cx="6138407" cy="2194560"/>
            <wp:effectExtent l="0" t="0" r="15240" b="15240"/>
            <wp:docPr id="54" name="Диаграмма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E41B6E" w:rsidRPr="00586420" w:rsidRDefault="00E41B6E" w:rsidP="00586420">
      <w:pPr>
        <w:spacing w:line="240" w:lineRule="auto"/>
        <w:ind w:firstLine="0"/>
        <w:rPr>
          <w:sz w:val="20"/>
          <w:szCs w:val="20"/>
          <w:lang w:eastAsia="ru-RU"/>
        </w:rPr>
      </w:pPr>
      <w:r w:rsidRPr="00586420">
        <w:rPr>
          <w:sz w:val="20"/>
          <w:szCs w:val="20"/>
          <w:lang w:eastAsia="ru-RU"/>
        </w:rPr>
        <w:t xml:space="preserve">Рисунок </w:t>
      </w:r>
      <w:r w:rsidR="0016310C" w:rsidRPr="00586420">
        <w:rPr>
          <w:sz w:val="20"/>
          <w:szCs w:val="20"/>
          <w:lang w:eastAsia="ru-RU"/>
        </w:rPr>
        <w:t>2</w:t>
      </w:r>
      <w:r w:rsidRPr="00586420">
        <w:rPr>
          <w:sz w:val="20"/>
          <w:szCs w:val="20"/>
          <w:lang w:eastAsia="ru-RU"/>
        </w:rPr>
        <w:t xml:space="preserve">3. </w:t>
      </w:r>
      <w:r w:rsidRPr="00586420">
        <w:rPr>
          <w:rFonts w:eastAsia="Times New Roman"/>
          <w:sz w:val="20"/>
          <w:szCs w:val="20"/>
          <w:lang w:eastAsia="ru-RU"/>
        </w:rPr>
        <w:t>Удельный вес организаций, имеющих филиалы, которые реализуют образовательные программы среднего профессионального образования, в общем числе профессиональных образовательных организаций, реализующих образовательные программы среднего профессионального образования</w:t>
      </w:r>
      <w:r w:rsidRPr="00586420">
        <w:rPr>
          <w:sz w:val="20"/>
          <w:szCs w:val="20"/>
          <w:lang w:eastAsia="ru-RU"/>
        </w:rPr>
        <w:t>, в процентах</w:t>
      </w:r>
    </w:p>
    <w:p w:rsidR="00E41B6E" w:rsidRPr="00586420" w:rsidRDefault="00E41B6E" w:rsidP="00586420">
      <w:pPr>
        <w:spacing w:line="240" w:lineRule="auto"/>
        <w:rPr>
          <w:rFonts w:eastAsia="Times New Roman"/>
          <w:color w:val="FF0000"/>
          <w:szCs w:val="24"/>
          <w:lang w:eastAsia="ru-RU"/>
        </w:rPr>
      </w:pPr>
    </w:p>
    <w:p w:rsidR="00E41B6E" w:rsidRPr="00586420" w:rsidRDefault="00E41B6E" w:rsidP="00586420">
      <w:pPr>
        <w:rPr>
          <w:rFonts w:eastAsia="Times New Roman"/>
          <w:szCs w:val="24"/>
          <w:lang w:eastAsia="ru-RU"/>
        </w:rPr>
      </w:pPr>
      <w:r w:rsidRPr="00586420">
        <w:rPr>
          <w:szCs w:val="24"/>
          <w:lang w:eastAsia="ru-RU"/>
        </w:rPr>
        <w:t xml:space="preserve">В рамках государственно-частного партнерства </w:t>
      </w:r>
      <w:r w:rsidRPr="00586420">
        <w:rPr>
          <w:rFonts w:eastAsia="Times New Roman"/>
          <w:szCs w:val="24"/>
          <w:lang w:eastAsia="ru-RU"/>
        </w:rPr>
        <w:t>профессиональных образовательных организаций, организаций и предприятий агропромышленного комплекса Ставропольского края в структуре 20 профессиональных образовательных организаций на базе предприятий и организаций Ставропольского края созданы кафедры и/или иные структурные подразделения различного направления деятельности, играющие немаловажную роль в организации образ</w:t>
      </w:r>
      <w:r w:rsidRPr="00586420">
        <w:rPr>
          <w:rFonts w:eastAsia="Times New Roman"/>
          <w:szCs w:val="24"/>
          <w:lang w:eastAsia="ru-RU"/>
        </w:rPr>
        <w:t>о</w:t>
      </w:r>
      <w:r w:rsidRPr="00586420">
        <w:rPr>
          <w:rFonts w:eastAsia="Times New Roman"/>
          <w:szCs w:val="24"/>
          <w:lang w:eastAsia="ru-RU"/>
        </w:rPr>
        <w:t>вательного процесса, а именно:</w:t>
      </w:r>
    </w:p>
    <w:p w:rsidR="00E41B6E" w:rsidRPr="00586420" w:rsidRDefault="00E41B6E" w:rsidP="00586420">
      <w:pPr>
        <w:rPr>
          <w:rFonts w:eastAsia="Times New Roman"/>
          <w:szCs w:val="24"/>
          <w:lang w:eastAsia="ru-RU"/>
        </w:rPr>
      </w:pPr>
      <w:r w:rsidRPr="00586420">
        <w:rPr>
          <w:rFonts w:eastAsia="Times New Roman"/>
          <w:szCs w:val="24"/>
          <w:lang w:eastAsia="ru-RU"/>
        </w:rPr>
        <w:t xml:space="preserve"> в проведении учебной и производственной практик обучающихся профессиональных образовательных организаций непосредственно на реальных рабочих местах предприятий;</w:t>
      </w:r>
    </w:p>
    <w:p w:rsidR="00E41B6E" w:rsidRPr="00586420" w:rsidRDefault="00E41B6E" w:rsidP="00586420">
      <w:pPr>
        <w:rPr>
          <w:rFonts w:eastAsia="Times New Roman"/>
          <w:szCs w:val="24"/>
          <w:lang w:eastAsia="ru-RU"/>
        </w:rPr>
      </w:pPr>
      <w:r w:rsidRPr="00586420">
        <w:rPr>
          <w:rFonts w:eastAsia="Times New Roman"/>
          <w:szCs w:val="24"/>
          <w:lang w:eastAsia="ru-RU"/>
        </w:rPr>
        <w:t>в проведении стажировок преподавателей профессиональных образовательных орг</w:t>
      </w:r>
      <w:r w:rsidRPr="00586420">
        <w:rPr>
          <w:rFonts w:eastAsia="Times New Roman"/>
          <w:szCs w:val="24"/>
          <w:lang w:eastAsia="ru-RU"/>
        </w:rPr>
        <w:t>а</w:t>
      </w:r>
      <w:r w:rsidRPr="00586420">
        <w:rPr>
          <w:rFonts w:eastAsia="Times New Roman"/>
          <w:szCs w:val="24"/>
          <w:lang w:eastAsia="ru-RU"/>
        </w:rPr>
        <w:t>низаций непосредственно на реальных рабочих местах предприятий.</w:t>
      </w:r>
    </w:p>
    <w:p w:rsidR="00E41B6E" w:rsidRPr="00586420" w:rsidRDefault="00E41B6E" w:rsidP="00586420">
      <w:pPr>
        <w:spacing w:line="240" w:lineRule="exact"/>
        <w:jc w:val="center"/>
        <w:rPr>
          <w:color w:val="FF0000"/>
          <w:sz w:val="20"/>
          <w:szCs w:val="20"/>
          <w:lang w:eastAsia="ru-RU"/>
        </w:rPr>
      </w:pPr>
    </w:p>
    <w:p w:rsidR="00E41B6E" w:rsidRPr="00586420" w:rsidRDefault="00E41B6E" w:rsidP="00586420">
      <w:pPr>
        <w:rPr>
          <w:rFonts w:eastAsia="Times New Roman"/>
          <w:i/>
          <w:szCs w:val="24"/>
          <w:u w:val="single"/>
          <w:lang w:eastAsia="ru-RU"/>
        </w:rPr>
      </w:pPr>
      <w:r w:rsidRPr="00586420">
        <w:rPr>
          <w:rFonts w:eastAsia="Times New Roman"/>
          <w:i/>
          <w:szCs w:val="24"/>
          <w:u w:val="single"/>
          <w:lang w:eastAsia="ru-RU"/>
        </w:rPr>
        <w:t>Безопасные условия в образовательных организациях</w:t>
      </w:r>
    </w:p>
    <w:p w:rsidR="00E41B6E" w:rsidRPr="00586420" w:rsidRDefault="00E41B6E" w:rsidP="00586420">
      <w:pPr>
        <w:rPr>
          <w:rFonts w:eastAsia="Times New Roman"/>
          <w:szCs w:val="24"/>
          <w:lang w:eastAsia="ru-RU"/>
        </w:rPr>
      </w:pPr>
      <w:r w:rsidRPr="00586420">
        <w:rPr>
          <w:rFonts w:eastAsia="Times New Roman"/>
          <w:szCs w:val="24"/>
          <w:lang w:eastAsia="ru-RU"/>
        </w:rPr>
        <w:t>Несмотря на постепенное сокращение в регионе количества профессиональных обр</w:t>
      </w:r>
      <w:r w:rsidRPr="00586420">
        <w:rPr>
          <w:rFonts w:eastAsia="Times New Roman"/>
          <w:szCs w:val="24"/>
          <w:lang w:eastAsia="ru-RU"/>
        </w:rPr>
        <w:t>а</w:t>
      </w:r>
      <w:r w:rsidRPr="00586420">
        <w:rPr>
          <w:rFonts w:eastAsia="Times New Roman"/>
          <w:szCs w:val="24"/>
          <w:lang w:eastAsia="ru-RU"/>
        </w:rPr>
        <w:t>зовательных организаций, проблемы инфраструктурного характера, прежде всего, в части состояния материально-технической и производственной баз сохраняют свою остроту.</w:t>
      </w:r>
    </w:p>
    <w:p w:rsidR="00E41B6E" w:rsidRPr="00586420" w:rsidRDefault="00E41B6E" w:rsidP="00586420">
      <w:pPr>
        <w:autoSpaceDE w:val="0"/>
        <w:autoSpaceDN w:val="0"/>
        <w:adjustRightInd w:val="0"/>
        <w:rPr>
          <w:rFonts w:eastAsia="Times New Roman"/>
          <w:szCs w:val="24"/>
          <w:lang w:eastAsia="ru-RU"/>
        </w:rPr>
      </w:pPr>
      <w:r w:rsidRPr="00586420">
        <w:rPr>
          <w:rFonts w:eastAsia="Times New Roman"/>
          <w:szCs w:val="24"/>
          <w:lang w:eastAsia="ru-RU"/>
        </w:rPr>
        <w:t>Удельный вес площади зданий, оборудованной охранно-пожарной сигнализацией, в общей площади зданий организаций, осуществляющих образовательную деятельность по образовательным программам СПО, составил:</w:t>
      </w:r>
    </w:p>
    <w:p w:rsidR="00E41B6E" w:rsidRPr="00586420" w:rsidRDefault="00E41B6E" w:rsidP="00586420">
      <w:pPr>
        <w:autoSpaceDE w:val="0"/>
        <w:autoSpaceDN w:val="0"/>
        <w:adjustRightInd w:val="0"/>
        <w:rPr>
          <w:szCs w:val="24"/>
        </w:rPr>
      </w:pPr>
      <w:r w:rsidRPr="00586420">
        <w:rPr>
          <w:szCs w:val="24"/>
        </w:rPr>
        <w:t>учебно-лабораторные здания (корпуса) – 83,23%;</w:t>
      </w:r>
    </w:p>
    <w:p w:rsidR="00E41B6E" w:rsidRPr="00586420" w:rsidRDefault="00E41B6E" w:rsidP="00586420">
      <w:pPr>
        <w:rPr>
          <w:szCs w:val="24"/>
        </w:rPr>
      </w:pPr>
      <w:r w:rsidRPr="00586420">
        <w:rPr>
          <w:szCs w:val="24"/>
        </w:rPr>
        <w:t>здания общежитий – 78,57%.</w:t>
      </w:r>
    </w:p>
    <w:p w:rsidR="00E41B6E" w:rsidRPr="00586420" w:rsidRDefault="00E41B6E" w:rsidP="00586420">
      <w:pPr>
        <w:autoSpaceDE w:val="0"/>
        <w:autoSpaceDN w:val="0"/>
        <w:adjustRightInd w:val="0"/>
        <w:spacing w:line="240" w:lineRule="auto"/>
        <w:ind w:firstLine="0"/>
        <w:rPr>
          <w:rFonts w:eastAsia="Times New Roman"/>
          <w:color w:val="FF0000"/>
          <w:szCs w:val="24"/>
          <w:lang w:eastAsia="ru-RU"/>
        </w:rPr>
      </w:pPr>
      <w:r w:rsidRPr="00586420">
        <w:rPr>
          <w:rFonts w:eastAsia="Times New Roman"/>
          <w:noProof/>
          <w:color w:val="FF0000"/>
          <w:szCs w:val="24"/>
          <w:lang w:eastAsia="ru-RU"/>
        </w:rPr>
        <w:lastRenderedPageBreak/>
        <w:drawing>
          <wp:inline distT="0" distB="0" distL="0" distR="0" wp14:anchorId="72A57D3F" wp14:editId="51C2C6C2">
            <wp:extent cx="6114553" cy="2846567"/>
            <wp:effectExtent l="0" t="0" r="19685" b="11430"/>
            <wp:docPr id="52" name="Диаграмма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E41B6E" w:rsidRPr="00586420" w:rsidRDefault="00E41B6E" w:rsidP="00586420">
      <w:pPr>
        <w:spacing w:line="240" w:lineRule="exact"/>
        <w:ind w:firstLine="0"/>
        <w:rPr>
          <w:sz w:val="20"/>
          <w:szCs w:val="20"/>
          <w:lang w:eastAsia="ru-RU"/>
        </w:rPr>
      </w:pPr>
      <w:r w:rsidRPr="00586420">
        <w:rPr>
          <w:sz w:val="20"/>
          <w:szCs w:val="20"/>
          <w:lang w:eastAsia="ru-RU"/>
        </w:rPr>
        <w:t xml:space="preserve">Рисунок </w:t>
      </w:r>
      <w:r w:rsidR="0016310C" w:rsidRPr="00586420">
        <w:rPr>
          <w:sz w:val="20"/>
          <w:szCs w:val="20"/>
          <w:lang w:eastAsia="ru-RU"/>
        </w:rPr>
        <w:t>24</w:t>
      </w:r>
      <w:r w:rsidRPr="00586420">
        <w:rPr>
          <w:sz w:val="20"/>
          <w:szCs w:val="20"/>
          <w:lang w:eastAsia="ru-RU"/>
        </w:rPr>
        <w:t xml:space="preserve">. </w:t>
      </w:r>
      <w:r w:rsidRPr="00586420">
        <w:rPr>
          <w:rFonts w:eastAsia="Times New Roman"/>
          <w:sz w:val="20"/>
          <w:szCs w:val="20"/>
          <w:lang w:eastAsia="ru-RU"/>
        </w:rPr>
        <w:t>Удельный вес площади зданий, оборудованной охранно-пожарной сигнализацией, в общей площ</w:t>
      </w:r>
      <w:r w:rsidRPr="00586420">
        <w:rPr>
          <w:rFonts w:eastAsia="Times New Roman"/>
          <w:sz w:val="20"/>
          <w:szCs w:val="20"/>
          <w:lang w:eastAsia="ru-RU"/>
        </w:rPr>
        <w:t>а</w:t>
      </w:r>
      <w:r w:rsidRPr="00586420">
        <w:rPr>
          <w:rFonts w:eastAsia="Times New Roman"/>
          <w:sz w:val="20"/>
          <w:szCs w:val="20"/>
          <w:lang w:eastAsia="ru-RU"/>
        </w:rPr>
        <w:t>ди зданий организаций, осуществляющих образовательную деятельность по образовательным программам среднего профессионального образования</w:t>
      </w:r>
      <w:r w:rsidRPr="00586420">
        <w:rPr>
          <w:sz w:val="20"/>
          <w:szCs w:val="20"/>
          <w:lang w:eastAsia="ru-RU"/>
        </w:rPr>
        <w:t>, в процентах</w:t>
      </w:r>
    </w:p>
    <w:p w:rsidR="00E41B6E" w:rsidRPr="00586420" w:rsidRDefault="00E41B6E" w:rsidP="00586420">
      <w:pPr>
        <w:autoSpaceDE w:val="0"/>
        <w:autoSpaceDN w:val="0"/>
        <w:adjustRightInd w:val="0"/>
        <w:spacing w:line="240" w:lineRule="auto"/>
        <w:rPr>
          <w:rFonts w:eastAsia="Times New Roman"/>
          <w:color w:val="FF0000"/>
          <w:szCs w:val="24"/>
          <w:lang w:eastAsia="ru-RU"/>
        </w:rPr>
      </w:pPr>
    </w:p>
    <w:p w:rsidR="00E41B6E" w:rsidRPr="00586420" w:rsidRDefault="00E41B6E" w:rsidP="00586420">
      <w:pPr>
        <w:autoSpaceDE w:val="0"/>
        <w:autoSpaceDN w:val="0"/>
        <w:adjustRightInd w:val="0"/>
        <w:rPr>
          <w:rFonts w:eastAsia="Times New Roman"/>
          <w:szCs w:val="24"/>
          <w:lang w:eastAsia="ru-RU"/>
        </w:rPr>
      </w:pPr>
      <w:r w:rsidRPr="00586420">
        <w:rPr>
          <w:rFonts w:eastAsia="Times New Roman"/>
          <w:szCs w:val="24"/>
          <w:lang w:eastAsia="ru-RU"/>
        </w:rPr>
        <w:t>Удельный вес площади зданий, находящейся в аварийном состоянии, в общей площ</w:t>
      </w:r>
      <w:r w:rsidRPr="00586420">
        <w:rPr>
          <w:rFonts w:eastAsia="Times New Roman"/>
          <w:szCs w:val="24"/>
          <w:lang w:eastAsia="ru-RU"/>
        </w:rPr>
        <w:t>а</w:t>
      </w:r>
      <w:r w:rsidRPr="00586420">
        <w:rPr>
          <w:rFonts w:eastAsia="Times New Roman"/>
          <w:szCs w:val="24"/>
          <w:lang w:eastAsia="ru-RU"/>
        </w:rPr>
        <w:t>ди зданий организаций, осуществляющих образовательную деятельность по образовател</w:t>
      </w:r>
      <w:r w:rsidRPr="00586420">
        <w:rPr>
          <w:rFonts w:eastAsia="Times New Roman"/>
          <w:szCs w:val="24"/>
          <w:lang w:eastAsia="ru-RU"/>
        </w:rPr>
        <w:t>ь</w:t>
      </w:r>
      <w:r w:rsidRPr="00586420">
        <w:rPr>
          <w:rFonts w:eastAsia="Times New Roman"/>
          <w:szCs w:val="24"/>
          <w:lang w:eastAsia="ru-RU"/>
        </w:rPr>
        <w:t>ным программам СПО, составил:</w:t>
      </w:r>
    </w:p>
    <w:p w:rsidR="00E41B6E" w:rsidRPr="00586420" w:rsidRDefault="00E41B6E" w:rsidP="00586420">
      <w:pPr>
        <w:rPr>
          <w:szCs w:val="24"/>
        </w:rPr>
      </w:pPr>
      <w:r w:rsidRPr="00586420">
        <w:rPr>
          <w:szCs w:val="24"/>
        </w:rPr>
        <w:t>учебно-лабораторные здания (корпуса) – 1,04%;</w:t>
      </w:r>
    </w:p>
    <w:p w:rsidR="00E41B6E" w:rsidRPr="00586420" w:rsidRDefault="00E41B6E" w:rsidP="00586420">
      <w:pPr>
        <w:rPr>
          <w:szCs w:val="24"/>
        </w:rPr>
      </w:pPr>
      <w:r w:rsidRPr="00586420">
        <w:rPr>
          <w:szCs w:val="24"/>
        </w:rPr>
        <w:t>здания общежитий – 1,71%.</w:t>
      </w:r>
    </w:p>
    <w:p w:rsidR="006E3E0A" w:rsidRPr="00586420" w:rsidRDefault="006E3E0A" w:rsidP="006E3E0A">
      <w:pPr>
        <w:spacing w:line="240" w:lineRule="auto"/>
        <w:ind w:firstLine="0"/>
        <w:rPr>
          <w:color w:val="FF0000"/>
          <w:szCs w:val="24"/>
        </w:rPr>
      </w:pPr>
      <w:r w:rsidRPr="00586420">
        <w:rPr>
          <w:rFonts w:eastAsia="Times New Roman"/>
          <w:noProof/>
          <w:color w:val="FF0000"/>
          <w:szCs w:val="24"/>
          <w:lang w:eastAsia="ru-RU"/>
        </w:rPr>
        <w:drawing>
          <wp:inline distT="0" distB="0" distL="0" distR="0" wp14:anchorId="2B9C003D" wp14:editId="1AC1E7AC">
            <wp:extent cx="6122505" cy="2862470"/>
            <wp:effectExtent l="0" t="0" r="12065" b="14605"/>
            <wp:docPr id="50" name="Диаграмма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E41B6E" w:rsidRPr="00586420" w:rsidRDefault="00E41B6E" w:rsidP="00586420">
      <w:pPr>
        <w:spacing w:line="240" w:lineRule="exact"/>
        <w:ind w:firstLine="0"/>
        <w:rPr>
          <w:sz w:val="20"/>
          <w:szCs w:val="20"/>
          <w:lang w:eastAsia="ru-RU"/>
        </w:rPr>
      </w:pPr>
      <w:r w:rsidRPr="00586420">
        <w:rPr>
          <w:sz w:val="20"/>
          <w:szCs w:val="20"/>
          <w:lang w:eastAsia="ru-RU"/>
        </w:rPr>
        <w:t xml:space="preserve">Рисунок </w:t>
      </w:r>
      <w:r w:rsidR="0016310C" w:rsidRPr="00586420">
        <w:rPr>
          <w:sz w:val="20"/>
          <w:szCs w:val="20"/>
          <w:lang w:eastAsia="ru-RU"/>
        </w:rPr>
        <w:t>25</w:t>
      </w:r>
      <w:r w:rsidRPr="00586420">
        <w:rPr>
          <w:sz w:val="20"/>
          <w:szCs w:val="20"/>
          <w:lang w:eastAsia="ru-RU"/>
        </w:rPr>
        <w:t xml:space="preserve">. </w:t>
      </w:r>
      <w:r w:rsidRPr="00586420">
        <w:rPr>
          <w:rFonts w:eastAsia="Times New Roman"/>
          <w:sz w:val="20"/>
          <w:szCs w:val="20"/>
          <w:lang w:eastAsia="ru-RU"/>
        </w:rPr>
        <w:t>Удельный вес площади зданий, находящейся в аварийном состоянии, в общей площади зданий о</w:t>
      </w:r>
      <w:r w:rsidRPr="00586420">
        <w:rPr>
          <w:rFonts w:eastAsia="Times New Roman"/>
          <w:sz w:val="20"/>
          <w:szCs w:val="20"/>
          <w:lang w:eastAsia="ru-RU"/>
        </w:rPr>
        <w:t>р</w:t>
      </w:r>
      <w:r w:rsidRPr="00586420">
        <w:rPr>
          <w:rFonts w:eastAsia="Times New Roman"/>
          <w:sz w:val="20"/>
          <w:szCs w:val="20"/>
          <w:lang w:eastAsia="ru-RU"/>
        </w:rPr>
        <w:t>ганизаций, осуществляющих образовательную деятельность по образовательным программам среднего профе</w:t>
      </w:r>
      <w:r w:rsidRPr="00586420">
        <w:rPr>
          <w:rFonts w:eastAsia="Times New Roman"/>
          <w:sz w:val="20"/>
          <w:szCs w:val="20"/>
          <w:lang w:eastAsia="ru-RU"/>
        </w:rPr>
        <w:t>с</w:t>
      </w:r>
      <w:r w:rsidRPr="00586420">
        <w:rPr>
          <w:rFonts w:eastAsia="Times New Roman"/>
          <w:sz w:val="20"/>
          <w:szCs w:val="20"/>
          <w:lang w:eastAsia="ru-RU"/>
        </w:rPr>
        <w:t>сионального образования</w:t>
      </w:r>
      <w:r w:rsidRPr="00586420">
        <w:rPr>
          <w:sz w:val="20"/>
          <w:szCs w:val="20"/>
          <w:lang w:eastAsia="ru-RU"/>
        </w:rPr>
        <w:t>, в процентах</w:t>
      </w:r>
    </w:p>
    <w:p w:rsidR="00E41B6E" w:rsidRPr="00586420" w:rsidRDefault="00E41B6E" w:rsidP="00586420">
      <w:pPr>
        <w:autoSpaceDE w:val="0"/>
        <w:autoSpaceDN w:val="0"/>
        <w:adjustRightInd w:val="0"/>
        <w:spacing w:line="240" w:lineRule="auto"/>
        <w:rPr>
          <w:color w:val="FF0000"/>
          <w:szCs w:val="24"/>
        </w:rPr>
      </w:pPr>
    </w:p>
    <w:p w:rsidR="00E41B6E" w:rsidRPr="00586420" w:rsidRDefault="00E41B6E" w:rsidP="00586420">
      <w:pPr>
        <w:autoSpaceDE w:val="0"/>
        <w:autoSpaceDN w:val="0"/>
        <w:adjustRightInd w:val="0"/>
        <w:rPr>
          <w:rFonts w:eastAsia="Times New Roman"/>
          <w:szCs w:val="24"/>
          <w:lang w:eastAsia="ru-RU"/>
        </w:rPr>
      </w:pPr>
      <w:r w:rsidRPr="00586420">
        <w:rPr>
          <w:szCs w:val="24"/>
        </w:rPr>
        <w:t>Удельный вес площади зданий, требующей капитального ремонта, в общей площади зданий организаций, осуществляющих образовательную деятельность по образовательным программам СПО, составил:</w:t>
      </w:r>
    </w:p>
    <w:p w:rsidR="00E41B6E" w:rsidRPr="00586420" w:rsidRDefault="00E41B6E" w:rsidP="00586420">
      <w:pPr>
        <w:rPr>
          <w:szCs w:val="24"/>
        </w:rPr>
      </w:pPr>
      <w:r w:rsidRPr="00586420">
        <w:rPr>
          <w:szCs w:val="24"/>
        </w:rPr>
        <w:lastRenderedPageBreak/>
        <w:t>учебно-лабораторные здания (корпуса) – 21,15%;</w:t>
      </w:r>
    </w:p>
    <w:p w:rsidR="00E41B6E" w:rsidRPr="00586420" w:rsidRDefault="00E41B6E" w:rsidP="00586420">
      <w:pPr>
        <w:rPr>
          <w:szCs w:val="24"/>
        </w:rPr>
      </w:pPr>
      <w:r w:rsidRPr="00586420">
        <w:rPr>
          <w:szCs w:val="24"/>
        </w:rPr>
        <w:t>здания общежитий – 38,92%.</w:t>
      </w:r>
    </w:p>
    <w:p w:rsidR="00E41B6E" w:rsidRPr="00586420" w:rsidRDefault="00E41B6E" w:rsidP="00586420">
      <w:pPr>
        <w:spacing w:line="240" w:lineRule="auto"/>
        <w:ind w:firstLine="0"/>
        <w:rPr>
          <w:rFonts w:eastAsia="Times New Roman"/>
          <w:color w:val="FF0000"/>
          <w:szCs w:val="24"/>
          <w:lang w:eastAsia="ru-RU"/>
        </w:rPr>
      </w:pPr>
      <w:r w:rsidRPr="00586420">
        <w:rPr>
          <w:rFonts w:eastAsia="Times New Roman"/>
          <w:noProof/>
          <w:color w:val="FF0000"/>
          <w:szCs w:val="24"/>
          <w:lang w:eastAsia="ru-RU"/>
        </w:rPr>
        <w:drawing>
          <wp:inline distT="0" distB="0" distL="0" distR="0" wp14:anchorId="19B00BA1" wp14:editId="11BADF7B">
            <wp:extent cx="6154310" cy="2417196"/>
            <wp:effectExtent l="0" t="0" r="18415" b="21590"/>
            <wp:docPr id="49" name="Диаграмма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7D1082" w:rsidRDefault="00E41B6E" w:rsidP="007D1082">
      <w:pPr>
        <w:spacing w:line="240" w:lineRule="exact"/>
        <w:ind w:firstLine="0"/>
        <w:rPr>
          <w:sz w:val="20"/>
          <w:szCs w:val="20"/>
          <w:lang w:eastAsia="ru-RU"/>
        </w:rPr>
      </w:pPr>
      <w:r w:rsidRPr="00586420">
        <w:rPr>
          <w:sz w:val="20"/>
          <w:szCs w:val="20"/>
          <w:lang w:eastAsia="ru-RU"/>
        </w:rPr>
        <w:t xml:space="preserve">Рисунок </w:t>
      </w:r>
      <w:r w:rsidR="0016310C" w:rsidRPr="00586420">
        <w:rPr>
          <w:sz w:val="20"/>
          <w:szCs w:val="20"/>
          <w:lang w:eastAsia="ru-RU"/>
        </w:rPr>
        <w:t>26</w:t>
      </w:r>
      <w:r w:rsidRPr="00586420">
        <w:rPr>
          <w:sz w:val="20"/>
          <w:szCs w:val="20"/>
          <w:lang w:eastAsia="ru-RU"/>
        </w:rPr>
        <w:t xml:space="preserve">. </w:t>
      </w:r>
      <w:r w:rsidRPr="00586420">
        <w:rPr>
          <w:rFonts w:eastAsia="Times New Roman"/>
          <w:sz w:val="20"/>
          <w:szCs w:val="20"/>
          <w:lang w:eastAsia="ru-RU"/>
        </w:rPr>
        <w:t>Удельный вес площади зданий, требующей капитального ремонта, в общей площади зданий орг</w:t>
      </w:r>
      <w:r w:rsidRPr="00586420">
        <w:rPr>
          <w:rFonts w:eastAsia="Times New Roman"/>
          <w:sz w:val="20"/>
          <w:szCs w:val="20"/>
          <w:lang w:eastAsia="ru-RU"/>
        </w:rPr>
        <w:t>а</w:t>
      </w:r>
      <w:r w:rsidRPr="00586420">
        <w:rPr>
          <w:rFonts w:eastAsia="Times New Roman"/>
          <w:sz w:val="20"/>
          <w:szCs w:val="20"/>
          <w:lang w:eastAsia="ru-RU"/>
        </w:rPr>
        <w:t>низаций, осуществляющих образовательную деятельность по образовательным программам среднего профе</w:t>
      </w:r>
      <w:r w:rsidRPr="00586420">
        <w:rPr>
          <w:rFonts w:eastAsia="Times New Roman"/>
          <w:sz w:val="20"/>
          <w:szCs w:val="20"/>
          <w:lang w:eastAsia="ru-RU"/>
        </w:rPr>
        <w:t>с</w:t>
      </w:r>
      <w:r w:rsidRPr="00586420">
        <w:rPr>
          <w:rFonts w:eastAsia="Times New Roman"/>
          <w:sz w:val="20"/>
          <w:szCs w:val="20"/>
          <w:lang w:eastAsia="ru-RU"/>
        </w:rPr>
        <w:t>сионального образования</w:t>
      </w:r>
      <w:r w:rsidRPr="00586420">
        <w:rPr>
          <w:sz w:val="20"/>
          <w:szCs w:val="20"/>
          <w:lang w:eastAsia="ru-RU"/>
        </w:rPr>
        <w:t>, в процентах</w:t>
      </w:r>
    </w:p>
    <w:p w:rsidR="007D1082" w:rsidRDefault="007D1082" w:rsidP="007D1082">
      <w:pPr>
        <w:spacing w:line="240" w:lineRule="exact"/>
        <w:ind w:firstLine="0"/>
        <w:rPr>
          <w:sz w:val="20"/>
          <w:szCs w:val="20"/>
          <w:lang w:eastAsia="ru-RU"/>
        </w:rPr>
      </w:pPr>
    </w:p>
    <w:p w:rsidR="00E41B6E" w:rsidRPr="007D1082" w:rsidRDefault="00E41B6E" w:rsidP="007D1082">
      <w:pPr>
        <w:spacing w:line="240" w:lineRule="exact"/>
        <w:rPr>
          <w:sz w:val="20"/>
          <w:szCs w:val="20"/>
          <w:lang w:eastAsia="ru-RU"/>
        </w:rPr>
      </w:pPr>
      <w:r w:rsidRPr="00586420">
        <w:rPr>
          <w:rFonts w:eastAsia="Times New Roman"/>
          <w:i/>
          <w:iCs/>
          <w:szCs w:val="24"/>
          <w:u w:val="single"/>
        </w:rPr>
        <w:t>Выводы</w:t>
      </w:r>
    </w:p>
    <w:p w:rsidR="00E41B6E" w:rsidRPr="00586420" w:rsidRDefault="00E41B6E" w:rsidP="00586420">
      <w:pPr>
        <w:rPr>
          <w:rFonts w:eastAsia="Times New Roman"/>
          <w:szCs w:val="24"/>
          <w:lang w:eastAsia="ru-RU"/>
        </w:rPr>
      </w:pPr>
      <w:r w:rsidRPr="00586420">
        <w:rPr>
          <w:rFonts w:eastAsia="Times New Roman"/>
          <w:szCs w:val="24"/>
          <w:lang w:eastAsia="ru-RU"/>
        </w:rPr>
        <w:t xml:space="preserve">Основной целью развития системы среднего профессионального образования региона является обеспечение условий эффективной подготовки квалифицированных рабочих кадров и специалистов для отраслей экономики Ставропольского края, направленной на формирование конкурентоспособного специалиста в профессиональной сфере. </w:t>
      </w:r>
    </w:p>
    <w:p w:rsidR="00E41B6E" w:rsidRPr="00586420" w:rsidRDefault="00E41B6E" w:rsidP="00586420">
      <w:pPr>
        <w:rPr>
          <w:rFonts w:eastAsia="Times New Roman"/>
          <w:szCs w:val="24"/>
          <w:lang w:eastAsia="ru-RU"/>
        </w:rPr>
      </w:pPr>
      <w:r w:rsidRPr="00586420">
        <w:rPr>
          <w:rFonts w:eastAsia="Times New Roman"/>
          <w:szCs w:val="24"/>
          <w:lang w:eastAsia="ru-RU"/>
        </w:rPr>
        <w:t>Указанная цель достигается посредством реализации следующих задач:</w:t>
      </w:r>
    </w:p>
    <w:p w:rsidR="00E41B6E" w:rsidRPr="00586420" w:rsidRDefault="00E41B6E" w:rsidP="00586420">
      <w:pPr>
        <w:rPr>
          <w:szCs w:val="24"/>
        </w:rPr>
      </w:pPr>
      <w:r w:rsidRPr="00586420">
        <w:rPr>
          <w:rFonts w:eastAsia="Times New Roman"/>
          <w:szCs w:val="24"/>
          <w:lang w:eastAsia="ru-RU"/>
        </w:rPr>
        <w:t xml:space="preserve">привлечение представителей </w:t>
      </w:r>
      <w:proofErr w:type="gramStart"/>
      <w:r w:rsidRPr="00586420">
        <w:rPr>
          <w:rFonts w:eastAsia="Times New Roman"/>
          <w:szCs w:val="24"/>
          <w:lang w:eastAsia="ru-RU"/>
        </w:rPr>
        <w:t>бизнес-сообщества</w:t>
      </w:r>
      <w:proofErr w:type="gramEnd"/>
      <w:r w:rsidRPr="00586420">
        <w:rPr>
          <w:rFonts w:eastAsia="Times New Roman"/>
          <w:szCs w:val="24"/>
          <w:lang w:eastAsia="ru-RU"/>
        </w:rPr>
        <w:t>, предприятий и организаций реал</w:t>
      </w:r>
      <w:r w:rsidRPr="00586420">
        <w:rPr>
          <w:rFonts w:eastAsia="Times New Roman"/>
          <w:szCs w:val="24"/>
          <w:lang w:eastAsia="ru-RU"/>
        </w:rPr>
        <w:t>ь</w:t>
      </w:r>
      <w:r w:rsidRPr="00586420">
        <w:rPr>
          <w:rFonts w:eastAsia="Times New Roman"/>
          <w:szCs w:val="24"/>
          <w:lang w:eastAsia="ru-RU"/>
        </w:rPr>
        <w:t>ного сектора экономики Ставропольского края на основе современных механизмов и мод</w:t>
      </w:r>
      <w:r w:rsidRPr="00586420">
        <w:rPr>
          <w:rFonts w:eastAsia="Times New Roman"/>
          <w:szCs w:val="24"/>
          <w:lang w:eastAsia="ru-RU"/>
        </w:rPr>
        <w:t>е</w:t>
      </w:r>
      <w:r w:rsidRPr="00586420">
        <w:rPr>
          <w:rFonts w:eastAsia="Times New Roman"/>
          <w:szCs w:val="24"/>
          <w:lang w:eastAsia="ru-RU"/>
        </w:rPr>
        <w:t>лей взаимодействия к более активному участию в различных формах государственно-частного сотрудничества и партнерства с профессиональными образовательными организ</w:t>
      </w:r>
      <w:r w:rsidRPr="00586420">
        <w:rPr>
          <w:rFonts w:eastAsia="Times New Roman"/>
          <w:szCs w:val="24"/>
          <w:lang w:eastAsia="ru-RU"/>
        </w:rPr>
        <w:t>а</w:t>
      </w:r>
      <w:r w:rsidRPr="00586420">
        <w:rPr>
          <w:rFonts w:eastAsia="Times New Roman"/>
          <w:szCs w:val="24"/>
          <w:lang w:eastAsia="ru-RU"/>
        </w:rPr>
        <w:t>циями региона;</w:t>
      </w:r>
    </w:p>
    <w:p w:rsidR="00E41B6E" w:rsidRPr="00586420" w:rsidRDefault="00E41B6E" w:rsidP="00586420">
      <w:pPr>
        <w:rPr>
          <w:rFonts w:eastAsia="Times New Roman"/>
          <w:szCs w:val="24"/>
          <w:lang w:eastAsia="ru-RU"/>
        </w:rPr>
      </w:pPr>
      <w:r w:rsidRPr="00586420">
        <w:rPr>
          <w:rFonts w:eastAsia="Times New Roman"/>
          <w:szCs w:val="24"/>
          <w:lang w:eastAsia="ru-RU"/>
        </w:rPr>
        <w:t>модернизация образовательных программ, технологий и содержания образовательн</w:t>
      </w:r>
      <w:r w:rsidRPr="00586420">
        <w:rPr>
          <w:rFonts w:eastAsia="Times New Roman"/>
          <w:szCs w:val="24"/>
          <w:lang w:eastAsia="ru-RU"/>
        </w:rPr>
        <w:t>о</w:t>
      </w:r>
      <w:r w:rsidRPr="00586420">
        <w:rPr>
          <w:rFonts w:eastAsia="Times New Roman"/>
          <w:szCs w:val="24"/>
          <w:lang w:eastAsia="ru-RU"/>
        </w:rPr>
        <w:t>го процесса среднего профессионального образования через внедрение новых вариативных образовательных программ СПО на основе индивидуализации образовательных траекторий с учетом личностных свойств, интересов и потребностей обучающегося;</w:t>
      </w:r>
    </w:p>
    <w:p w:rsidR="00E41B6E" w:rsidRPr="00586420" w:rsidRDefault="00E41B6E" w:rsidP="00586420">
      <w:pPr>
        <w:rPr>
          <w:rFonts w:eastAsia="Times New Roman"/>
          <w:szCs w:val="24"/>
          <w:lang w:eastAsia="ru-RU"/>
        </w:rPr>
      </w:pPr>
      <w:r w:rsidRPr="00586420">
        <w:rPr>
          <w:rFonts w:eastAsia="Times New Roman"/>
          <w:szCs w:val="24"/>
          <w:lang w:eastAsia="ru-RU"/>
        </w:rPr>
        <w:t xml:space="preserve">внедрение в образовательный процесс </w:t>
      </w:r>
      <w:r w:rsidRPr="00586420">
        <w:rPr>
          <w:szCs w:val="24"/>
        </w:rPr>
        <w:t>профессиональных образовательных организ</w:t>
      </w:r>
      <w:r w:rsidRPr="00586420">
        <w:rPr>
          <w:szCs w:val="24"/>
        </w:rPr>
        <w:t>а</w:t>
      </w:r>
      <w:r w:rsidRPr="00586420">
        <w:rPr>
          <w:szCs w:val="24"/>
        </w:rPr>
        <w:t>ций</w:t>
      </w:r>
      <w:r w:rsidRPr="00586420">
        <w:rPr>
          <w:rFonts w:eastAsia="Times New Roman"/>
          <w:szCs w:val="24"/>
          <w:lang w:eastAsia="ru-RU"/>
        </w:rPr>
        <w:t xml:space="preserve"> востребованных на рынке труда Ставропольского края образовательных программ СПО, которые дают гражданам возможность для эффективной самореализации на рабочем месте, а предприятиям и экономике в целом – компетентных и грамотных специалистов;</w:t>
      </w:r>
    </w:p>
    <w:p w:rsidR="00E41B6E" w:rsidRPr="00586420" w:rsidRDefault="00E41B6E" w:rsidP="00586420">
      <w:pPr>
        <w:rPr>
          <w:rFonts w:eastAsia="Times New Roman"/>
          <w:szCs w:val="24"/>
          <w:lang w:eastAsia="ru-RU"/>
        </w:rPr>
      </w:pPr>
      <w:r w:rsidRPr="00586420">
        <w:rPr>
          <w:rFonts w:eastAsia="Times New Roman"/>
          <w:szCs w:val="24"/>
          <w:lang w:eastAsia="ru-RU"/>
        </w:rPr>
        <w:t xml:space="preserve">создание условий в </w:t>
      </w:r>
      <w:r w:rsidRPr="00586420">
        <w:rPr>
          <w:szCs w:val="24"/>
        </w:rPr>
        <w:t>профессиональных образовательных организациях региона</w:t>
      </w:r>
      <w:r w:rsidRPr="00586420">
        <w:rPr>
          <w:rFonts w:eastAsia="Times New Roman"/>
          <w:szCs w:val="24"/>
          <w:lang w:eastAsia="ru-RU"/>
        </w:rPr>
        <w:t xml:space="preserve"> для подготовки рабочих кадров и специалистов по 50 </w:t>
      </w:r>
      <w:proofErr w:type="gramStart"/>
      <w:r w:rsidRPr="00586420">
        <w:rPr>
          <w:rFonts w:eastAsia="Times New Roman"/>
          <w:szCs w:val="24"/>
          <w:lang w:eastAsia="ru-RU"/>
        </w:rPr>
        <w:t>новым</w:t>
      </w:r>
      <w:proofErr w:type="gramEnd"/>
      <w:r w:rsidRPr="00586420">
        <w:rPr>
          <w:rFonts w:eastAsia="Times New Roman"/>
          <w:szCs w:val="24"/>
          <w:lang w:eastAsia="ru-RU"/>
        </w:rPr>
        <w:t xml:space="preserve"> наиболее востребованным и перспективным профессиям и специальностям СПО;</w:t>
      </w:r>
    </w:p>
    <w:p w:rsidR="00E41B6E" w:rsidRPr="00586420" w:rsidRDefault="00E41B6E" w:rsidP="00586420">
      <w:pPr>
        <w:rPr>
          <w:rFonts w:eastAsia="Times New Roman"/>
          <w:szCs w:val="24"/>
          <w:lang w:eastAsia="ru-RU"/>
        </w:rPr>
      </w:pPr>
      <w:r w:rsidRPr="00586420">
        <w:rPr>
          <w:rFonts w:eastAsia="Times New Roman"/>
          <w:szCs w:val="24"/>
          <w:lang w:eastAsia="ru-RU"/>
        </w:rPr>
        <w:lastRenderedPageBreak/>
        <w:t xml:space="preserve">создание условий в </w:t>
      </w:r>
      <w:r w:rsidRPr="00586420">
        <w:rPr>
          <w:szCs w:val="24"/>
        </w:rPr>
        <w:t>профессиональных образовательных организациях региона</w:t>
      </w:r>
      <w:r w:rsidRPr="00586420">
        <w:rPr>
          <w:rFonts w:eastAsia="Times New Roman"/>
          <w:szCs w:val="24"/>
          <w:lang w:eastAsia="ru-RU"/>
        </w:rPr>
        <w:t xml:space="preserve"> для обеспечения доступности среднего профессионального образования для лиц с </w:t>
      </w:r>
      <w:r w:rsidR="007D1082">
        <w:rPr>
          <w:rFonts w:eastAsia="Times New Roman"/>
          <w:szCs w:val="24"/>
          <w:lang w:eastAsia="ru-RU"/>
        </w:rPr>
        <w:t>ОВЗ</w:t>
      </w:r>
      <w:r w:rsidRPr="00586420">
        <w:rPr>
          <w:rFonts w:eastAsia="Times New Roman"/>
          <w:szCs w:val="24"/>
          <w:lang w:eastAsia="ru-RU"/>
        </w:rPr>
        <w:t xml:space="preserve"> и инвалидов;</w:t>
      </w:r>
    </w:p>
    <w:p w:rsidR="00E41B6E" w:rsidRPr="00586420" w:rsidRDefault="00E41B6E" w:rsidP="00586420">
      <w:pPr>
        <w:rPr>
          <w:rFonts w:eastAsia="Times New Roman"/>
          <w:szCs w:val="24"/>
          <w:lang w:eastAsia="ru-RU"/>
        </w:rPr>
      </w:pPr>
      <w:r w:rsidRPr="00586420">
        <w:rPr>
          <w:rFonts w:eastAsia="Times New Roman"/>
          <w:szCs w:val="24"/>
          <w:lang w:eastAsia="ru-RU"/>
        </w:rPr>
        <w:t>участие представителей профессиональных образовательных организаций Ставр</w:t>
      </w:r>
      <w:r w:rsidRPr="00586420">
        <w:rPr>
          <w:rFonts w:eastAsia="Times New Roman"/>
          <w:szCs w:val="24"/>
          <w:lang w:eastAsia="ru-RU"/>
        </w:rPr>
        <w:t>о</w:t>
      </w:r>
      <w:r w:rsidRPr="00586420">
        <w:rPr>
          <w:rFonts w:eastAsia="Times New Roman"/>
          <w:szCs w:val="24"/>
          <w:lang w:eastAsia="ru-RU"/>
        </w:rPr>
        <w:t>польского края в национальных чемпионатах рабочих профессий «Молодые профессион</w:t>
      </w:r>
      <w:r w:rsidRPr="00586420">
        <w:rPr>
          <w:rFonts w:eastAsia="Times New Roman"/>
          <w:szCs w:val="24"/>
          <w:lang w:eastAsia="ru-RU"/>
        </w:rPr>
        <w:t>а</w:t>
      </w:r>
      <w:r w:rsidRPr="00586420">
        <w:rPr>
          <w:rFonts w:eastAsia="Times New Roman"/>
          <w:szCs w:val="24"/>
          <w:lang w:eastAsia="ru-RU"/>
        </w:rPr>
        <w:t>лы» в рамках движения «</w:t>
      </w:r>
      <w:proofErr w:type="spellStart"/>
      <w:r w:rsidRPr="00586420">
        <w:rPr>
          <w:rFonts w:eastAsia="Times New Roman"/>
          <w:szCs w:val="24"/>
          <w:lang w:eastAsia="ru-RU"/>
        </w:rPr>
        <w:t>Ворлдскиллс</w:t>
      </w:r>
      <w:proofErr w:type="spellEnd"/>
      <w:r w:rsidRPr="00586420">
        <w:rPr>
          <w:rFonts w:eastAsia="Times New Roman"/>
          <w:szCs w:val="24"/>
          <w:lang w:eastAsia="ru-RU"/>
        </w:rPr>
        <w:t xml:space="preserve"> Россия»;</w:t>
      </w:r>
    </w:p>
    <w:p w:rsidR="00E41B6E" w:rsidRPr="00586420" w:rsidRDefault="00E41B6E" w:rsidP="00586420">
      <w:pPr>
        <w:rPr>
          <w:rFonts w:eastAsia="Times New Roman"/>
          <w:szCs w:val="24"/>
          <w:lang w:eastAsia="ru-RU"/>
        </w:rPr>
      </w:pPr>
      <w:r w:rsidRPr="00586420">
        <w:rPr>
          <w:rFonts w:eastAsia="Times New Roman"/>
          <w:szCs w:val="24"/>
          <w:lang w:eastAsia="ru-RU"/>
        </w:rPr>
        <w:t>обеспечение профессиональных образовательных организаций региона грамотными педагогическими кадрами, способными в условиях усложнения социокультурной образов</w:t>
      </w:r>
      <w:r w:rsidRPr="00586420">
        <w:rPr>
          <w:rFonts w:eastAsia="Times New Roman"/>
          <w:szCs w:val="24"/>
          <w:lang w:eastAsia="ru-RU"/>
        </w:rPr>
        <w:t>а</w:t>
      </w:r>
      <w:r w:rsidRPr="00586420">
        <w:rPr>
          <w:rFonts w:eastAsia="Times New Roman"/>
          <w:szCs w:val="24"/>
          <w:lang w:eastAsia="ru-RU"/>
        </w:rPr>
        <w:t>тельной среды, связанной с динамичным развитием науки и образовательных технологий, решать задачи подготовки высококвалифицированных рабочих кадров и специалистов для различных отраслей экономики Ставропольского края.</w:t>
      </w:r>
    </w:p>
    <w:p w:rsidR="00DB3CEB" w:rsidRPr="00586420" w:rsidRDefault="00DB3CEB" w:rsidP="00586420">
      <w:pPr>
        <w:rPr>
          <w:szCs w:val="24"/>
        </w:rPr>
      </w:pPr>
    </w:p>
    <w:p w:rsidR="00060B92" w:rsidRPr="00586420" w:rsidRDefault="00060B92" w:rsidP="00586420">
      <w:pPr>
        <w:keepNext/>
        <w:keepLines/>
        <w:outlineLvl w:val="2"/>
        <w:rPr>
          <w:rFonts w:eastAsia="Times New Roman"/>
          <w:b/>
          <w:color w:val="FF0000"/>
          <w:szCs w:val="24"/>
        </w:rPr>
      </w:pPr>
      <w:bookmarkStart w:id="13" w:name="_Toc497917922"/>
      <w:r w:rsidRPr="0019076A">
        <w:rPr>
          <w:rFonts w:eastAsia="Times New Roman"/>
          <w:b/>
          <w:szCs w:val="24"/>
        </w:rPr>
        <w:t>2.4. Сведения о развитии высшего образования</w:t>
      </w:r>
      <w:bookmarkEnd w:id="13"/>
    </w:p>
    <w:p w:rsidR="00C930C8" w:rsidRPr="0090582D" w:rsidRDefault="00C930C8" w:rsidP="00C930C8">
      <w:pPr>
        <w:rPr>
          <w:i/>
          <w:szCs w:val="24"/>
          <w:u w:val="single"/>
        </w:rPr>
      </w:pPr>
      <w:r w:rsidRPr="0090582D">
        <w:rPr>
          <w:i/>
          <w:szCs w:val="24"/>
          <w:u w:val="single"/>
        </w:rPr>
        <w:t>Уровень доступности высшего образования и численность населения, получающего высшее образование</w:t>
      </w:r>
    </w:p>
    <w:p w:rsidR="00C930C8" w:rsidRPr="00C930C8" w:rsidRDefault="00C930C8" w:rsidP="00C930C8">
      <w:pPr>
        <w:rPr>
          <w:rFonts w:eastAsia="Times New Roman"/>
          <w:szCs w:val="24"/>
          <w:lang w:eastAsia="ru-RU"/>
        </w:rPr>
      </w:pPr>
      <w:r w:rsidRPr="00C930C8">
        <w:rPr>
          <w:rFonts w:eastAsia="Times New Roman"/>
          <w:szCs w:val="24"/>
          <w:lang w:eastAsia="ru-RU"/>
        </w:rPr>
        <w:t>Государственная политика в сфере высшего образования в Ставропольском крае направлена на повышение эффективности, конкурентоспособности и качества высшего обр</w:t>
      </w:r>
      <w:r w:rsidRPr="00C930C8">
        <w:rPr>
          <w:rFonts w:eastAsia="Times New Roman"/>
          <w:szCs w:val="24"/>
          <w:lang w:eastAsia="ru-RU"/>
        </w:rPr>
        <w:t>а</w:t>
      </w:r>
      <w:r w:rsidRPr="00C930C8">
        <w:rPr>
          <w:rFonts w:eastAsia="Times New Roman"/>
          <w:szCs w:val="24"/>
          <w:lang w:eastAsia="ru-RU"/>
        </w:rPr>
        <w:t>зования. Одним из ключевых направлений данной политики стало формирование сети орг</w:t>
      </w:r>
      <w:r w:rsidRPr="00C930C8">
        <w:rPr>
          <w:rFonts w:eastAsia="Times New Roman"/>
          <w:szCs w:val="24"/>
          <w:lang w:eastAsia="ru-RU"/>
        </w:rPr>
        <w:t>а</w:t>
      </w:r>
      <w:r w:rsidRPr="00C930C8">
        <w:rPr>
          <w:rFonts w:eastAsia="Times New Roman"/>
          <w:szCs w:val="24"/>
          <w:lang w:eastAsia="ru-RU"/>
        </w:rPr>
        <w:t>низаций высшего образования, реализующего востребованные образовательные программы, а одним из инструментов ее реализации – мониторинг эффективности деятельности образ</w:t>
      </w:r>
      <w:r w:rsidRPr="00C930C8">
        <w:rPr>
          <w:rFonts w:eastAsia="Times New Roman"/>
          <w:szCs w:val="24"/>
          <w:lang w:eastAsia="ru-RU"/>
        </w:rPr>
        <w:t>о</w:t>
      </w:r>
      <w:r w:rsidRPr="00C930C8">
        <w:rPr>
          <w:rFonts w:eastAsia="Times New Roman"/>
          <w:szCs w:val="24"/>
          <w:lang w:eastAsia="ru-RU"/>
        </w:rPr>
        <w:t>вательных организаций высшего образования.</w:t>
      </w:r>
    </w:p>
    <w:p w:rsidR="00C930C8" w:rsidRPr="00C930C8" w:rsidRDefault="00C930C8" w:rsidP="00C930C8">
      <w:pPr>
        <w:widowControl w:val="0"/>
        <w:autoSpaceDE w:val="0"/>
        <w:autoSpaceDN w:val="0"/>
        <w:adjustRightInd w:val="0"/>
        <w:ind w:firstLine="720"/>
        <w:rPr>
          <w:rFonts w:eastAsia="Times New Roman"/>
          <w:szCs w:val="24"/>
          <w:lang w:eastAsia="ru-RU"/>
        </w:rPr>
      </w:pPr>
      <w:r w:rsidRPr="00C930C8">
        <w:rPr>
          <w:rFonts w:eastAsia="Times New Roman"/>
          <w:szCs w:val="24"/>
          <w:lang w:eastAsia="ru-RU"/>
        </w:rPr>
        <w:t xml:space="preserve">Прием граждан на </w:t>
      </w:r>
      <w:proofErr w:type="gramStart"/>
      <w:r w:rsidRPr="00C930C8">
        <w:rPr>
          <w:rFonts w:eastAsia="Times New Roman"/>
          <w:szCs w:val="24"/>
          <w:lang w:eastAsia="ru-RU"/>
        </w:rPr>
        <w:t>обучение по</w:t>
      </w:r>
      <w:proofErr w:type="gramEnd"/>
      <w:r w:rsidRPr="00C930C8">
        <w:rPr>
          <w:rFonts w:eastAsia="Times New Roman"/>
          <w:szCs w:val="24"/>
          <w:lang w:eastAsia="ru-RU"/>
        </w:rPr>
        <w:t xml:space="preserve"> образовательным программам высшего образования за счет бюджетных ассигнований бюджета Ставропольского края осуществляется в соотве</w:t>
      </w:r>
      <w:r w:rsidRPr="00C930C8">
        <w:rPr>
          <w:rFonts w:eastAsia="Times New Roman"/>
          <w:szCs w:val="24"/>
          <w:lang w:eastAsia="ru-RU"/>
        </w:rPr>
        <w:t>т</w:t>
      </w:r>
      <w:r w:rsidRPr="00C930C8">
        <w:rPr>
          <w:rFonts w:eastAsia="Times New Roman"/>
          <w:szCs w:val="24"/>
          <w:lang w:eastAsia="ru-RU"/>
        </w:rPr>
        <w:t xml:space="preserve">ствии с требованиями Федерального закона от 29 декабря 2012 г. № 273-ФЗ «Об образовании в Российской Федерации». Прием на </w:t>
      </w:r>
      <w:proofErr w:type="gramStart"/>
      <w:r w:rsidRPr="00C930C8">
        <w:rPr>
          <w:rFonts w:eastAsia="Times New Roman"/>
          <w:szCs w:val="24"/>
          <w:lang w:eastAsia="ru-RU"/>
        </w:rPr>
        <w:t>обучение по</w:t>
      </w:r>
      <w:proofErr w:type="gramEnd"/>
      <w:r w:rsidRPr="00C930C8">
        <w:rPr>
          <w:rFonts w:eastAsia="Times New Roman"/>
          <w:szCs w:val="24"/>
          <w:lang w:eastAsia="ru-RU"/>
        </w:rPr>
        <w:t xml:space="preserve"> образовательным программам высшего о</w:t>
      </w:r>
      <w:r w:rsidRPr="00C930C8">
        <w:rPr>
          <w:rFonts w:eastAsia="Times New Roman"/>
          <w:szCs w:val="24"/>
          <w:lang w:eastAsia="ru-RU"/>
        </w:rPr>
        <w:t>б</w:t>
      </w:r>
      <w:r w:rsidRPr="00C930C8">
        <w:rPr>
          <w:rFonts w:eastAsia="Times New Roman"/>
          <w:szCs w:val="24"/>
          <w:lang w:eastAsia="ru-RU"/>
        </w:rPr>
        <w:t>разования осуществляется в соответствии с порядком приема на обучение по образовател</w:t>
      </w:r>
      <w:r w:rsidRPr="00C930C8">
        <w:rPr>
          <w:rFonts w:eastAsia="Times New Roman"/>
          <w:szCs w:val="24"/>
          <w:lang w:eastAsia="ru-RU"/>
        </w:rPr>
        <w:t>ь</w:t>
      </w:r>
      <w:r w:rsidRPr="00C930C8">
        <w:rPr>
          <w:rFonts w:eastAsia="Times New Roman"/>
          <w:szCs w:val="24"/>
          <w:lang w:eastAsia="ru-RU"/>
        </w:rPr>
        <w:t xml:space="preserve">ным программам высшего образования – программам </w:t>
      </w:r>
      <w:proofErr w:type="spellStart"/>
      <w:r w:rsidRPr="00C930C8">
        <w:rPr>
          <w:rFonts w:eastAsia="Times New Roman"/>
          <w:szCs w:val="24"/>
          <w:lang w:eastAsia="ru-RU"/>
        </w:rPr>
        <w:t>бакалавриата</w:t>
      </w:r>
      <w:proofErr w:type="spellEnd"/>
      <w:r w:rsidRPr="00C930C8">
        <w:rPr>
          <w:rFonts w:eastAsia="Times New Roman"/>
          <w:szCs w:val="24"/>
          <w:lang w:eastAsia="ru-RU"/>
        </w:rPr>
        <w:t xml:space="preserve">, программам </w:t>
      </w:r>
      <w:proofErr w:type="spellStart"/>
      <w:r w:rsidRPr="00C930C8">
        <w:rPr>
          <w:rFonts w:eastAsia="Times New Roman"/>
          <w:szCs w:val="24"/>
          <w:lang w:eastAsia="ru-RU"/>
        </w:rPr>
        <w:t>специал</w:t>
      </w:r>
      <w:r w:rsidRPr="00C930C8">
        <w:rPr>
          <w:rFonts w:eastAsia="Times New Roman"/>
          <w:szCs w:val="24"/>
          <w:lang w:eastAsia="ru-RU"/>
        </w:rPr>
        <w:t>и</w:t>
      </w:r>
      <w:r w:rsidRPr="00C930C8">
        <w:rPr>
          <w:rFonts w:eastAsia="Times New Roman"/>
          <w:szCs w:val="24"/>
          <w:lang w:eastAsia="ru-RU"/>
        </w:rPr>
        <w:t>тета</w:t>
      </w:r>
      <w:proofErr w:type="spellEnd"/>
      <w:r w:rsidRPr="00C930C8">
        <w:rPr>
          <w:rFonts w:eastAsia="Times New Roman"/>
          <w:szCs w:val="24"/>
          <w:lang w:eastAsia="ru-RU"/>
        </w:rPr>
        <w:t>, программам магистратуры, утвержденным приказом Министерства образования и науки Российской Федерации от 14 октября 2015 г. № 1147.</w:t>
      </w:r>
      <w:r w:rsidRPr="00C930C8">
        <w:t xml:space="preserve"> </w:t>
      </w:r>
      <w:r w:rsidRPr="00C930C8">
        <w:rPr>
          <w:rFonts w:eastAsia="Times New Roman"/>
          <w:szCs w:val="24"/>
          <w:lang w:eastAsia="ru-RU"/>
        </w:rPr>
        <w:t>Охват молодежи образовател</w:t>
      </w:r>
      <w:r w:rsidRPr="00C930C8">
        <w:rPr>
          <w:rFonts w:eastAsia="Times New Roman"/>
          <w:szCs w:val="24"/>
          <w:lang w:eastAsia="ru-RU"/>
        </w:rPr>
        <w:t>ь</w:t>
      </w:r>
      <w:r w:rsidRPr="00C930C8">
        <w:rPr>
          <w:rFonts w:eastAsia="Times New Roman"/>
          <w:szCs w:val="24"/>
          <w:lang w:eastAsia="ru-RU"/>
        </w:rPr>
        <w:t>ными программами высшего образования 19,1%, из них 6,66 за счет бюджетных ассигнов</w:t>
      </w:r>
      <w:r w:rsidRPr="00C930C8">
        <w:rPr>
          <w:rFonts w:eastAsia="Times New Roman"/>
          <w:szCs w:val="24"/>
          <w:lang w:eastAsia="ru-RU"/>
        </w:rPr>
        <w:t>а</w:t>
      </w:r>
      <w:r w:rsidRPr="00C930C8">
        <w:rPr>
          <w:rFonts w:eastAsia="Times New Roman"/>
          <w:szCs w:val="24"/>
          <w:lang w:eastAsia="ru-RU"/>
        </w:rPr>
        <w:t>ния бюджета Ставропольского края</w:t>
      </w:r>
      <w:proofErr w:type="gramStart"/>
      <w:r w:rsidRPr="00C930C8">
        <w:rPr>
          <w:rFonts w:eastAsia="Times New Roman"/>
          <w:szCs w:val="24"/>
          <w:lang w:eastAsia="ru-RU"/>
        </w:rPr>
        <w:t>.</w:t>
      </w:r>
      <w:proofErr w:type="gramEnd"/>
      <w:r w:rsidRPr="00C930C8">
        <w:rPr>
          <w:rFonts w:eastAsia="Times New Roman"/>
          <w:szCs w:val="24"/>
          <w:lang w:eastAsia="ru-RU"/>
        </w:rPr>
        <w:t xml:space="preserve"> (</w:t>
      </w:r>
      <w:proofErr w:type="gramStart"/>
      <w:r w:rsidRPr="00C930C8">
        <w:rPr>
          <w:rFonts w:eastAsia="Times New Roman"/>
          <w:szCs w:val="24"/>
          <w:lang w:eastAsia="ru-RU"/>
        </w:rPr>
        <w:t>о</w:t>
      </w:r>
      <w:proofErr w:type="gramEnd"/>
      <w:r w:rsidRPr="00C930C8">
        <w:rPr>
          <w:rFonts w:eastAsia="Times New Roman"/>
          <w:szCs w:val="24"/>
          <w:lang w:eastAsia="ru-RU"/>
        </w:rPr>
        <w:t xml:space="preserve">тношение численности студентов, обучающихся по образовательным программам высшего образования - программам </w:t>
      </w:r>
      <w:proofErr w:type="spellStart"/>
      <w:r w:rsidRPr="00C930C8">
        <w:rPr>
          <w:rFonts w:eastAsia="Times New Roman"/>
          <w:szCs w:val="24"/>
          <w:lang w:eastAsia="ru-RU"/>
        </w:rPr>
        <w:t>бакалавриата</w:t>
      </w:r>
      <w:proofErr w:type="spellEnd"/>
      <w:r w:rsidRPr="00C930C8">
        <w:rPr>
          <w:rFonts w:eastAsia="Times New Roman"/>
          <w:szCs w:val="24"/>
          <w:lang w:eastAsia="ru-RU"/>
        </w:rPr>
        <w:t xml:space="preserve">, программам </w:t>
      </w:r>
      <w:proofErr w:type="spellStart"/>
      <w:r w:rsidRPr="00C930C8">
        <w:rPr>
          <w:rFonts w:eastAsia="Times New Roman"/>
          <w:szCs w:val="24"/>
          <w:lang w:eastAsia="ru-RU"/>
        </w:rPr>
        <w:t>специалитета</w:t>
      </w:r>
      <w:proofErr w:type="spellEnd"/>
      <w:r w:rsidRPr="00C930C8">
        <w:rPr>
          <w:rFonts w:eastAsia="Times New Roman"/>
          <w:szCs w:val="24"/>
          <w:lang w:eastAsia="ru-RU"/>
        </w:rPr>
        <w:t xml:space="preserve">, программам магистратуры, к численности населения в возрасте 17-25 лет) </w:t>
      </w:r>
    </w:p>
    <w:p w:rsidR="00C930C8" w:rsidRPr="00C930C8" w:rsidRDefault="00C930C8" w:rsidP="00C930C8">
      <w:pPr>
        <w:widowControl w:val="0"/>
        <w:autoSpaceDE w:val="0"/>
        <w:autoSpaceDN w:val="0"/>
        <w:adjustRightInd w:val="0"/>
        <w:ind w:firstLine="720"/>
        <w:rPr>
          <w:rFonts w:eastAsia="Times New Roman"/>
          <w:szCs w:val="24"/>
          <w:lang w:eastAsia="ru-RU"/>
        </w:rPr>
      </w:pPr>
      <w:r w:rsidRPr="00C930C8">
        <w:rPr>
          <w:rFonts w:eastAsia="Times New Roman"/>
          <w:szCs w:val="24"/>
          <w:lang w:eastAsia="ru-RU"/>
        </w:rPr>
        <w:t>Удельный вес численности обучающихся в федеральном университете (Федеральное государственное автономное образовательное учреждение высшего образования «Северо-</w:t>
      </w:r>
      <w:r w:rsidRPr="00C930C8">
        <w:rPr>
          <w:rFonts w:eastAsia="Times New Roman"/>
          <w:szCs w:val="24"/>
          <w:lang w:eastAsia="ru-RU"/>
        </w:rPr>
        <w:lastRenderedPageBreak/>
        <w:t xml:space="preserve">Кавказский федеральный университет») в общей численности студентов Ставропольского края обучающихся по образовательным программам высшего образования – программам </w:t>
      </w:r>
      <w:proofErr w:type="spellStart"/>
      <w:r w:rsidRPr="00C930C8">
        <w:rPr>
          <w:rFonts w:eastAsia="Times New Roman"/>
          <w:szCs w:val="24"/>
          <w:lang w:eastAsia="ru-RU"/>
        </w:rPr>
        <w:t>б</w:t>
      </w:r>
      <w:r w:rsidRPr="00C930C8">
        <w:rPr>
          <w:rFonts w:eastAsia="Times New Roman"/>
          <w:szCs w:val="24"/>
          <w:lang w:eastAsia="ru-RU"/>
        </w:rPr>
        <w:t>а</w:t>
      </w:r>
      <w:r w:rsidRPr="00C930C8">
        <w:rPr>
          <w:rFonts w:eastAsia="Times New Roman"/>
          <w:szCs w:val="24"/>
          <w:lang w:eastAsia="ru-RU"/>
        </w:rPr>
        <w:t>калавриата</w:t>
      </w:r>
      <w:proofErr w:type="spellEnd"/>
      <w:r w:rsidRPr="00C930C8">
        <w:rPr>
          <w:rFonts w:eastAsia="Times New Roman"/>
          <w:szCs w:val="24"/>
          <w:lang w:eastAsia="ru-RU"/>
        </w:rPr>
        <w:t xml:space="preserve">, программам </w:t>
      </w:r>
      <w:proofErr w:type="spellStart"/>
      <w:r w:rsidRPr="00C930C8">
        <w:rPr>
          <w:rFonts w:eastAsia="Times New Roman"/>
          <w:szCs w:val="24"/>
          <w:lang w:eastAsia="ru-RU"/>
        </w:rPr>
        <w:t>специалитета</w:t>
      </w:r>
      <w:proofErr w:type="spellEnd"/>
      <w:r w:rsidRPr="00C930C8">
        <w:rPr>
          <w:rFonts w:eastAsia="Times New Roman"/>
          <w:szCs w:val="24"/>
          <w:lang w:eastAsia="ru-RU"/>
        </w:rPr>
        <w:t xml:space="preserve">, программам магистратуры составляет 26%. </w:t>
      </w:r>
    </w:p>
    <w:p w:rsidR="00C930C8" w:rsidRPr="00C930C8" w:rsidRDefault="00C930C8" w:rsidP="00C930C8">
      <w:pPr>
        <w:keepNext/>
        <w:widowControl w:val="0"/>
        <w:autoSpaceDE w:val="0"/>
        <w:autoSpaceDN w:val="0"/>
        <w:adjustRightInd w:val="0"/>
        <w:spacing w:line="240" w:lineRule="auto"/>
        <w:ind w:firstLine="0"/>
      </w:pPr>
      <w:r w:rsidRPr="00C930C8">
        <w:rPr>
          <w:noProof/>
          <w:lang w:eastAsia="ru-RU"/>
        </w:rPr>
        <w:drawing>
          <wp:inline distT="0" distB="0" distL="0" distR="0" wp14:anchorId="491C29CE" wp14:editId="587C9F8C">
            <wp:extent cx="6115050" cy="2343150"/>
            <wp:effectExtent l="0" t="0" r="19050" b="1905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C930C8" w:rsidRPr="00C930C8" w:rsidRDefault="00C930C8" w:rsidP="00C930C8">
      <w:pPr>
        <w:spacing w:line="240" w:lineRule="exact"/>
        <w:jc w:val="center"/>
        <w:rPr>
          <w:bCs/>
          <w:sz w:val="20"/>
          <w:szCs w:val="18"/>
        </w:rPr>
      </w:pPr>
    </w:p>
    <w:p w:rsidR="00C930C8" w:rsidRPr="00C930C8" w:rsidRDefault="00C930C8" w:rsidP="00C930C8">
      <w:pPr>
        <w:spacing w:line="240" w:lineRule="exact"/>
        <w:jc w:val="center"/>
        <w:rPr>
          <w:bCs/>
          <w:sz w:val="20"/>
          <w:szCs w:val="24"/>
        </w:rPr>
      </w:pPr>
      <w:r w:rsidRPr="00C930C8">
        <w:rPr>
          <w:bCs/>
          <w:sz w:val="20"/>
          <w:szCs w:val="18"/>
        </w:rPr>
        <w:t>Рисунок 50. Охват молодежи Ставропольского края образовательными программами высшего образ</w:t>
      </w:r>
      <w:r w:rsidRPr="00C930C8">
        <w:rPr>
          <w:bCs/>
          <w:sz w:val="20"/>
          <w:szCs w:val="18"/>
        </w:rPr>
        <w:t>о</w:t>
      </w:r>
      <w:r w:rsidRPr="00C930C8">
        <w:rPr>
          <w:bCs/>
          <w:sz w:val="20"/>
          <w:szCs w:val="18"/>
        </w:rPr>
        <w:t xml:space="preserve">вания, </w:t>
      </w:r>
      <w:proofErr w:type="gramStart"/>
      <w:r w:rsidRPr="00C930C8">
        <w:rPr>
          <w:bCs/>
          <w:sz w:val="20"/>
          <w:szCs w:val="24"/>
        </w:rPr>
        <w:t>в</w:t>
      </w:r>
      <w:proofErr w:type="gramEnd"/>
      <w:r w:rsidRPr="00C930C8">
        <w:rPr>
          <w:bCs/>
          <w:sz w:val="20"/>
          <w:szCs w:val="24"/>
        </w:rPr>
        <w:t xml:space="preserve"> %</w:t>
      </w:r>
    </w:p>
    <w:p w:rsidR="00C930C8" w:rsidRPr="00336836" w:rsidRDefault="00C930C8" w:rsidP="00C930C8">
      <w:pPr>
        <w:widowControl w:val="0"/>
        <w:autoSpaceDE w:val="0"/>
        <w:autoSpaceDN w:val="0"/>
        <w:adjustRightInd w:val="0"/>
        <w:ind w:firstLine="720"/>
        <w:rPr>
          <w:rFonts w:eastAsia="Times New Roman"/>
          <w:i/>
          <w:szCs w:val="24"/>
          <w:u w:val="single"/>
          <w:lang w:eastAsia="ru-RU"/>
        </w:rPr>
      </w:pPr>
      <w:r w:rsidRPr="00336836">
        <w:rPr>
          <w:rFonts w:eastAsia="Times New Roman"/>
          <w:i/>
          <w:szCs w:val="24"/>
          <w:u w:val="single"/>
          <w:lang w:eastAsia="ru-RU"/>
        </w:rPr>
        <w:t>содержание образовательной деятельности и организация образовательного проце</w:t>
      </w:r>
      <w:r w:rsidRPr="00336836">
        <w:rPr>
          <w:rFonts w:eastAsia="Times New Roman"/>
          <w:i/>
          <w:szCs w:val="24"/>
          <w:u w:val="single"/>
          <w:lang w:eastAsia="ru-RU"/>
        </w:rPr>
        <w:t>с</w:t>
      </w:r>
      <w:r w:rsidRPr="00336836">
        <w:rPr>
          <w:rFonts w:eastAsia="Times New Roman"/>
          <w:i/>
          <w:szCs w:val="24"/>
          <w:u w:val="single"/>
          <w:lang w:eastAsia="ru-RU"/>
        </w:rPr>
        <w:t>са по образовательным программам высшего образования</w:t>
      </w:r>
    </w:p>
    <w:p w:rsidR="00C930C8" w:rsidRPr="00C930C8" w:rsidRDefault="00C930C8" w:rsidP="00C930C8">
      <w:pPr>
        <w:ind w:firstLine="708"/>
        <w:rPr>
          <w:rFonts w:eastAsia="Times New Roman"/>
          <w:szCs w:val="24"/>
          <w:lang w:eastAsia="ru-RU"/>
        </w:rPr>
      </w:pPr>
      <w:proofErr w:type="gramStart"/>
      <w:r w:rsidRPr="00C930C8">
        <w:rPr>
          <w:rFonts w:eastAsia="Times New Roman"/>
          <w:szCs w:val="24"/>
          <w:lang w:eastAsia="ru-RU"/>
        </w:rPr>
        <w:t xml:space="preserve">По образовательным программам высшего образования – программам </w:t>
      </w:r>
      <w:proofErr w:type="spellStart"/>
      <w:r w:rsidRPr="00C930C8">
        <w:rPr>
          <w:rFonts w:eastAsia="Times New Roman"/>
          <w:szCs w:val="24"/>
          <w:lang w:eastAsia="ru-RU"/>
        </w:rPr>
        <w:t>бакалавриата</w:t>
      </w:r>
      <w:proofErr w:type="spellEnd"/>
      <w:r w:rsidRPr="00C930C8">
        <w:rPr>
          <w:rFonts w:eastAsia="Times New Roman"/>
          <w:szCs w:val="24"/>
          <w:lang w:eastAsia="ru-RU"/>
        </w:rPr>
        <w:t xml:space="preserve">, программам </w:t>
      </w:r>
      <w:proofErr w:type="spellStart"/>
      <w:r w:rsidRPr="00C930C8">
        <w:rPr>
          <w:rFonts w:eastAsia="Times New Roman"/>
          <w:szCs w:val="24"/>
          <w:lang w:eastAsia="ru-RU"/>
        </w:rPr>
        <w:t>специалитета</w:t>
      </w:r>
      <w:proofErr w:type="spellEnd"/>
      <w:r w:rsidRPr="00C930C8">
        <w:rPr>
          <w:rFonts w:eastAsia="Times New Roman"/>
          <w:szCs w:val="24"/>
          <w:lang w:eastAsia="ru-RU"/>
        </w:rPr>
        <w:t>, программам магистратуры в государственных организациях на очной форме обучается 37,21% на очно-заочной – 1,12%, на заочной 61,68%.</w:t>
      </w:r>
      <w:proofErr w:type="gramEnd"/>
    </w:p>
    <w:p w:rsidR="00C930C8" w:rsidRPr="00C930C8" w:rsidRDefault="00C930C8" w:rsidP="00C930C8">
      <w:pPr>
        <w:ind w:firstLine="708"/>
        <w:rPr>
          <w:szCs w:val="24"/>
        </w:rPr>
      </w:pPr>
      <w:r w:rsidRPr="00C930C8">
        <w:rPr>
          <w:szCs w:val="24"/>
        </w:rPr>
        <w:t>Удельный вес численности лиц, обучающихся на платной основе, в общей численн</w:t>
      </w:r>
      <w:r w:rsidRPr="00C930C8">
        <w:rPr>
          <w:szCs w:val="24"/>
        </w:rPr>
        <w:t>о</w:t>
      </w:r>
      <w:r w:rsidRPr="00C930C8">
        <w:rPr>
          <w:szCs w:val="24"/>
        </w:rPr>
        <w:t>сти студентов, обучающихся по образовательным программам высшего образования - пр</w:t>
      </w:r>
      <w:r w:rsidRPr="00C930C8">
        <w:rPr>
          <w:szCs w:val="24"/>
        </w:rPr>
        <w:t>о</w:t>
      </w:r>
      <w:r w:rsidRPr="00C930C8">
        <w:rPr>
          <w:szCs w:val="24"/>
        </w:rPr>
        <w:t xml:space="preserve">граммам </w:t>
      </w:r>
      <w:proofErr w:type="spellStart"/>
      <w:r w:rsidRPr="00C930C8">
        <w:rPr>
          <w:szCs w:val="24"/>
        </w:rPr>
        <w:t>бакалавриата</w:t>
      </w:r>
      <w:proofErr w:type="spellEnd"/>
      <w:r w:rsidRPr="00C930C8">
        <w:rPr>
          <w:szCs w:val="24"/>
        </w:rPr>
        <w:t xml:space="preserve">, программам </w:t>
      </w:r>
      <w:proofErr w:type="spellStart"/>
      <w:r w:rsidRPr="00C930C8">
        <w:rPr>
          <w:szCs w:val="24"/>
        </w:rPr>
        <w:t>специалитета</w:t>
      </w:r>
      <w:proofErr w:type="spellEnd"/>
      <w:r w:rsidRPr="00C930C8">
        <w:rPr>
          <w:szCs w:val="24"/>
        </w:rPr>
        <w:t>, программам магистратуры в госуда</w:t>
      </w:r>
      <w:r w:rsidRPr="00C930C8">
        <w:rPr>
          <w:szCs w:val="24"/>
        </w:rPr>
        <w:t>р</w:t>
      </w:r>
      <w:r w:rsidRPr="00C930C8">
        <w:rPr>
          <w:szCs w:val="24"/>
        </w:rPr>
        <w:t>ственных образовательных организациях составляет 40,59 %, в негосударственных образов</w:t>
      </w:r>
      <w:r w:rsidRPr="00C930C8">
        <w:rPr>
          <w:szCs w:val="24"/>
        </w:rPr>
        <w:t>а</w:t>
      </w:r>
      <w:r w:rsidRPr="00C930C8">
        <w:rPr>
          <w:szCs w:val="24"/>
        </w:rPr>
        <w:t xml:space="preserve">тельных организациях – 100%. </w:t>
      </w:r>
    </w:p>
    <w:p w:rsidR="00C930C8" w:rsidRPr="00C930C8" w:rsidRDefault="00C930C8" w:rsidP="00C930C8">
      <w:pPr>
        <w:ind w:firstLine="708"/>
        <w:rPr>
          <w:szCs w:val="24"/>
        </w:rPr>
      </w:pPr>
      <w:r w:rsidRPr="00C930C8">
        <w:rPr>
          <w:szCs w:val="24"/>
          <w:lang w:eastAsia="ru-RU"/>
        </w:rPr>
        <w:t xml:space="preserve">Удельный вес численности лиц, обучающихся с применением электронного обучения, дистанционных образовательных технологий, в </w:t>
      </w:r>
      <w:proofErr w:type="gramStart"/>
      <w:r w:rsidRPr="00C930C8">
        <w:rPr>
          <w:szCs w:val="24"/>
          <w:lang w:eastAsia="ru-RU"/>
        </w:rPr>
        <w:t>общей численности студентов, обучающихся по образовательным программам высшего образования составляет</w:t>
      </w:r>
      <w:proofErr w:type="gramEnd"/>
      <w:r w:rsidRPr="00C930C8">
        <w:rPr>
          <w:szCs w:val="24"/>
          <w:lang w:eastAsia="ru-RU"/>
        </w:rPr>
        <w:t xml:space="preserve"> по программам </w:t>
      </w:r>
      <w:proofErr w:type="spellStart"/>
      <w:r w:rsidRPr="00C930C8">
        <w:rPr>
          <w:szCs w:val="24"/>
          <w:lang w:eastAsia="ru-RU"/>
        </w:rPr>
        <w:t>бак</w:t>
      </w:r>
      <w:r w:rsidRPr="00C930C8">
        <w:rPr>
          <w:szCs w:val="24"/>
          <w:lang w:eastAsia="ru-RU"/>
        </w:rPr>
        <w:t>а</w:t>
      </w:r>
      <w:r w:rsidRPr="00C930C8">
        <w:rPr>
          <w:szCs w:val="24"/>
          <w:lang w:eastAsia="ru-RU"/>
        </w:rPr>
        <w:t>лавриата</w:t>
      </w:r>
      <w:proofErr w:type="spellEnd"/>
      <w:r w:rsidRPr="00C930C8">
        <w:rPr>
          <w:szCs w:val="24"/>
          <w:lang w:eastAsia="ru-RU"/>
        </w:rPr>
        <w:t xml:space="preserve"> 65,82%, программам </w:t>
      </w:r>
      <w:proofErr w:type="spellStart"/>
      <w:r w:rsidRPr="00C930C8">
        <w:rPr>
          <w:szCs w:val="24"/>
          <w:lang w:eastAsia="ru-RU"/>
        </w:rPr>
        <w:t>специалитета</w:t>
      </w:r>
      <w:proofErr w:type="spellEnd"/>
      <w:r w:rsidRPr="00C930C8">
        <w:rPr>
          <w:szCs w:val="24"/>
          <w:lang w:eastAsia="ru-RU"/>
        </w:rPr>
        <w:t xml:space="preserve"> 43,94%,программам магистратуры 49,46%.</w:t>
      </w:r>
    </w:p>
    <w:p w:rsidR="00C930C8" w:rsidRPr="00C930C8" w:rsidRDefault="00C930C8" w:rsidP="00C930C8">
      <w:pPr>
        <w:ind w:firstLine="708"/>
        <w:rPr>
          <w:szCs w:val="24"/>
        </w:rPr>
      </w:pPr>
      <w:r w:rsidRPr="00C930C8">
        <w:rPr>
          <w:szCs w:val="24"/>
          <w:lang w:eastAsia="ru-RU"/>
        </w:rPr>
        <w:t>В целом по Ставропольскому краю по образовательным программам высшего образ</w:t>
      </w:r>
      <w:r w:rsidRPr="00C930C8">
        <w:rPr>
          <w:szCs w:val="24"/>
          <w:lang w:eastAsia="ru-RU"/>
        </w:rPr>
        <w:t>о</w:t>
      </w:r>
      <w:r w:rsidRPr="00C930C8">
        <w:rPr>
          <w:szCs w:val="24"/>
          <w:lang w:eastAsia="ru-RU"/>
        </w:rPr>
        <w:t xml:space="preserve">вания – программам </w:t>
      </w:r>
      <w:proofErr w:type="spellStart"/>
      <w:r w:rsidRPr="00C930C8">
        <w:rPr>
          <w:szCs w:val="24"/>
          <w:lang w:eastAsia="ru-RU"/>
        </w:rPr>
        <w:t>бакалавриата</w:t>
      </w:r>
      <w:proofErr w:type="spellEnd"/>
      <w:r w:rsidRPr="00C930C8">
        <w:rPr>
          <w:szCs w:val="24"/>
          <w:lang w:eastAsia="ru-RU"/>
        </w:rPr>
        <w:t xml:space="preserve">, программам </w:t>
      </w:r>
      <w:proofErr w:type="spellStart"/>
      <w:r w:rsidRPr="00C930C8">
        <w:rPr>
          <w:szCs w:val="24"/>
          <w:lang w:eastAsia="ru-RU"/>
        </w:rPr>
        <w:t>специалитета</w:t>
      </w:r>
      <w:proofErr w:type="spellEnd"/>
      <w:r w:rsidRPr="00C930C8">
        <w:rPr>
          <w:szCs w:val="24"/>
          <w:lang w:eastAsia="ru-RU"/>
        </w:rPr>
        <w:t>, программам магистратуры, 63,5% студентов обучается в государственных вузах и 13,5% - в частных вузах. Удельный вес студентов очной формы обучения составляет 48,97%.</w:t>
      </w:r>
    </w:p>
    <w:p w:rsidR="00C930C8" w:rsidRPr="00C930C8" w:rsidRDefault="00C930C8" w:rsidP="00C930C8">
      <w:pPr>
        <w:ind w:firstLine="708"/>
        <w:rPr>
          <w:szCs w:val="24"/>
        </w:rPr>
      </w:pPr>
      <w:r w:rsidRPr="00C930C8">
        <w:rPr>
          <w:szCs w:val="24"/>
          <w:lang w:eastAsia="ru-RU"/>
        </w:rPr>
        <w:t>Удельный вес численности лиц, обучающихся на платной основе, в общей численн</w:t>
      </w:r>
      <w:r w:rsidRPr="00C930C8">
        <w:rPr>
          <w:szCs w:val="24"/>
          <w:lang w:eastAsia="ru-RU"/>
        </w:rPr>
        <w:t>о</w:t>
      </w:r>
      <w:r w:rsidRPr="00C930C8">
        <w:rPr>
          <w:szCs w:val="24"/>
          <w:lang w:eastAsia="ru-RU"/>
        </w:rPr>
        <w:t>сти студентов, обучающихся по образовательным программам высшего образования - пр</w:t>
      </w:r>
      <w:r w:rsidRPr="00C930C8">
        <w:rPr>
          <w:szCs w:val="24"/>
          <w:lang w:eastAsia="ru-RU"/>
        </w:rPr>
        <w:t>о</w:t>
      </w:r>
      <w:r w:rsidRPr="00C930C8">
        <w:rPr>
          <w:szCs w:val="24"/>
          <w:lang w:eastAsia="ru-RU"/>
        </w:rPr>
        <w:t xml:space="preserve">граммам </w:t>
      </w:r>
      <w:proofErr w:type="spellStart"/>
      <w:r w:rsidRPr="00C930C8">
        <w:rPr>
          <w:szCs w:val="24"/>
          <w:lang w:eastAsia="ru-RU"/>
        </w:rPr>
        <w:t>бакалавриата</w:t>
      </w:r>
      <w:proofErr w:type="spellEnd"/>
      <w:r w:rsidRPr="00C930C8">
        <w:rPr>
          <w:szCs w:val="24"/>
          <w:lang w:eastAsia="ru-RU"/>
        </w:rPr>
        <w:t xml:space="preserve">, программам </w:t>
      </w:r>
      <w:proofErr w:type="spellStart"/>
      <w:r w:rsidRPr="00C930C8">
        <w:rPr>
          <w:szCs w:val="24"/>
          <w:lang w:eastAsia="ru-RU"/>
        </w:rPr>
        <w:t>специалитета</w:t>
      </w:r>
      <w:proofErr w:type="spellEnd"/>
      <w:r w:rsidRPr="00C930C8">
        <w:rPr>
          <w:szCs w:val="24"/>
          <w:lang w:eastAsia="ru-RU"/>
        </w:rPr>
        <w:t>, программам магистратуры в госуда</w:t>
      </w:r>
      <w:r w:rsidRPr="00C930C8">
        <w:rPr>
          <w:szCs w:val="24"/>
          <w:lang w:eastAsia="ru-RU"/>
        </w:rPr>
        <w:t>р</w:t>
      </w:r>
      <w:r w:rsidRPr="00C930C8">
        <w:rPr>
          <w:szCs w:val="24"/>
          <w:lang w:eastAsia="ru-RU"/>
        </w:rPr>
        <w:lastRenderedPageBreak/>
        <w:t>ственных образовательных организациях составляет 62,14%, в негосударственных образов</w:t>
      </w:r>
      <w:r w:rsidRPr="00C930C8">
        <w:rPr>
          <w:szCs w:val="24"/>
          <w:lang w:eastAsia="ru-RU"/>
        </w:rPr>
        <w:t>а</w:t>
      </w:r>
      <w:r w:rsidRPr="00C930C8">
        <w:rPr>
          <w:szCs w:val="24"/>
          <w:lang w:eastAsia="ru-RU"/>
        </w:rPr>
        <w:t xml:space="preserve">тельных организациях – 99,7%. </w:t>
      </w:r>
    </w:p>
    <w:p w:rsidR="00C930C8" w:rsidRPr="00EC2148" w:rsidRDefault="00C930C8" w:rsidP="00C930C8">
      <w:pPr>
        <w:tabs>
          <w:tab w:val="left" w:pos="1080"/>
        </w:tabs>
        <w:ind w:firstLine="720"/>
        <w:rPr>
          <w:rFonts w:eastAsia="Times New Roman"/>
          <w:i/>
          <w:iCs/>
          <w:szCs w:val="24"/>
          <w:u w:val="single"/>
          <w:lang w:eastAsia="ru-RU"/>
        </w:rPr>
      </w:pPr>
      <w:r w:rsidRPr="00EC2148">
        <w:rPr>
          <w:rFonts w:eastAsia="Times New Roman"/>
          <w:i/>
          <w:iCs/>
          <w:szCs w:val="24"/>
          <w:u w:val="single"/>
          <w:lang w:eastAsia="ru-RU"/>
        </w:rPr>
        <w:t>в) кадровое обеспечение образовательных организаций высшего образования и иных организаций, осуществляющих образовательную деятельность в части реализации образ</w:t>
      </w:r>
      <w:r w:rsidRPr="00EC2148">
        <w:rPr>
          <w:rFonts w:eastAsia="Times New Roman"/>
          <w:i/>
          <w:iCs/>
          <w:szCs w:val="24"/>
          <w:u w:val="single"/>
          <w:lang w:eastAsia="ru-RU"/>
        </w:rPr>
        <w:t>о</w:t>
      </w:r>
      <w:r w:rsidRPr="00EC2148">
        <w:rPr>
          <w:rFonts w:eastAsia="Times New Roman"/>
          <w:i/>
          <w:iCs/>
          <w:szCs w:val="24"/>
          <w:u w:val="single"/>
          <w:lang w:eastAsia="ru-RU"/>
        </w:rPr>
        <w:t>вательных программ высшего образования, а также оценка уровня заработной платы пед</w:t>
      </w:r>
      <w:r w:rsidRPr="00EC2148">
        <w:rPr>
          <w:rFonts w:eastAsia="Times New Roman"/>
          <w:i/>
          <w:iCs/>
          <w:szCs w:val="24"/>
          <w:u w:val="single"/>
          <w:lang w:eastAsia="ru-RU"/>
        </w:rPr>
        <w:t>а</w:t>
      </w:r>
      <w:r w:rsidRPr="00EC2148">
        <w:rPr>
          <w:rFonts w:eastAsia="Times New Roman"/>
          <w:i/>
          <w:iCs/>
          <w:szCs w:val="24"/>
          <w:u w:val="single"/>
          <w:lang w:eastAsia="ru-RU"/>
        </w:rPr>
        <w:t>гогических работников</w:t>
      </w:r>
    </w:p>
    <w:p w:rsidR="00C930C8" w:rsidRPr="00C930C8" w:rsidRDefault="00C930C8" w:rsidP="00C930C8">
      <w:pPr>
        <w:tabs>
          <w:tab w:val="left" w:pos="1080"/>
        </w:tabs>
        <w:ind w:firstLine="720"/>
        <w:rPr>
          <w:rFonts w:eastAsia="Times New Roman"/>
          <w:szCs w:val="24"/>
          <w:lang w:eastAsia="ru-RU"/>
        </w:rPr>
      </w:pPr>
      <w:r w:rsidRPr="00C930C8">
        <w:rPr>
          <w:rFonts w:eastAsia="Times New Roman"/>
          <w:szCs w:val="24"/>
          <w:lang w:eastAsia="ru-RU"/>
        </w:rPr>
        <w:t>Удельный вес численности лиц, имеющих ученую степень, в общей численности профессорско-преподавательского состава (без внешних совместителей и работающих по договорам гражданско-правового характера) организаций, осуществляющих образовател</w:t>
      </w:r>
      <w:r w:rsidRPr="00C930C8">
        <w:rPr>
          <w:rFonts w:eastAsia="Times New Roman"/>
          <w:szCs w:val="24"/>
          <w:lang w:eastAsia="ru-RU"/>
        </w:rPr>
        <w:t>ь</w:t>
      </w:r>
      <w:r w:rsidRPr="00C930C8">
        <w:rPr>
          <w:rFonts w:eastAsia="Times New Roman"/>
          <w:szCs w:val="24"/>
          <w:lang w:eastAsia="ru-RU"/>
        </w:rPr>
        <w:t xml:space="preserve">ную деятельность по реализации образовательных программ высшего образования: </w:t>
      </w:r>
    </w:p>
    <w:p w:rsidR="00EC2148" w:rsidRDefault="00C930C8" w:rsidP="00EC2148">
      <w:pPr>
        <w:tabs>
          <w:tab w:val="left" w:pos="1080"/>
        </w:tabs>
        <w:ind w:firstLine="720"/>
        <w:rPr>
          <w:rFonts w:eastAsia="Times New Roman"/>
          <w:szCs w:val="24"/>
          <w:lang w:eastAsia="ru-RU"/>
        </w:rPr>
      </w:pPr>
      <w:r w:rsidRPr="00C930C8">
        <w:rPr>
          <w:rFonts w:eastAsia="Times New Roman"/>
          <w:szCs w:val="24"/>
          <w:lang w:eastAsia="ru-RU"/>
        </w:rPr>
        <w:t>- доктора наук 8,87%;</w:t>
      </w:r>
    </w:p>
    <w:p w:rsidR="00EC2148" w:rsidRDefault="00C930C8" w:rsidP="00EC2148">
      <w:pPr>
        <w:tabs>
          <w:tab w:val="left" w:pos="1080"/>
        </w:tabs>
        <w:ind w:firstLine="720"/>
        <w:rPr>
          <w:rFonts w:eastAsia="Times New Roman"/>
          <w:szCs w:val="24"/>
          <w:lang w:eastAsia="ru-RU"/>
        </w:rPr>
      </w:pPr>
      <w:r w:rsidRPr="00C930C8">
        <w:rPr>
          <w:rFonts w:eastAsia="Times New Roman"/>
          <w:szCs w:val="24"/>
          <w:lang w:eastAsia="ru-RU"/>
        </w:rPr>
        <w:t>- кандидата наук 67,89%.</w:t>
      </w:r>
    </w:p>
    <w:p w:rsidR="00C930C8" w:rsidRPr="00EC2148" w:rsidRDefault="00C930C8" w:rsidP="00EC2148">
      <w:pPr>
        <w:tabs>
          <w:tab w:val="left" w:pos="1080"/>
        </w:tabs>
        <w:ind w:firstLine="0"/>
        <w:rPr>
          <w:rFonts w:eastAsia="Times New Roman"/>
          <w:szCs w:val="24"/>
          <w:lang w:eastAsia="ru-RU"/>
        </w:rPr>
      </w:pPr>
      <w:r w:rsidRPr="00C930C8">
        <w:rPr>
          <w:noProof/>
          <w:lang w:eastAsia="ru-RU"/>
        </w:rPr>
        <w:drawing>
          <wp:inline distT="0" distB="0" distL="0" distR="0" wp14:anchorId="4001A449" wp14:editId="1A0869FA">
            <wp:extent cx="6153150" cy="2724150"/>
            <wp:effectExtent l="0" t="0" r="0" b="0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C930C8" w:rsidRPr="00C930C8" w:rsidRDefault="00C930C8" w:rsidP="00C930C8">
      <w:pPr>
        <w:spacing w:line="240" w:lineRule="exact"/>
        <w:jc w:val="center"/>
        <w:rPr>
          <w:bCs/>
          <w:sz w:val="20"/>
          <w:szCs w:val="24"/>
        </w:rPr>
      </w:pPr>
      <w:r w:rsidRPr="00C930C8">
        <w:rPr>
          <w:bCs/>
          <w:sz w:val="20"/>
          <w:szCs w:val="18"/>
        </w:rPr>
        <w:t xml:space="preserve">Рисунок 51. </w:t>
      </w:r>
      <w:r w:rsidRPr="00C930C8">
        <w:rPr>
          <w:rFonts w:eastAsia="Times New Roman"/>
          <w:bCs/>
          <w:sz w:val="20"/>
          <w:szCs w:val="24"/>
          <w:lang w:eastAsia="ru-RU"/>
        </w:rPr>
        <w:t xml:space="preserve">Численность лиц, имеющих ученую степень, в общей численности профессорско-преподавательского состава, </w:t>
      </w:r>
      <w:proofErr w:type="gramStart"/>
      <w:r w:rsidRPr="00C930C8">
        <w:rPr>
          <w:bCs/>
          <w:sz w:val="20"/>
          <w:szCs w:val="24"/>
        </w:rPr>
        <w:t>в</w:t>
      </w:r>
      <w:proofErr w:type="gramEnd"/>
      <w:r w:rsidRPr="00C930C8">
        <w:rPr>
          <w:bCs/>
          <w:sz w:val="20"/>
          <w:szCs w:val="24"/>
        </w:rPr>
        <w:t xml:space="preserve"> %</w:t>
      </w:r>
    </w:p>
    <w:p w:rsidR="00C930C8" w:rsidRPr="00C930C8" w:rsidRDefault="00C930C8" w:rsidP="00C930C8">
      <w:pPr>
        <w:spacing w:line="240" w:lineRule="exact"/>
        <w:jc w:val="center"/>
        <w:rPr>
          <w:bCs/>
          <w:sz w:val="20"/>
          <w:szCs w:val="24"/>
        </w:rPr>
      </w:pPr>
    </w:p>
    <w:p w:rsidR="00C930C8" w:rsidRPr="00C930C8" w:rsidRDefault="00C930C8" w:rsidP="00C930C8">
      <w:pPr>
        <w:tabs>
          <w:tab w:val="left" w:pos="1080"/>
        </w:tabs>
        <w:ind w:firstLine="720"/>
        <w:rPr>
          <w:rFonts w:eastAsia="Times New Roman"/>
          <w:szCs w:val="24"/>
          <w:lang w:eastAsia="ru-RU"/>
        </w:rPr>
      </w:pPr>
      <w:r w:rsidRPr="00C930C8">
        <w:rPr>
          <w:rFonts w:eastAsia="Times New Roman"/>
          <w:szCs w:val="24"/>
          <w:lang w:eastAsia="ru-RU"/>
        </w:rPr>
        <w:t>Удельный вес численности лиц в возрасте до 30 лет, в общей численности профессо</w:t>
      </w:r>
      <w:r w:rsidRPr="00C930C8">
        <w:rPr>
          <w:rFonts w:eastAsia="Times New Roman"/>
          <w:szCs w:val="24"/>
          <w:lang w:eastAsia="ru-RU"/>
        </w:rPr>
        <w:t>р</w:t>
      </w:r>
      <w:r w:rsidRPr="00C930C8">
        <w:rPr>
          <w:rFonts w:eastAsia="Times New Roman"/>
          <w:szCs w:val="24"/>
          <w:lang w:eastAsia="ru-RU"/>
        </w:rPr>
        <w:t>ско-преподавательского состава (без внешних совместителей и работающих по договорам гражданско-правового характера) организаций, осуществляющих образовательную деятел</w:t>
      </w:r>
      <w:r w:rsidRPr="00C930C8">
        <w:rPr>
          <w:rFonts w:eastAsia="Times New Roman"/>
          <w:szCs w:val="24"/>
          <w:lang w:eastAsia="ru-RU"/>
        </w:rPr>
        <w:t>ь</w:t>
      </w:r>
      <w:r w:rsidRPr="00C930C8">
        <w:rPr>
          <w:rFonts w:eastAsia="Times New Roman"/>
          <w:szCs w:val="24"/>
          <w:lang w:eastAsia="ru-RU"/>
        </w:rPr>
        <w:t>ность по реализации образовательных программ высшего образования 0,92%.</w:t>
      </w:r>
    </w:p>
    <w:p w:rsidR="00C930C8" w:rsidRPr="00C930C8" w:rsidRDefault="00C930C8" w:rsidP="00C930C8">
      <w:pPr>
        <w:tabs>
          <w:tab w:val="left" w:pos="1080"/>
        </w:tabs>
        <w:ind w:firstLine="720"/>
        <w:rPr>
          <w:rFonts w:eastAsia="Times New Roman"/>
          <w:szCs w:val="24"/>
          <w:lang w:eastAsia="ru-RU"/>
        </w:rPr>
      </w:pPr>
      <w:r w:rsidRPr="00C930C8">
        <w:rPr>
          <w:rFonts w:eastAsia="Times New Roman"/>
          <w:szCs w:val="24"/>
          <w:lang w:eastAsia="ru-RU"/>
        </w:rPr>
        <w:t>Соотношение численности штатного профессорско-преподавательского состава и профессорско-преподавательского состава, работающего на условиях внешнего совмест</w:t>
      </w:r>
      <w:r w:rsidRPr="00C930C8">
        <w:rPr>
          <w:rFonts w:eastAsia="Times New Roman"/>
          <w:szCs w:val="24"/>
          <w:lang w:eastAsia="ru-RU"/>
        </w:rPr>
        <w:t>и</w:t>
      </w:r>
      <w:r w:rsidRPr="00C930C8">
        <w:rPr>
          <w:rFonts w:eastAsia="Times New Roman"/>
          <w:szCs w:val="24"/>
          <w:lang w:eastAsia="ru-RU"/>
        </w:rPr>
        <w:t>тельства, организаций, осуществляющих образовательную деятельность по реализации обр</w:t>
      </w:r>
      <w:r w:rsidRPr="00C930C8">
        <w:rPr>
          <w:rFonts w:eastAsia="Times New Roman"/>
          <w:szCs w:val="24"/>
          <w:lang w:eastAsia="ru-RU"/>
        </w:rPr>
        <w:t>а</w:t>
      </w:r>
      <w:r w:rsidRPr="00C930C8">
        <w:rPr>
          <w:rFonts w:eastAsia="Times New Roman"/>
          <w:szCs w:val="24"/>
          <w:lang w:eastAsia="ru-RU"/>
        </w:rPr>
        <w:t>зовательных программ высшего образования (на 100 работников штатного состава прих</w:t>
      </w:r>
      <w:r w:rsidRPr="00C930C8">
        <w:rPr>
          <w:rFonts w:eastAsia="Times New Roman"/>
          <w:szCs w:val="24"/>
          <w:lang w:eastAsia="ru-RU"/>
        </w:rPr>
        <w:t>о</w:t>
      </w:r>
      <w:r w:rsidRPr="00C930C8">
        <w:rPr>
          <w:rFonts w:eastAsia="Times New Roman"/>
          <w:szCs w:val="24"/>
          <w:lang w:eastAsia="ru-RU"/>
        </w:rPr>
        <w:t>дится внешних совместителей) 39,14%.</w:t>
      </w:r>
    </w:p>
    <w:p w:rsidR="00C930C8" w:rsidRPr="00EC2148" w:rsidRDefault="00C930C8" w:rsidP="00EC2148">
      <w:pPr>
        <w:tabs>
          <w:tab w:val="left" w:pos="1080"/>
        </w:tabs>
        <w:ind w:firstLine="720"/>
        <w:rPr>
          <w:rFonts w:eastAsia="Times New Roman"/>
          <w:szCs w:val="24"/>
          <w:lang w:eastAsia="ru-RU"/>
        </w:rPr>
      </w:pPr>
      <w:r w:rsidRPr="00C930C8">
        <w:rPr>
          <w:rFonts w:eastAsia="Times New Roman"/>
          <w:szCs w:val="24"/>
          <w:lang w:eastAsia="ru-RU"/>
        </w:rPr>
        <w:lastRenderedPageBreak/>
        <w:t>Численность студентов, обучающихся по образовательным программам высшего о</w:t>
      </w:r>
      <w:r w:rsidRPr="00C930C8">
        <w:rPr>
          <w:rFonts w:eastAsia="Times New Roman"/>
          <w:szCs w:val="24"/>
          <w:lang w:eastAsia="ru-RU"/>
        </w:rPr>
        <w:t>б</w:t>
      </w:r>
      <w:r w:rsidRPr="00C930C8">
        <w:rPr>
          <w:rFonts w:eastAsia="Times New Roman"/>
          <w:szCs w:val="24"/>
          <w:lang w:eastAsia="ru-RU"/>
        </w:rPr>
        <w:t xml:space="preserve">разования - программам </w:t>
      </w:r>
      <w:proofErr w:type="spellStart"/>
      <w:r w:rsidRPr="00C930C8">
        <w:rPr>
          <w:rFonts w:eastAsia="Times New Roman"/>
          <w:szCs w:val="24"/>
          <w:lang w:eastAsia="ru-RU"/>
        </w:rPr>
        <w:t>бакалавриата</w:t>
      </w:r>
      <w:proofErr w:type="spellEnd"/>
      <w:r w:rsidRPr="00C930C8">
        <w:rPr>
          <w:rFonts w:eastAsia="Times New Roman"/>
          <w:szCs w:val="24"/>
          <w:lang w:eastAsia="ru-RU"/>
        </w:rPr>
        <w:t xml:space="preserve">, программам </w:t>
      </w:r>
      <w:proofErr w:type="spellStart"/>
      <w:r w:rsidRPr="00C930C8">
        <w:rPr>
          <w:rFonts w:eastAsia="Times New Roman"/>
          <w:szCs w:val="24"/>
          <w:lang w:eastAsia="ru-RU"/>
        </w:rPr>
        <w:t>специалитета</w:t>
      </w:r>
      <w:proofErr w:type="spellEnd"/>
      <w:r w:rsidRPr="00C930C8">
        <w:rPr>
          <w:rFonts w:eastAsia="Times New Roman"/>
          <w:szCs w:val="24"/>
          <w:lang w:eastAsia="ru-RU"/>
        </w:rPr>
        <w:t>, программам магистратуры, в расчете на одного работника профессорско-преподавательского состава 9,04%.</w:t>
      </w:r>
      <w:r w:rsidRPr="00C930C8">
        <w:rPr>
          <w:noProof/>
          <w:lang w:eastAsia="ru-RU"/>
        </w:rPr>
        <w:drawing>
          <wp:inline distT="0" distB="0" distL="0" distR="0" wp14:anchorId="4FD64D0C" wp14:editId="6B56AC29">
            <wp:extent cx="6105525" cy="2647950"/>
            <wp:effectExtent l="0" t="0" r="0" b="0"/>
            <wp:docPr id="67" name="Диаграмма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C930C8" w:rsidRPr="00C930C8" w:rsidRDefault="00C930C8" w:rsidP="00C930C8">
      <w:pPr>
        <w:spacing w:line="240" w:lineRule="auto"/>
        <w:jc w:val="center"/>
        <w:rPr>
          <w:bCs/>
          <w:sz w:val="20"/>
          <w:szCs w:val="20"/>
        </w:rPr>
      </w:pPr>
    </w:p>
    <w:p w:rsidR="00C930C8" w:rsidRDefault="00C930C8" w:rsidP="00C930C8">
      <w:pPr>
        <w:spacing w:line="240" w:lineRule="auto"/>
        <w:jc w:val="center"/>
        <w:rPr>
          <w:bCs/>
          <w:sz w:val="20"/>
          <w:szCs w:val="20"/>
        </w:rPr>
      </w:pPr>
      <w:r w:rsidRPr="00C930C8">
        <w:rPr>
          <w:bCs/>
          <w:sz w:val="20"/>
          <w:szCs w:val="20"/>
        </w:rPr>
        <w:t xml:space="preserve">Рисунок 53. Численность студентов в расчете на одного работника, </w:t>
      </w:r>
      <w:proofErr w:type="gramStart"/>
      <w:r w:rsidRPr="00C930C8">
        <w:rPr>
          <w:bCs/>
          <w:sz w:val="20"/>
          <w:szCs w:val="20"/>
        </w:rPr>
        <w:t>в</w:t>
      </w:r>
      <w:proofErr w:type="gramEnd"/>
      <w:r w:rsidRPr="00C930C8">
        <w:rPr>
          <w:bCs/>
          <w:sz w:val="20"/>
          <w:szCs w:val="20"/>
        </w:rPr>
        <w:t xml:space="preserve"> %</w:t>
      </w:r>
    </w:p>
    <w:p w:rsidR="00EC2148" w:rsidRPr="00C930C8" w:rsidRDefault="00EC2148" w:rsidP="00C930C8">
      <w:pPr>
        <w:spacing w:line="240" w:lineRule="auto"/>
        <w:jc w:val="center"/>
        <w:rPr>
          <w:bCs/>
          <w:sz w:val="20"/>
          <w:szCs w:val="20"/>
        </w:rPr>
      </w:pPr>
    </w:p>
    <w:p w:rsidR="00EC2148" w:rsidRDefault="00C930C8" w:rsidP="003C4437">
      <w:pPr>
        <w:tabs>
          <w:tab w:val="left" w:pos="1080"/>
        </w:tabs>
        <w:ind w:firstLine="0"/>
        <w:rPr>
          <w:rFonts w:eastAsia="Times New Roman"/>
          <w:szCs w:val="24"/>
          <w:lang w:eastAsia="ru-RU"/>
        </w:rPr>
      </w:pPr>
      <w:r w:rsidRPr="00C930C8">
        <w:rPr>
          <w:rFonts w:eastAsia="Times New Roman"/>
          <w:szCs w:val="24"/>
          <w:lang w:eastAsia="ru-RU"/>
        </w:rPr>
        <w:t xml:space="preserve">Отношение среднемесячной заработной платы профессорско-преподавательского состава государственных и муниципальных образовательных организаций высшего образования к среднемесячной заработной плате в субъекте Российской Федерации </w:t>
      </w:r>
      <w:r w:rsidR="00D278C8">
        <w:rPr>
          <w:rFonts w:eastAsia="Times New Roman"/>
          <w:szCs w:val="24"/>
          <w:lang w:eastAsia="ru-RU"/>
        </w:rPr>
        <w:t>210</w:t>
      </w:r>
      <w:r w:rsidRPr="00C930C8">
        <w:rPr>
          <w:rFonts w:eastAsia="Times New Roman"/>
          <w:szCs w:val="24"/>
          <w:lang w:eastAsia="ru-RU"/>
        </w:rPr>
        <w:t>,</w:t>
      </w:r>
      <w:r w:rsidR="00D278C8">
        <w:rPr>
          <w:rFonts w:eastAsia="Times New Roman"/>
          <w:szCs w:val="24"/>
          <w:lang w:eastAsia="ru-RU"/>
        </w:rPr>
        <w:t>2</w:t>
      </w:r>
      <w:r w:rsidRPr="00C930C8">
        <w:rPr>
          <w:rFonts w:eastAsia="Times New Roman"/>
          <w:szCs w:val="24"/>
          <w:lang w:eastAsia="ru-RU"/>
        </w:rPr>
        <w:t>%.</w:t>
      </w:r>
    </w:p>
    <w:p w:rsidR="00C930C8" w:rsidRPr="00EC2148" w:rsidRDefault="00C930C8" w:rsidP="00EC2148">
      <w:pPr>
        <w:tabs>
          <w:tab w:val="left" w:pos="1080"/>
        </w:tabs>
        <w:ind w:firstLine="0"/>
        <w:rPr>
          <w:rFonts w:eastAsia="Times New Roman"/>
          <w:szCs w:val="24"/>
          <w:lang w:eastAsia="ru-RU"/>
        </w:rPr>
      </w:pPr>
      <w:r w:rsidRPr="00C930C8">
        <w:rPr>
          <w:noProof/>
          <w:lang w:eastAsia="ru-RU"/>
        </w:rPr>
        <w:drawing>
          <wp:inline distT="0" distB="0" distL="0" distR="0" wp14:anchorId="771782D3" wp14:editId="5C02C213">
            <wp:extent cx="5867400" cy="2486025"/>
            <wp:effectExtent l="0" t="0" r="19050" b="9525"/>
            <wp:docPr id="68" name="Объект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C930C8" w:rsidRPr="00C930C8" w:rsidRDefault="00C930C8" w:rsidP="00C930C8">
      <w:pPr>
        <w:spacing w:line="240" w:lineRule="auto"/>
        <w:jc w:val="center"/>
        <w:rPr>
          <w:bCs/>
          <w:sz w:val="20"/>
          <w:szCs w:val="24"/>
        </w:rPr>
      </w:pPr>
      <w:r w:rsidRPr="00C930C8">
        <w:rPr>
          <w:bCs/>
          <w:sz w:val="20"/>
          <w:szCs w:val="18"/>
        </w:rPr>
        <w:t xml:space="preserve">Рисунок 54.  Динамика роста среднемесячной заработной платы, </w:t>
      </w:r>
      <w:proofErr w:type="gramStart"/>
      <w:r w:rsidRPr="00C930C8">
        <w:rPr>
          <w:bCs/>
          <w:sz w:val="20"/>
          <w:szCs w:val="24"/>
        </w:rPr>
        <w:t>в</w:t>
      </w:r>
      <w:proofErr w:type="gramEnd"/>
      <w:r w:rsidRPr="00C930C8">
        <w:rPr>
          <w:bCs/>
          <w:sz w:val="20"/>
          <w:szCs w:val="24"/>
        </w:rPr>
        <w:t xml:space="preserve"> %</w:t>
      </w:r>
    </w:p>
    <w:p w:rsidR="00C930C8" w:rsidRPr="00C930C8" w:rsidRDefault="00C930C8" w:rsidP="00C930C8">
      <w:pPr>
        <w:spacing w:after="200" w:line="240" w:lineRule="auto"/>
        <w:jc w:val="center"/>
        <w:rPr>
          <w:bCs/>
          <w:sz w:val="20"/>
          <w:szCs w:val="24"/>
        </w:rPr>
      </w:pPr>
    </w:p>
    <w:p w:rsidR="00C930C8" w:rsidRPr="00EC2148" w:rsidRDefault="00C930C8" w:rsidP="00C930C8">
      <w:pPr>
        <w:autoSpaceDE w:val="0"/>
        <w:autoSpaceDN w:val="0"/>
        <w:adjustRightInd w:val="0"/>
        <w:spacing w:line="240" w:lineRule="auto"/>
        <w:rPr>
          <w:i/>
          <w:szCs w:val="24"/>
          <w:u w:val="single"/>
          <w:lang w:eastAsia="ru-RU"/>
        </w:rPr>
      </w:pPr>
      <w:r w:rsidRPr="00EC2148">
        <w:rPr>
          <w:i/>
          <w:szCs w:val="24"/>
          <w:u w:val="single"/>
          <w:lang w:eastAsia="ru-RU"/>
        </w:rPr>
        <w:t>г) материально-техническое и информационное обеспечение образовательных орг</w:t>
      </w:r>
      <w:r w:rsidRPr="00EC2148">
        <w:rPr>
          <w:i/>
          <w:szCs w:val="24"/>
          <w:u w:val="single"/>
          <w:lang w:eastAsia="ru-RU"/>
        </w:rPr>
        <w:t>а</w:t>
      </w:r>
      <w:r w:rsidRPr="00EC2148">
        <w:rPr>
          <w:i/>
          <w:szCs w:val="24"/>
          <w:u w:val="single"/>
          <w:lang w:eastAsia="ru-RU"/>
        </w:rPr>
        <w:t>низаций высшего образования и иных организаций, осуществляющих образовательную де</w:t>
      </w:r>
      <w:r w:rsidRPr="00EC2148">
        <w:rPr>
          <w:i/>
          <w:szCs w:val="24"/>
          <w:u w:val="single"/>
          <w:lang w:eastAsia="ru-RU"/>
        </w:rPr>
        <w:t>я</w:t>
      </w:r>
      <w:r w:rsidRPr="00EC2148">
        <w:rPr>
          <w:i/>
          <w:szCs w:val="24"/>
          <w:u w:val="single"/>
          <w:lang w:eastAsia="ru-RU"/>
        </w:rPr>
        <w:t>тельность в части реализации образовательных программ высшего образования</w:t>
      </w:r>
    </w:p>
    <w:p w:rsidR="00C930C8" w:rsidRPr="00C930C8" w:rsidRDefault="00C930C8" w:rsidP="00C930C8">
      <w:pPr>
        <w:rPr>
          <w:szCs w:val="24"/>
          <w:lang w:eastAsia="ru-RU"/>
        </w:rPr>
      </w:pPr>
      <w:r w:rsidRPr="00C930C8">
        <w:rPr>
          <w:szCs w:val="24"/>
          <w:lang w:eastAsia="ru-RU"/>
        </w:rPr>
        <w:t>Обеспеченность студентов образовательных организаций высшего образования о</w:t>
      </w:r>
      <w:r w:rsidRPr="00C930C8">
        <w:rPr>
          <w:szCs w:val="24"/>
          <w:lang w:eastAsia="ru-RU"/>
        </w:rPr>
        <w:t>б</w:t>
      </w:r>
      <w:r w:rsidRPr="00C930C8">
        <w:rPr>
          <w:szCs w:val="24"/>
          <w:lang w:eastAsia="ru-RU"/>
        </w:rPr>
        <w:t xml:space="preserve">щежитиями (удельный вес студентов, проживающих в общежитиях, в общей численности </w:t>
      </w:r>
      <w:r w:rsidRPr="00C930C8">
        <w:rPr>
          <w:szCs w:val="24"/>
          <w:lang w:eastAsia="ru-RU"/>
        </w:rPr>
        <w:lastRenderedPageBreak/>
        <w:t>студентов, нуждающихся в общежитиях) и в государственных, и в негосударственных обр</w:t>
      </w:r>
      <w:r w:rsidRPr="00C930C8">
        <w:rPr>
          <w:szCs w:val="24"/>
          <w:lang w:eastAsia="ru-RU"/>
        </w:rPr>
        <w:t>а</w:t>
      </w:r>
      <w:r w:rsidRPr="00C930C8">
        <w:rPr>
          <w:szCs w:val="24"/>
          <w:lang w:eastAsia="ru-RU"/>
        </w:rPr>
        <w:t>зовательных организациях составляет 100%.</w:t>
      </w:r>
    </w:p>
    <w:p w:rsidR="00C930C8" w:rsidRPr="00C930C8" w:rsidRDefault="00C930C8" w:rsidP="00C930C8">
      <w:pPr>
        <w:keepNext/>
        <w:ind w:firstLine="0"/>
      </w:pPr>
      <w:r w:rsidRPr="00C930C8">
        <w:rPr>
          <w:noProof/>
          <w:lang w:eastAsia="ru-RU"/>
        </w:rPr>
        <w:drawing>
          <wp:inline distT="0" distB="0" distL="0" distR="0" wp14:anchorId="70DC429E" wp14:editId="4CF4A0EF">
            <wp:extent cx="6067425" cy="2105025"/>
            <wp:effectExtent l="0" t="0" r="9525" b="9525"/>
            <wp:docPr id="8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C930C8" w:rsidRPr="00C930C8" w:rsidRDefault="00C930C8" w:rsidP="00C930C8">
      <w:pPr>
        <w:spacing w:line="240" w:lineRule="exact"/>
        <w:jc w:val="center"/>
        <w:rPr>
          <w:bCs/>
          <w:sz w:val="20"/>
          <w:szCs w:val="24"/>
        </w:rPr>
      </w:pPr>
      <w:r w:rsidRPr="00C930C8">
        <w:rPr>
          <w:bCs/>
          <w:sz w:val="20"/>
          <w:szCs w:val="18"/>
        </w:rPr>
        <w:t>Рисунок 56.</w:t>
      </w:r>
      <w:r w:rsidRPr="00C930C8">
        <w:rPr>
          <w:bCs/>
          <w:noProof/>
          <w:sz w:val="20"/>
          <w:szCs w:val="18"/>
        </w:rPr>
        <w:t xml:space="preserve"> Обеспеченность студентов общежитиями, </w:t>
      </w:r>
      <w:proofErr w:type="gramStart"/>
      <w:r w:rsidRPr="00C930C8">
        <w:rPr>
          <w:bCs/>
          <w:sz w:val="20"/>
          <w:szCs w:val="24"/>
        </w:rPr>
        <w:t>в</w:t>
      </w:r>
      <w:proofErr w:type="gramEnd"/>
      <w:r w:rsidRPr="00C930C8">
        <w:rPr>
          <w:bCs/>
          <w:sz w:val="20"/>
          <w:szCs w:val="24"/>
        </w:rPr>
        <w:t xml:space="preserve"> %</w:t>
      </w:r>
    </w:p>
    <w:p w:rsidR="00C930C8" w:rsidRPr="00C930C8" w:rsidRDefault="00C930C8" w:rsidP="00C930C8">
      <w:pPr>
        <w:rPr>
          <w:szCs w:val="24"/>
          <w:lang w:eastAsia="ru-RU"/>
        </w:rPr>
      </w:pPr>
    </w:p>
    <w:p w:rsidR="00C930C8" w:rsidRPr="00C930C8" w:rsidRDefault="00C930C8" w:rsidP="00C930C8">
      <w:pPr>
        <w:rPr>
          <w:szCs w:val="24"/>
          <w:lang w:eastAsia="ru-RU"/>
        </w:rPr>
      </w:pPr>
      <w:r w:rsidRPr="00C930C8">
        <w:rPr>
          <w:szCs w:val="24"/>
          <w:lang w:eastAsia="ru-RU"/>
        </w:rPr>
        <w:t xml:space="preserve">Обеспеченность студентов образовательных организаций высшего образования сетью общественного питания в государственных образовательных организациях составляет </w:t>
      </w:r>
      <w:r w:rsidRPr="00C930C8">
        <w:rPr>
          <w:szCs w:val="24"/>
          <w:lang w:eastAsia="ru-RU"/>
        </w:rPr>
        <w:br/>
        <w:t>64,01 %, а в негосударственных образовательных организациях составляет 28,37 %.</w:t>
      </w:r>
    </w:p>
    <w:p w:rsidR="00C930C8" w:rsidRPr="00C930C8" w:rsidRDefault="00C930C8" w:rsidP="00C930C8">
      <w:pPr>
        <w:keepNext/>
        <w:ind w:firstLine="0"/>
      </w:pPr>
      <w:r w:rsidRPr="00C930C8">
        <w:rPr>
          <w:noProof/>
          <w:lang w:eastAsia="ru-RU"/>
        </w:rPr>
        <w:drawing>
          <wp:inline distT="0" distB="0" distL="0" distR="0" wp14:anchorId="5FCEBC20" wp14:editId="19140686">
            <wp:extent cx="5867400" cy="2114550"/>
            <wp:effectExtent l="0" t="0" r="0" b="0"/>
            <wp:docPr id="12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C930C8" w:rsidRPr="00C930C8" w:rsidRDefault="00C930C8" w:rsidP="00C930C8">
      <w:pPr>
        <w:spacing w:line="240" w:lineRule="exact"/>
        <w:jc w:val="center"/>
        <w:rPr>
          <w:bCs/>
          <w:sz w:val="20"/>
          <w:szCs w:val="24"/>
        </w:rPr>
      </w:pPr>
      <w:r w:rsidRPr="00C930C8">
        <w:rPr>
          <w:bCs/>
          <w:sz w:val="20"/>
          <w:szCs w:val="18"/>
        </w:rPr>
        <w:t xml:space="preserve">Рисунок 57. Обеспеченность студентов сетью общественного питания, </w:t>
      </w:r>
      <w:proofErr w:type="gramStart"/>
      <w:r w:rsidRPr="00C930C8">
        <w:rPr>
          <w:bCs/>
          <w:sz w:val="20"/>
          <w:szCs w:val="24"/>
        </w:rPr>
        <w:t>в</w:t>
      </w:r>
      <w:proofErr w:type="gramEnd"/>
      <w:r w:rsidRPr="00C930C8">
        <w:rPr>
          <w:bCs/>
          <w:sz w:val="20"/>
          <w:szCs w:val="24"/>
        </w:rPr>
        <w:t xml:space="preserve"> %</w:t>
      </w:r>
    </w:p>
    <w:p w:rsidR="00C930C8" w:rsidRPr="00C930C8" w:rsidRDefault="00C930C8" w:rsidP="00C930C8">
      <w:pPr>
        <w:rPr>
          <w:szCs w:val="24"/>
          <w:lang w:eastAsia="ru-RU"/>
        </w:rPr>
      </w:pPr>
    </w:p>
    <w:p w:rsidR="00C930C8" w:rsidRPr="00C930C8" w:rsidRDefault="00C930C8" w:rsidP="00C930C8">
      <w:pPr>
        <w:rPr>
          <w:szCs w:val="24"/>
          <w:lang w:eastAsia="ru-RU"/>
        </w:rPr>
      </w:pPr>
      <w:r w:rsidRPr="00C930C8">
        <w:rPr>
          <w:szCs w:val="24"/>
          <w:lang w:eastAsia="ru-RU"/>
        </w:rPr>
        <w:t xml:space="preserve">Число персональных компьютеров, используемых в учебных целях, в расчете на </w:t>
      </w:r>
      <w:r w:rsidRPr="00C930C8">
        <w:rPr>
          <w:szCs w:val="24"/>
          <w:lang w:eastAsia="ru-RU"/>
        </w:rPr>
        <w:br/>
        <w:t>100 студентов образовательных организаций высшего образования, в том числе подключе</w:t>
      </w:r>
      <w:r w:rsidRPr="00C930C8">
        <w:rPr>
          <w:szCs w:val="24"/>
          <w:lang w:eastAsia="ru-RU"/>
        </w:rPr>
        <w:t>н</w:t>
      </w:r>
      <w:r w:rsidRPr="00C930C8">
        <w:rPr>
          <w:szCs w:val="24"/>
          <w:lang w:eastAsia="ru-RU"/>
        </w:rPr>
        <w:t>ных к Интернету, составляет в государственных образовательных организациях 25,23 ед</w:t>
      </w:r>
      <w:r w:rsidRPr="00C930C8">
        <w:rPr>
          <w:szCs w:val="24"/>
          <w:lang w:eastAsia="ru-RU"/>
        </w:rPr>
        <w:t>и</w:t>
      </w:r>
      <w:r w:rsidRPr="00C930C8">
        <w:rPr>
          <w:szCs w:val="24"/>
          <w:lang w:eastAsia="ru-RU"/>
        </w:rPr>
        <w:t>ниц, а в негосударственных образовательных организациях 35,78 единиц.</w:t>
      </w:r>
    </w:p>
    <w:p w:rsidR="00C930C8" w:rsidRPr="00C930C8" w:rsidRDefault="00C930C8" w:rsidP="00C930C8">
      <w:pPr>
        <w:rPr>
          <w:szCs w:val="24"/>
          <w:lang w:eastAsia="ru-RU"/>
        </w:rPr>
      </w:pPr>
      <w:r w:rsidRPr="00C930C8">
        <w:rPr>
          <w:szCs w:val="24"/>
          <w:lang w:eastAsia="ru-RU"/>
        </w:rPr>
        <w:t xml:space="preserve">Удельный вес числа </w:t>
      </w:r>
      <w:proofErr w:type="gramStart"/>
      <w:r w:rsidRPr="00C930C8">
        <w:rPr>
          <w:szCs w:val="24"/>
          <w:lang w:eastAsia="ru-RU"/>
        </w:rPr>
        <w:t>организаций, подключенных к Интернету со скоростью передачи данных 2 Мбит/сек</w:t>
      </w:r>
      <w:proofErr w:type="gramEnd"/>
      <w:r w:rsidRPr="00C930C8">
        <w:rPr>
          <w:szCs w:val="24"/>
          <w:lang w:eastAsia="ru-RU"/>
        </w:rPr>
        <w:t xml:space="preserve"> и выше, в общем числе образовательных организаций высшего образов</w:t>
      </w:r>
      <w:r w:rsidRPr="00C930C8">
        <w:rPr>
          <w:szCs w:val="24"/>
          <w:lang w:eastAsia="ru-RU"/>
        </w:rPr>
        <w:t>а</w:t>
      </w:r>
      <w:r w:rsidRPr="00C930C8">
        <w:rPr>
          <w:szCs w:val="24"/>
          <w:lang w:eastAsia="ru-RU"/>
        </w:rPr>
        <w:t>ния, подключенных к Интернету, в государственных образовательных организациях соста</w:t>
      </w:r>
      <w:r w:rsidRPr="00C930C8">
        <w:rPr>
          <w:szCs w:val="24"/>
          <w:lang w:eastAsia="ru-RU"/>
        </w:rPr>
        <w:t>в</w:t>
      </w:r>
      <w:r w:rsidRPr="00C930C8">
        <w:rPr>
          <w:szCs w:val="24"/>
          <w:lang w:eastAsia="ru-RU"/>
        </w:rPr>
        <w:t>ляет 100%, а в негосударственных образовательных организациях 90%.</w:t>
      </w:r>
    </w:p>
    <w:p w:rsidR="00C930C8" w:rsidRPr="00C930C8" w:rsidRDefault="00C930C8" w:rsidP="00C930C8">
      <w:pPr>
        <w:rPr>
          <w:szCs w:val="24"/>
          <w:lang w:eastAsia="ru-RU"/>
        </w:rPr>
      </w:pPr>
      <w:r w:rsidRPr="00C930C8">
        <w:rPr>
          <w:szCs w:val="24"/>
          <w:lang w:eastAsia="ru-RU"/>
        </w:rPr>
        <w:lastRenderedPageBreak/>
        <w:t>Площадь учебно-лабораторных зданий образовательных организаций высшего обр</w:t>
      </w:r>
      <w:r w:rsidRPr="00C930C8">
        <w:rPr>
          <w:szCs w:val="24"/>
          <w:lang w:eastAsia="ru-RU"/>
        </w:rPr>
        <w:t>а</w:t>
      </w:r>
      <w:r w:rsidRPr="00C930C8">
        <w:rPr>
          <w:szCs w:val="24"/>
          <w:lang w:eastAsia="ru-RU"/>
        </w:rPr>
        <w:t>зования в расчете на одного студента в государственных образовательных организациях с</w:t>
      </w:r>
      <w:r w:rsidRPr="00C930C8">
        <w:rPr>
          <w:szCs w:val="24"/>
          <w:lang w:eastAsia="ru-RU"/>
        </w:rPr>
        <w:t>о</w:t>
      </w:r>
      <w:r w:rsidRPr="00C930C8">
        <w:rPr>
          <w:szCs w:val="24"/>
          <w:lang w:eastAsia="ru-RU"/>
        </w:rPr>
        <w:t>ставляет 18,01 м</w:t>
      </w:r>
      <w:proofErr w:type="gramStart"/>
      <w:r w:rsidRPr="00C930C8">
        <w:rPr>
          <w:szCs w:val="24"/>
          <w:vertAlign w:val="superscript"/>
          <w:lang w:eastAsia="ru-RU"/>
        </w:rPr>
        <w:t>2</w:t>
      </w:r>
      <w:proofErr w:type="gramEnd"/>
      <w:r w:rsidRPr="00C930C8">
        <w:rPr>
          <w:szCs w:val="24"/>
          <w:lang w:eastAsia="ru-RU"/>
        </w:rPr>
        <w:t>, а в негосударственных образовательных организациях 26,55 м</w:t>
      </w:r>
      <w:r w:rsidRPr="00C930C8">
        <w:rPr>
          <w:szCs w:val="24"/>
          <w:vertAlign w:val="superscript"/>
          <w:lang w:eastAsia="ru-RU"/>
        </w:rPr>
        <w:t>2</w:t>
      </w:r>
      <w:r w:rsidRPr="00C930C8">
        <w:rPr>
          <w:szCs w:val="24"/>
          <w:lang w:eastAsia="ru-RU"/>
        </w:rPr>
        <w:t>.</w:t>
      </w:r>
    </w:p>
    <w:p w:rsidR="00C930C8" w:rsidRPr="00053704" w:rsidRDefault="00C930C8" w:rsidP="00C930C8">
      <w:pPr>
        <w:spacing w:after="200" w:line="240" w:lineRule="auto"/>
        <w:rPr>
          <w:bCs/>
          <w:i/>
          <w:szCs w:val="24"/>
          <w:u w:val="single"/>
        </w:rPr>
      </w:pPr>
      <w:r w:rsidRPr="00053704">
        <w:rPr>
          <w:bCs/>
          <w:i/>
          <w:szCs w:val="24"/>
          <w:u w:val="single"/>
        </w:rPr>
        <w:t>условия получения высшего профессионального образования лицами с ограниченными возможностями здоровья и инвалидами</w:t>
      </w:r>
    </w:p>
    <w:p w:rsidR="00C930C8" w:rsidRPr="00053704" w:rsidRDefault="00C930C8" w:rsidP="00053704">
      <w:pPr>
        <w:rPr>
          <w:szCs w:val="24"/>
          <w:lang w:eastAsia="ru-RU"/>
        </w:rPr>
      </w:pPr>
      <w:r w:rsidRPr="00C930C8">
        <w:rPr>
          <w:szCs w:val="24"/>
          <w:lang w:eastAsia="ru-RU"/>
        </w:rPr>
        <w:t>Удельный вес числа организаций, обеспечивающих доступность обучения и прожив</w:t>
      </w:r>
      <w:r w:rsidRPr="00C930C8">
        <w:rPr>
          <w:szCs w:val="24"/>
          <w:lang w:eastAsia="ru-RU"/>
        </w:rPr>
        <w:t>а</w:t>
      </w:r>
      <w:r w:rsidRPr="00C930C8">
        <w:rPr>
          <w:szCs w:val="24"/>
          <w:lang w:eastAsia="ru-RU"/>
        </w:rPr>
        <w:t xml:space="preserve">ния лиц с </w:t>
      </w:r>
      <w:r w:rsidR="00053704">
        <w:rPr>
          <w:szCs w:val="24"/>
          <w:lang w:eastAsia="ru-RU"/>
        </w:rPr>
        <w:t>ОВЗ</w:t>
      </w:r>
      <w:r w:rsidRPr="00C930C8">
        <w:rPr>
          <w:szCs w:val="24"/>
          <w:lang w:eastAsia="ru-RU"/>
        </w:rPr>
        <w:t xml:space="preserve"> и инвалидов, в общем числе образовательных организаций высшего образ</w:t>
      </w:r>
      <w:r w:rsidRPr="00C930C8">
        <w:rPr>
          <w:szCs w:val="24"/>
          <w:lang w:eastAsia="ru-RU"/>
        </w:rPr>
        <w:t>о</w:t>
      </w:r>
      <w:r w:rsidRPr="00C930C8">
        <w:rPr>
          <w:szCs w:val="24"/>
          <w:lang w:eastAsia="ru-RU"/>
        </w:rPr>
        <w:t>вания в государственных образовательных организациях составляет 61,55%, учебно-лабор</w:t>
      </w:r>
      <w:r w:rsidR="00053704">
        <w:rPr>
          <w:szCs w:val="24"/>
          <w:lang w:eastAsia="ru-RU"/>
        </w:rPr>
        <w:t>аторные здания (корпуса) 72,41%,</w:t>
      </w:r>
      <w:r w:rsidRPr="00C930C8">
        <w:rPr>
          <w:szCs w:val="24"/>
          <w:lang w:eastAsia="ru-RU"/>
        </w:rPr>
        <w:t xml:space="preserve"> здания общежитий 50%.</w:t>
      </w:r>
      <w:r w:rsidRPr="00C930C8">
        <w:rPr>
          <w:noProof/>
          <w:lang w:eastAsia="ru-RU"/>
        </w:rPr>
        <w:drawing>
          <wp:inline distT="0" distB="0" distL="0" distR="0" wp14:anchorId="304AEF90" wp14:editId="45D53995">
            <wp:extent cx="5867400" cy="2114550"/>
            <wp:effectExtent l="0" t="0" r="0" b="0"/>
            <wp:docPr id="13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C930C8" w:rsidRPr="00C930C8" w:rsidRDefault="00C930C8" w:rsidP="00C930C8">
      <w:pPr>
        <w:spacing w:line="240" w:lineRule="exact"/>
        <w:jc w:val="center"/>
        <w:rPr>
          <w:bCs/>
          <w:sz w:val="20"/>
          <w:szCs w:val="24"/>
        </w:rPr>
      </w:pPr>
      <w:r w:rsidRPr="00C930C8">
        <w:rPr>
          <w:bCs/>
          <w:sz w:val="20"/>
          <w:szCs w:val="18"/>
        </w:rPr>
        <w:t>Рисунок 58.</w:t>
      </w:r>
      <w:r w:rsidRPr="00C930C8">
        <w:rPr>
          <w:bCs/>
          <w:noProof/>
          <w:sz w:val="20"/>
          <w:szCs w:val="18"/>
        </w:rPr>
        <w:t xml:space="preserve"> Доступная среда в государственных образовательных организациях, </w:t>
      </w:r>
      <w:proofErr w:type="gramStart"/>
      <w:r w:rsidRPr="00C930C8">
        <w:rPr>
          <w:bCs/>
          <w:sz w:val="20"/>
          <w:szCs w:val="24"/>
        </w:rPr>
        <w:t>в</w:t>
      </w:r>
      <w:proofErr w:type="gramEnd"/>
      <w:r w:rsidRPr="00C930C8">
        <w:rPr>
          <w:bCs/>
          <w:sz w:val="20"/>
          <w:szCs w:val="24"/>
        </w:rPr>
        <w:t xml:space="preserve"> %</w:t>
      </w:r>
    </w:p>
    <w:p w:rsidR="00C930C8" w:rsidRPr="00C930C8" w:rsidRDefault="00C930C8" w:rsidP="00C930C8">
      <w:pPr>
        <w:spacing w:after="200" w:line="240" w:lineRule="auto"/>
        <w:jc w:val="center"/>
        <w:rPr>
          <w:bCs/>
          <w:sz w:val="20"/>
          <w:szCs w:val="24"/>
        </w:rPr>
      </w:pPr>
    </w:p>
    <w:p w:rsidR="00B22C4E" w:rsidRDefault="00C930C8" w:rsidP="00B22C4E">
      <w:pPr>
        <w:rPr>
          <w:szCs w:val="24"/>
          <w:lang w:eastAsia="ru-RU"/>
        </w:rPr>
      </w:pPr>
      <w:r w:rsidRPr="00C930C8">
        <w:rPr>
          <w:szCs w:val="24"/>
          <w:lang w:eastAsia="ru-RU"/>
        </w:rPr>
        <w:t xml:space="preserve">Удельный вес численности студентов-инвалидов в общей численности студентов, обучающихся по образовательным программам высшего образования - программам </w:t>
      </w:r>
      <w:proofErr w:type="spellStart"/>
      <w:r w:rsidRPr="00C930C8">
        <w:rPr>
          <w:szCs w:val="24"/>
          <w:lang w:eastAsia="ru-RU"/>
        </w:rPr>
        <w:t>бак</w:t>
      </w:r>
      <w:r w:rsidRPr="00C930C8">
        <w:rPr>
          <w:szCs w:val="24"/>
          <w:lang w:eastAsia="ru-RU"/>
        </w:rPr>
        <w:t>а</w:t>
      </w:r>
      <w:r w:rsidRPr="00C930C8">
        <w:rPr>
          <w:szCs w:val="24"/>
          <w:lang w:eastAsia="ru-RU"/>
        </w:rPr>
        <w:t>лавриата</w:t>
      </w:r>
      <w:proofErr w:type="spellEnd"/>
      <w:r w:rsidRPr="00C930C8">
        <w:rPr>
          <w:szCs w:val="24"/>
          <w:lang w:eastAsia="ru-RU"/>
        </w:rPr>
        <w:t xml:space="preserve">, программам </w:t>
      </w:r>
      <w:proofErr w:type="spellStart"/>
      <w:r w:rsidRPr="00C930C8">
        <w:rPr>
          <w:szCs w:val="24"/>
          <w:lang w:eastAsia="ru-RU"/>
        </w:rPr>
        <w:t>специалитета</w:t>
      </w:r>
      <w:proofErr w:type="spellEnd"/>
      <w:r w:rsidRPr="00C930C8">
        <w:rPr>
          <w:szCs w:val="24"/>
          <w:lang w:eastAsia="ru-RU"/>
        </w:rPr>
        <w:t>, программам магистратуры в государственных образ</w:t>
      </w:r>
      <w:r w:rsidRPr="00C930C8">
        <w:rPr>
          <w:szCs w:val="24"/>
          <w:lang w:eastAsia="ru-RU"/>
        </w:rPr>
        <w:t>о</w:t>
      </w:r>
      <w:r w:rsidRPr="00C930C8">
        <w:rPr>
          <w:szCs w:val="24"/>
          <w:lang w:eastAsia="ru-RU"/>
        </w:rPr>
        <w:t xml:space="preserve">вательных </w:t>
      </w:r>
      <w:proofErr w:type="gramStart"/>
      <w:r w:rsidRPr="00C930C8">
        <w:rPr>
          <w:szCs w:val="24"/>
          <w:lang w:eastAsia="ru-RU"/>
        </w:rPr>
        <w:t>организациях</w:t>
      </w:r>
      <w:proofErr w:type="gramEnd"/>
      <w:r w:rsidRPr="00C930C8">
        <w:rPr>
          <w:szCs w:val="24"/>
          <w:lang w:eastAsia="ru-RU"/>
        </w:rPr>
        <w:t xml:space="preserve"> в том числе студенты с </w:t>
      </w:r>
      <w:r w:rsidR="00053704">
        <w:rPr>
          <w:szCs w:val="24"/>
          <w:lang w:eastAsia="ru-RU"/>
        </w:rPr>
        <w:t>ОВЗ</w:t>
      </w:r>
      <w:r w:rsidRPr="00C930C8">
        <w:rPr>
          <w:szCs w:val="24"/>
          <w:lang w:eastAsia="ru-RU"/>
        </w:rPr>
        <w:t xml:space="preserve"> </w:t>
      </w:r>
      <w:r w:rsidR="00053704">
        <w:rPr>
          <w:szCs w:val="24"/>
          <w:lang w:eastAsia="ru-RU"/>
        </w:rPr>
        <w:t>ноль,</w:t>
      </w:r>
      <w:r w:rsidRPr="00C930C8">
        <w:rPr>
          <w:szCs w:val="24"/>
          <w:lang w:eastAsia="ru-RU"/>
        </w:rPr>
        <w:t xml:space="preserve"> из них инвалиды и дети-инвалиды 0%; студенты, имеющие инвалидность (кроме студентов с ограниченными во</w:t>
      </w:r>
      <w:r w:rsidRPr="00C930C8">
        <w:rPr>
          <w:szCs w:val="24"/>
          <w:lang w:eastAsia="ru-RU"/>
        </w:rPr>
        <w:t>з</w:t>
      </w:r>
      <w:r w:rsidRPr="00C930C8">
        <w:rPr>
          <w:szCs w:val="24"/>
          <w:lang w:eastAsia="ru-RU"/>
        </w:rPr>
        <w:t>можностями здоровья) 0,55%.</w:t>
      </w:r>
    </w:p>
    <w:p w:rsidR="00C930C8" w:rsidRPr="00B22C4E" w:rsidRDefault="00C930C8" w:rsidP="00B22C4E">
      <w:pPr>
        <w:ind w:firstLine="0"/>
        <w:rPr>
          <w:szCs w:val="24"/>
          <w:lang w:eastAsia="ru-RU"/>
        </w:rPr>
      </w:pPr>
      <w:r w:rsidRPr="00C930C8">
        <w:rPr>
          <w:noProof/>
          <w:lang w:eastAsia="ru-RU"/>
        </w:rPr>
        <w:drawing>
          <wp:inline distT="0" distB="0" distL="0" distR="0" wp14:anchorId="200EF3E7" wp14:editId="78AFB889">
            <wp:extent cx="5867400" cy="2295525"/>
            <wp:effectExtent l="0" t="0" r="0" b="9525"/>
            <wp:docPr id="14" name="Диаграм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C930C8" w:rsidRPr="00C930C8" w:rsidRDefault="00C930C8" w:rsidP="00C930C8">
      <w:pPr>
        <w:spacing w:line="240" w:lineRule="exact"/>
        <w:jc w:val="center"/>
        <w:rPr>
          <w:bCs/>
          <w:sz w:val="20"/>
          <w:szCs w:val="24"/>
        </w:rPr>
      </w:pPr>
      <w:r w:rsidRPr="00C930C8">
        <w:rPr>
          <w:bCs/>
          <w:sz w:val="20"/>
          <w:szCs w:val="18"/>
        </w:rPr>
        <w:lastRenderedPageBreak/>
        <w:t xml:space="preserve">Рисунок 59. </w:t>
      </w:r>
      <w:r w:rsidRPr="00C930C8">
        <w:rPr>
          <w:bCs/>
          <w:noProof/>
          <w:sz w:val="20"/>
          <w:szCs w:val="18"/>
        </w:rPr>
        <w:t xml:space="preserve"> </w:t>
      </w:r>
      <w:r w:rsidRPr="00C930C8">
        <w:rPr>
          <w:bCs/>
          <w:sz w:val="20"/>
          <w:szCs w:val="24"/>
          <w:lang w:eastAsia="ru-RU"/>
        </w:rPr>
        <w:t xml:space="preserve">Численности студентов-инвалидов в  государственных образовательных </w:t>
      </w:r>
      <w:r w:rsidRPr="00C930C8">
        <w:rPr>
          <w:bCs/>
          <w:sz w:val="20"/>
          <w:szCs w:val="24"/>
          <w:lang w:eastAsia="ru-RU"/>
        </w:rPr>
        <w:br/>
        <w:t xml:space="preserve">организациях, </w:t>
      </w:r>
      <w:proofErr w:type="gramStart"/>
      <w:r w:rsidRPr="00C930C8">
        <w:rPr>
          <w:bCs/>
          <w:sz w:val="20"/>
          <w:szCs w:val="24"/>
        </w:rPr>
        <w:t>в</w:t>
      </w:r>
      <w:proofErr w:type="gramEnd"/>
      <w:r w:rsidRPr="00C930C8">
        <w:rPr>
          <w:bCs/>
          <w:sz w:val="20"/>
          <w:szCs w:val="24"/>
        </w:rPr>
        <w:t xml:space="preserve"> %</w:t>
      </w:r>
    </w:p>
    <w:p w:rsidR="00C930C8" w:rsidRPr="00C930C8" w:rsidRDefault="00C930C8" w:rsidP="00C930C8">
      <w:pPr>
        <w:spacing w:after="200" w:line="240" w:lineRule="auto"/>
        <w:jc w:val="center"/>
        <w:rPr>
          <w:bCs/>
          <w:sz w:val="20"/>
          <w:szCs w:val="24"/>
        </w:rPr>
      </w:pPr>
    </w:p>
    <w:p w:rsidR="00C930C8" w:rsidRPr="00C930C8" w:rsidRDefault="00C930C8" w:rsidP="00296B38">
      <w:pPr>
        <w:spacing w:after="200" w:line="240" w:lineRule="auto"/>
        <w:ind w:firstLine="0"/>
        <w:rPr>
          <w:b/>
          <w:bCs/>
          <w:sz w:val="28"/>
          <w:szCs w:val="28"/>
          <w:u w:val="single"/>
        </w:rPr>
      </w:pPr>
      <w:r w:rsidRPr="00296B38">
        <w:rPr>
          <w:bCs/>
          <w:i/>
          <w:szCs w:val="24"/>
          <w:u w:val="single"/>
        </w:rPr>
        <w:t xml:space="preserve">учебные и </w:t>
      </w:r>
      <w:proofErr w:type="spellStart"/>
      <w:r w:rsidRPr="00296B38">
        <w:rPr>
          <w:bCs/>
          <w:i/>
          <w:szCs w:val="24"/>
          <w:u w:val="single"/>
        </w:rPr>
        <w:t>внеучебные</w:t>
      </w:r>
      <w:proofErr w:type="spellEnd"/>
      <w:r w:rsidRPr="00296B38">
        <w:rPr>
          <w:bCs/>
          <w:i/>
          <w:szCs w:val="24"/>
          <w:u w:val="single"/>
        </w:rPr>
        <w:t xml:space="preserve"> достижения обучающихся лиц и профессиональные достижения в</w:t>
      </w:r>
      <w:r w:rsidRPr="00296B38">
        <w:rPr>
          <w:bCs/>
          <w:i/>
          <w:szCs w:val="24"/>
          <w:u w:val="single"/>
        </w:rPr>
        <w:t>ы</w:t>
      </w:r>
      <w:r w:rsidRPr="00296B38">
        <w:rPr>
          <w:bCs/>
          <w:i/>
          <w:szCs w:val="24"/>
          <w:u w:val="single"/>
        </w:rPr>
        <w:t>пускников организаций, реализующих программы высшего образования</w:t>
      </w:r>
    </w:p>
    <w:p w:rsidR="00C930C8" w:rsidRPr="00296B38" w:rsidRDefault="00C930C8" w:rsidP="00296B38">
      <w:pPr>
        <w:rPr>
          <w:szCs w:val="24"/>
          <w:lang w:eastAsia="ru-RU"/>
        </w:rPr>
      </w:pPr>
      <w:r w:rsidRPr="00C930C8">
        <w:rPr>
          <w:szCs w:val="24"/>
          <w:lang w:eastAsia="ru-RU"/>
        </w:rPr>
        <w:t>Удельный вес численности студентов очной формы обучения, получающих стипе</w:t>
      </w:r>
      <w:r w:rsidRPr="00C930C8">
        <w:rPr>
          <w:szCs w:val="24"/>
          <w:lang w:eastAsia="ru-RU"/>
        </w:rPr>
        <w:t>н</w:t>
      </w:r>
      <w:r w:rsidRPr="00C930C8">
        <w:rPr>
          <w:szCs w:val="24"/>
          <w:lang w:eastAsia="ru-RU"/>
        </w:rPr>
        <w:t>дии, в общей численности студентов очной формы обучения, обучающихся по образовател</w:t>
      </w:r>
      <w:r w:rsidRPr="00C930C8">
        <w:rPr>
          <w:szCs w:val="24"/>
          <w:lang w:eastAsia="ru-RU"/>
        </w:rPr>
        <w:t>ь</w:t>
      </w:r>
      <w:r w:rsidRPr="00C930C8">
        <w:rPr>
          <w:szCs w:val="24"/>
          <w:lang w:eastAsia="ru-RU"/>
        </w:rPr>
        <w:t xml:space="preserve">ным программам высшего образования - программам </w:t>
      </w:r>
      <w:proofErr w:type="spellStart"/>
      <w:r w:rsidRPr="00C930C8">
        <w:rPr>
          <w:szCs w:val="24"/>
          <w:lang w:eastAsia="ru-RU"/>
        </w:rPr>
        <w:t>бакалавриата</w:t>
      </w:r>
      <w:proofErr w:type="spellEnd"/>
      <w:r w:rsidRPr="00C930C8">
        <w:rPr>
          <w:szCs w:val="24"/>
          <w:lang w:eastAsia="ru-RU"/>
        </w:rPr>
        <w:t xml:space="preserve">, программам </w:t>
      </w:r>
      <w:proofErr w:type="spellStart"/>
      <w:r w:rsidRPr="00C930C8">
        <w:rPr>
          <w:szCs w:val="24"/>
          <w:lang w:eastAsia="ru-RU"/>
        </w:rPr>
        <w:t>специалит</w:t>
      </w:r>
      <w:r w:rsidRPr="00C930C8">
        <w:rPr>
          <w:szCs w:val="24"/>
          <w:lang w:eastAsia="ru-RU"/>
        </w:rPr>
        <w:t>е</w:t>
      </w:r>
      <w:r w:rsidRPr="00C930C8">
        <w:rPr>
          <w:szCs w:val="24"/>
          <w:lang w:eastAsia="ru-RU"/>
        </w:rPr>
        <w:t>та</w:t>
      </w:r>
      <w:proofErr w:type="spellEnd"/>
      <w:r w:rsidRPr="00C930C8">
        <w:rPr>
          <w:szCs w:val="24"/>
          <w:lang w:eastAsia="ru-RU"/>
        </w:rPr>
        <w:t>, программам магистратуры в государственных образовательных организациях составляет 104,68%.</w:t>
      </w:r>
      <w:r w:rsidRPr="00C930C8">
        <w:rPr>
          <w:noProof/>
          <w:lang w:eastAsia="ru-RU"/>
        </w:rPr>
        <w:drawing>
          <wp:inline distT="0" distB="0" distL="0" distR="0" wp14:anchorId="084754E3" wp14:editId="33903858">
            <wp:extent cx="6105525" cy="2228850"/>
            <wp:effectExtent l="0" t="0" r="9525" b="19050"/>
            <wp:docPr id="15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C930C8" w:rsidRPr="00C930C8" w:rsidRDefault="00C930C8" w:rsidP="00C930C8">
      <w:pPr>
        <w:spacing w:line="240" w:lineRule="exact"/>
        <w:jc w:val="center"/>
        <w:rPr>
          <w:bCs/>
          <w:sz w:val="20"/>
          <w:szCs w:val="24"/>
        </w:rPr>
      </w:pPr>
      <w:r w:rsidRPr="00C930C8">
        <w:rPr>
          <w:bCs/>
          <w:sz w:val="20"/>
          <w:szCs w:val="18"/>
        </w:rPr>
        <w:t xml:space="preserve">Рисунок 60. </w:t>
      </w:r>
      <w:r w:rsidRPr="00C930C8">
        <w:rPr>
          <w:bCs/>
          <w:noProof/>
          <w:sz w:val="20"/>
          <w:szCs w:val="18"/>
        </w:rPr>
        <w:t xml:space="preserve"> Стипендиальное обеспечение студентов </w:t>
      </w:r>
      <w:r w:rsidRPr="00C930C8">
        <w:rPr>
          <w:bCs/>
          <w:sz w:val="20"/>
          <w:szCs w:val="24"/>
          <w:lang w:eastAsia="ru-RU"/>
        </w:rPr>
        <w:t>государственных образовательных</w:t>
      </w:r>
      <w:r w:rsidRPr="00C930C8">
        <w:rPr>
          <w:bCs/>
          <w:sz w:val="20"/>
          <w:szCs w:val="24"/>
          <w:lang w:eastAsia="ru-RU"/>
        </w:rPr>
        <w:br/>
        <w:t xml:space="preserve"> организаций, </w:t>
      </w:r>
      <w:proofErr w:type="gramStart"/>
      <w:r w:rsidRPr="00C930C8">
        <w:rPr>
          <w:bCs/>
          <w:sz w:val="20"/>
          <w:szCs w:val="24"/>
        </w:rPr>
        <w:t>в</w:t>
      </w:r>
      <w:proofErr w:type="gramEnd"/>
      <w:r w:rsidRPr="00C930C8">
        <w:rPr>
          <w:bCs/>
          <w:sz w:val="20"/>
          <w:szCs w:val="24"/>
        </w:rPr>
        <w:t xml:space="preserve"> %</w:t>
      </w:r>
    </w:p>
    <w:p w:rsidR="00C930C8" w:rsidRPr="00C930C8" w:rsidRDefault="00C930C8" w:rsidP="00C930C8">
      <w:pPr>
        <w:spacing w:after="200" w:line="240" w:lineRule="auto"/>
        <w:jc w:val="center"/>
        <w:rPr>
          <w:b/>
          <w:bCs/>
          <w:sz w:val="20"/>
          <w:szCs w:val="24"/>
        </w:rPr>
      </w:pPr>
    </w:p>
    <w:p w:rsidR="00C930C8" w:rsidRPr="00054022" w:rsidRDefault="00C930C8" w:rsidP="00C930C8">
      <w:pPr>
        <w:spacing w:after="200" w:line="240" w:lineRule="auto"/>
        <w:rPr>
          <w:bCs/>
          <w:i/>
          <w:szCs w:val="24"/>
          <w:u w:val="single"/>
        </w:rPr>
      </w:pPr>
      <w:r w:rsidRPr="00054022">
        <w:rPr>
          <w:bCs/>
          <w:i/>
          <w:szCs w:val="24"/>
          <w:u w:val="single"/>
        </w:rPr>
        <w:t>ж) финансово-экономическая деятельность образовательных организаций высшего образования в части обеспечения реализации образовательных программ высше</w:t>
      </w:r>
      <w:r w:rsidR="00054022" w:rsidRPr="00054022">
        <w:rPr>
          <w:bCs/>
          <w:i/>
          <w:szCs w:val="24"/>
          <w:u w:val="single"/>
        </w:rPr>
        <w:t>го образов</w:t>
      </w:r>
      <w:r w:rsidR="00054022" w:rsidRPr="00054022">
        <w:rPr>
          <w:bCs/>
          <w:i/>
          <w:szCs w:val="24"/>
          <w:u w:val="single"/>
        </w:rPr>
        <w:t>а</w:t>
      </w:r>
      <w:r w:rsidR="00054022" w:rsidRPr="00054022">
        <w:rPr>
          <w:bCs/>
          <w:i/>
          <w:szCs w:val="24"/>
          <w:u w:val="single"/>
        </w:rPr>
        <w:t>ния</w:t>
      </w:r>
    </w:p>
    <w:p w:rsidR="00C930C8" w:rsidRPr="00C930C8" w:rsidRDefault="00C930C8" w:rsidP="00C930C8">
      <w:pPr>
        <w:rPr>
          <w:rFonts w:eastAsia="Times New Roman"/>
          <w:szCs w:val="24"/>
          <w:lang w:eastAsia="ru-RU"/>
        </w:rPr>
      </w:pPr>
      <w:r w:rsidRPr="00C930C8">
        <w:rPr>
          <w:rFonts w:eastAsia="Times New Roman"/>
          <w:szCs w:val="24"/>
          <w:lang w:eastAsia="ru-RU"/>
        </w:rPr>
        <w:t>Удельный вес финансовых средств от приносящей доход деятельности в общем объ</w:t>
      </w:r>
      <w:r w:rsidRPr="00C930C8">
        <w:rPr>
          <w:rFonts w:eastAsia="Times New Roman"/>
          <w:szCs w:val="24"/>
          <w:lang w:eastAsia="ru-RU"/>
        </w:rPr>
        <w:t>е</w:t>
      </w:r>
      <w:r w:rsidRPr="00C930C8">
        <w:rPr>
          <w:rFonts w:eastAsia="Times New Roman"/>
          <w:szCs w:val="24"/>
          <w:lang w:eastAsia="ru-RU"/>
        </w:rPr>
        <w:t>ме финансовых средств, полученных образовательными организациями высшего образов</w:t>
      </w:r>
      <w:r w:rsidRPr="00C930C8">
        <w:rPr>
          <w:rFonts w:eastAsia="Times New Roman"/>
          <w:szCs w:val="24"/>
          <w:lang w:eastAsia="ru-RU"/>
        </w:rPr>
        <w:t>а</w:t>
      </w:r>
      <w:r w:rsidRPr="00C930C8">
        <w:rPr>
          <w:rFonts w:eastAsia="Times New Roman"/>
          <w:szCs w:val="24"/>
          <w:lang w:eastAsia="ru-RU"/>
        </w:rPr>
        <w:t xml:space="preserve">ния от реализации образовательных программ высшего образования – программ </w:t>
      </w:r>
      <w:proofErr w:type="spellStart"/>
      <w:r w:rsidRPr="00C930C8">
        <w:rPr>
          <w:rFonts w:eastAsia="Times New Roman"/>
          <w:szCs w:val="24"/>
          <w:lang w:eastAsia="ru-RU"/>
        </w:rPr>
        <w:t>бакалаври</w:t>
      </w:r>
      <w:r w:rsidRPr="00C930C8">
        <w:rPr>
          <w:rFonts w:eastAsia="Times New Roman"/>
          <w:szCs w:val="24"/>
          <w:lang w:eastAsia="ru-RU"/>
        </w:rPr>
        <w:t>а</w:t>
      </w:r>
      <w:r w:rsidRPr="00C930C8">
        <w:rPr>
          <w:rFonts w:eastAsia="Times New Roman"/>
          <w:szCs w:val="24"/>
          <w:lang w:eastAsia="ru-RU"/>
        </w:rPr>
        <w:t>та</w:t>
      </w:r>
      <w:proofErr w:type="spellEnd"/>
      <w:r w:rsidRPr="00C930C8">
        <w:rPr>
          <w:rFonts w:eastAsia="Times New Roman"/>
          <w:szCs w:val="24"/>
          <w:lang w:eastAsia="ru-RU"/>
        </w:rPr>
        <w:t xml:space="preserve">, программ </w:t>
      </w:r>
      <w:proofErr w:type="spellStart"/>
      <w:r w:rsidRPr="00C930C8">
        <w:rPr>
          <w:rFonts w:eastAsia="Times New Roman"/>
          <w:szCs w:val="24"/>
          <w:lang w:eastAsia="ru-RU"/>
        </w:rPr>
        <w:t>специалитета</w:t>
      </w:r>
      <w:proofErr w:type="spellEnd"/>
      <w:r w:rsidRPr="00C930C8">
        <w:rPr>
          <w:rFonts w:eastAsia="Times New Roman"/>
          <w:szCs w:val="24"/>
          <w:lang w:eastAsia="ru-RU"/>
        </w:rPr>
        <w:t>, программ магистратуры, в государственных образовательных организациях составляет 29,22</w:t>
      </w:r>
      <w:r w:rsidR="00054022">
        <w:rPr>
          <w:rFonts w:eastAsia="Times New Roman"/>
          <w:szCs w:val="24"/>
          <w:lang w:eastAsia="ru-RU"/>
        </w:rPr>
        <w:t xml:space="preserve"> %</w:t>
      </w:r>
      <w:r w:rsidRPr="00C930C8">
        <w:rPr>
          <w:rFonts w:eastAsia="Times New Roman"/>
          <w:szCs w:val="24"/>
          <w:lang w:eastAsia="ru-RU"/>
        </w:rPr>
        <w:t xml:space="preserve">. </w:t>
      </w:r>
    </w:p>
    <w:p w:rsidR="00C930C8" w:rsidRPr="00054022" w:rsidRDefault="00C930C8" w:rsidP="00054022">
      <w:pPr>
        <w:rPr>
          <w:rFonts w:eastAsia="Times New Roman"/>
          <w:szCs w:val="24"/>
          <w:lang w:eastAsia="ru-RU"/>
        </w:rPr>
      </w:pPr>
      <w:r w:rsidRPr="00C930C8">
        <w:rPr>
          <w:rFonts w:eastAsia="Times New Roman"/>
          <w:szCs w:val="24"/>
          <w:lang w:eastAsia="ru-RU"/>
        </w:rPr>
        <w:t xml:space="preserve">Объем финансовых средств, поступивших в образовательные организации высшего образования, в расчете на одного студента в государственных образовательных организациях составляет за 2018 год – </w:t>
      </w:r>
      <w:proofErr w:type="gramStart"/>
      <w:r w:rsidRPr="00C930C8">
        <w:rPr>
          <w:rFonts w:eastAsia="Times New Roman"/>
          <w:szCs w:val="24"/>
          <w:lang w:eastAsia="ru-RU"/>
        </w:rPr>
        <w:t>159,34</w:t>
      </w:r>
      <w:proofErr w:type="gramEnd"/>
      <w:r w:rsidRPr="00C930C8">
        <w:rPr>
          <w:rFonts w:eastAsia="Times New Roman"/>
          <w:szCs w:val="24"/>
          <w:lang w:eastAsia="ru-RU"/>
        </w:rPr>
        <w:t xml:space="preserve"> что выше аналогично показателя за 2017 год – 124,49 тыс. </w:t>
      </w:r>
      <w:r w:rsidRPr="00C930C8">
        <w:rPr>
          <w:rFonts w:eastAsia="Times New Roman"/>
          <w:szCs w:val="24"/>
          <w:lang w:eastAsia="ru-RU"/>
        </w:rPr>
        <w:lastRenderedPageBreak/>
        <w:t>руб.</w:t>
      </w:r>
      <w:r w:rsidRPr="00C930C8">
        <w:rPr>
          <w:rFonts w:eastAsia="Times New Roman"/>
          <w:noProof/>
          <w:szCs w:val="24"/>
          <w:lang w:eastAsia="ru-RU"/>
        </w:rPr>
        <w:drawing>
          <wp:inline distT="0" distB="0" distL="0" distR="0" wp14:anchorId="3ECE646E" wp14:editId="0EEFAF59">
            <wp:extent cx="6020555" cy="2408222"/>
            <wp:effectExtent l="0" t="0" r="18415" b="11430"/>
            <wp:docPr id="16" name="Объект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C930C8" w:rsidRPr="00C930C8" w:rsidRDefault="00C930C8" w:rsidP="00C930C8">
      <w:pPr>
        <w:keepNext/>
        <w:spacing w:line="240" w:lineRule="exact"/>
        <w:jc w:val="center"/>
        <w:rPr>
          <w:sz w:val="20"/>
          <w:szCs w:val="24"/>
        </w:rPr>
      </w:pPr>
      <w:r w:rsidRPr="00C930C8">
        <w:rPr>
          <w:sz w:val="20"/>
        </w:rPr>
        <w:t>Рисунок 61.</w:t>
      </w:r>
      <w:r w:rsidRPr="00C930C8">
        <w:rPr>
          <w:noProof/>
          <w:sz w:val="20"/>
        </w:rPr>
        <w:t xml:space="preserve"> </w:t>
      </w:r>
      <w:r w:rsidRPr="00C930C8">
        <w:rPr>
          <w:sz w:val="20"/>
          <w:szCs w:val="24"/>
        </w:rPr>
        <w:t>Финансирование образовательные организации высшего образования, в расчете на одного студента в государственных образовательных организациях, в тыс. рублей</w:t>
      </w:r>
    </w:p>
    <w:p w:rsidR="00C930C8" w:rsidRPr="00C930C8" w:rsidRDefault="00C930C8" w:rsidP="00C930C8">
      <w:pPr>
        <w:widowControl w:val="0"/>
        <w:autoSpaceDE w:val="0"/>
        <w:autoSpaceDN w:val="0"/>
        <w:adjustRightInd w:val="0"/>
        <w:ind w:firstLine="720"/>
        <w:rPr>
          <w:rFonts w:eastAsia="Times New Roman"/>
          <w:szCs w:val="24"/>
          <w:u w:val="single"/>
          <w:lang w:eastAsia="ru-RU"/>
        </w:rPr>
      </w:pPr>
    </w:p>
    <w:p w:rsidR="00C930C8" w:rsidRPr="00054022" w:rsidRDefault="00C930C8" w:rsidP="00C930C8">
      <w:pPr>
        <w:widowControl w:val="0"/>
        <w:autoSpaceDE w:val="0"/>
        <w:autoSpaceDN w:val="0"/>
        <w:adjustRightInd w:val="0"/>
        <w:ind w:firstLine="720"/>
        <w:rPr>
          <w:rFonts w:eastAsia="Times New Roman"/>
          <w:i/>
          <w:szCs w:val="24"/>
          <w:u w:val="single"/>
          <w:lang w:eastAsia="ru-RU"/>
        </w:rPr>
      </w:pPr>
      <w:r w:rsidRPr="00054022">
        <w:rPr>
          <w:rFonts w:eastAsia="Times New Roman"/>
          <w:i/>
          <w:szCs w:val="24"/>
          <w:u w:val="single"/>
          <w:lang w:eastAsia="ru-RU"/>
        </w:rPr>
        <w:t>структура образовательных организаций высшего образования, реализующих образ</w:t>
      </w:r>
      <w:r w:rsidRPr="00054022">
        <w:rPr>
          <w:rFonts w:eastAsia="Times New Roman"/>
          <w:i/>
          <w:szCs w:val="24"/>
          <w:u w:val="single"/>
          <w:lang w:eastAsia="ru-RU"/>
        </w:rPr>
        <w:t>о</w:t>
      </w:r>
      <w:r w:rsidRPr="00054022">
        <w:rPr>
          <w:rFonts w:eastAsia="Times New Roman"/>
          <w:i/>
          <w:szCs w:val="24"/>
          <w:u w:val="single"/>
          <w:lang w:eastAsia="ru-RU"/>
        </w:rPr>
        <w:t>вательные программы высшего образования (в том числе характеристика филиалов)</w:t>
      </w:r>
    </w:p>
    <w:p w:rsidR="00C930C8" w:rsidRPr="00C930C8" w:rsidRDefault="00C930C8" w:rsidP="00C930C8">
      <w:pPr>
        <w:widowControl w:val="0"/>
        <w:autoSpaceDE w:val="0"/>
        <w:autoSpaceDN w:val="0"/>
        <w:adjustRightInd w:val="0"/>
        <w:ind w:firstLine="720"/>
        <w:rPr>
          <w:rFonts w:eastAsia="Times New Roman"/>
          <w:szCs w:val="24"/>
          <w:lang w:eastAsia="ru-RU"/>
        </w:rPr>
      </w:pPr>
      <w:r w:rsidRPr="00C930C8">
        <w:rPr>
          <w:rFonts w:eastAsia="Times New Roman"/>
          <w:szCs w:val="24"/>
          <w:lang w:eastAsia="ru-RU"/>
        </w:rPr>
        <w:t xml:space="preserve">В структуре подведомственных министерству образования Ставропольского края функционируют четыре филиала, осуществляющих образовательную деятельность в составе двух образовательных организаций высшего образования, подведомственных министерству. </w:t>
      </w:r>
    </w:p>
    <w:p w:rsidR="00C930C8" w:rsidRPr="00C930C8" w:rsidRDefault="00C930C8" w:rsidP="00C930C8">
      <w:pPr>
        <w:widowControl w:val="0"/>
        <w:autoSpaceDE w:val="0"/>
        <w:autoSpaceDN w:val="0"/>
        <w:adjustRightInd w:val="0"/>
        <w:ind w:firstLine="720"/>
        <w:rPr>
          <w:rFonts w:eastAsia="Times New Roman"/>
          <w:szCs w:val="24"/>
          <w:lang w:eastAsia="ru-RU"/>
        </w:rPr>
      </w:pPr>
      <w:r w:rsidRPr="00C930C8">
        <w:rPr>
          <w:rFonts w:eastAsia="Times New Roman"/>
          <w:szCs w:val="24"/>
          <w:lang w:eastAsia="ru-RU"/>
        </w:rPr>
        <w:t>В филиалах, осуществляющих образовательную деятельность в составе образовател</w:t>
      </w:r>
      <w:r w:rsidRPr="00C930C8">
        <w:rPr>
          <w:rFonts w:eastAsia="Times New Roman"/>
          <w:szCs w:val="24"/>
          <w:lang w:eastAsia="ru-RU"/>
        </w:rPr>
        <w:t>ь</w:t>
      </w:r>
      <w:r w:rsidRPr="00C930C8">
        <w:rPr>
          <w:rFonts w:eastAsia="Times New Roman"/>
          <w:szCs w:val="24"/>
          <w:lang w:eastAsia="ru-RU"/>
        </w:rPr>
        <w:t>ных организаций высшего образования, реализуются программы подготовки квалифицир</w:t>
      </w:r>
      <w:r w:rsidRPr="00C930C8">
        <w:rPr>
          <w:rFonts w:eastAsia="Times New Roman"/>
          <w:szCs w:val="24"/>
          <w:lang w:eastAsia="ru-RU"/>
        </w:rPr>
        <w:t>о</w:t>
      </w:r>
      <w:r w:rsidRPr="00C930C8">
        <w:rPr>
          <w:rFonts w:eastAsia="Times New Roman"/>
          <w:szCs w:val="24"/>
          <w:lang w:eastAsia="ru-RU"/>
        </w:rPr>
        <w:t>ванных рабочих, служащих и программы подготовки специалистов среднего звена.</w:t>
      </w:r>
    </w:p>
    <w:p w:rsidR="00C930C8" w:rsidRDefault="00C930C8" w:rsidP="00C930C8">
      <w:pPr>
        <w:rPr>
          <w:szCs w:val="24"/>
          <w:lang w:eastAsia="ru-RU"/>
        </w:rPr>
      </w:pPr>
      <w:r w:rsidRPr="00C930C8">
        <w:rPr>
          <w:szCs w:val="24"/>
          <w:lang w:eastAsia="ru-RU"/>
        </w:rPr>
        <w:t>В целом удельный вес числа организаций, имеющих филиалы, реализующие образ</w:t>
      </w:r>
      <w:r w:rsidRPr="00C930C8">
        <w:rPr>
          <w:szCs w:val="24"/>
          <w:lang w:eastAsia="ru-RU"/>
        </w:rPr>
        <w:t>о</w:t>
      </w:r>
      <w:r w:rsidRPr="00C930C8">
        <w:rPr>
          <w:szCs w:val="24"/>
          <w:lang w:eastAsia="ru-RU"/>
        </w:rPr>
        <w:t xml:space="preserve">вательные программы высшего образования – программы </w:t>
      </w:r>
      <w:proofErr w:type="spellStart"/>
      <w:r w:rsidRPr="00C930C8">
        <w:rPr>
          <w:szCs w:val="24"/>
          <w:lang w:eastAsia="ru-RU"/>
        </w:rPr>
        <w:t>бакалавриата</w:t>
      </w:r>
      <w:proofErr w:type="spellEnd"/>
      <w:r w:rsidRPr="00C930C8">
        <w:rPr>
          <w:szCs w:val="24"/>
          <w:lang w:eastAsia="ru-RU"/>
        </w:rPr>
        <w:t xml:space="preserve">, программы </w:t>
      </w:r>
      <w:proofErr w:type="spellStart"/>
      <w:r w:rsidRPr="00C930C8">
        <w:rPr>
          <w:szCs w:val="24"/>
          <w:lang w:eastAsia="ru-RU"/>
        </w:rPr>
        <w:t>специ</w:t>
      </w:r>
      <w:r w:rsidRPr="00C930C8">
        <w:rPr>
          <w:szCs w:val="24"/>
          <w:lang w:eastAsia="ru-RU"/>
        </w:rPr>
        <w:t>а</w:t>
      </w:r>
      <w:r w:rsidRPr="00C930C8">
        <w:rPr>
          <w:szCs w:val="24"/>
          <w:lang w:eastAsia="ru-RU"/>
        </w:rPr>
        <w:t>литета</w:t>
      </w:r>
      <w:proofErr w:type="spellEnd"/>
      <w:r w:rsidRPr="00C930C8">
        <w:rPr>
          <w:szCs w:val="24"/>
          <w:lang w:eastAsia="ru-RU"/>
        </w:rPr>
        <w:t>, программы магистратуры, в общем числе образовательных организаций высшего о</w:t>
      </w:r>
      <w:r w:rsidRPr="00C930C8">
        <w:rPr>
          <w:szCs w:val="24"/>
          <w:lang w:eastAsia="ru-RU"/>
        </w:rPr>
        <w:t>б</w:t>
      </w:r>
      <w:r w:rsidRPr="00C930C8">
        <w:rPr>
          <w:szCs w:val="24"/>
          <w:lang w:eastAsia="ru-RU"/>
        </w:rPr>
        <w:t>разования в государственных образовательных организациях составляет 50%.</w:t>
      </w:r>
    </w:p>
    <w:p w:rsidR="003C4437" w:rsidRPr="00C930C8" w:rsidRDefault="003C4437" w:rsidP="00C930C8">
      <w:pPr>
        <w:rPr>
          <w:szCs w:val="24"/>
          <w:lang w:eastAsia="ru-RU"/>
        </w:rPr>
      </w:pPr>
    </w:p>
    <w:p w:rsidR="00C930C8" w:rsidRPr="00C930C8" w:rsidRDefault="00C930C8" w:rsidP="005129DA">
      <w:pPr>
        <w:ind w:firstLine="0"/>
        <w:rPr>
          <w:b/>
          <w:szCs w:val="24"/>
          <w:u w:val="single"/>
          <w:lang w:eastAsia="ru-RU"/>
        </w:rPr>
      </w:pPr>
      <w:r w:rsidRPr="005129DA">
        <w:rPr>
          <w:i/>
          <w:szCs w:val="24"/>
          <w:u w:val="single"/>
          <w:lang w:eastAsia="ru-RU"/>
        </w:rPr>
        <w:t>научная и творческая деятельность образовательных организаций высшего образования, а также иных организаций, осуществляющих образовательную деятельность, связанная с реализацией образовательных программ высшего образования</w:t>
      </w:r>
    </w:p>
    <w:p w:rsidR="00C930C8" w:rsidRPr="005129DA" w:rsidRDefault="00C930C8" w:rsidP="005129DA">
      <w:pPr>
        <w:rPr>
          <w:rFonts w:eastAsia="Times New Roman"/>
          <w:szCs w:val="24"/>
          <w:lang w:eastAsia="ru-RU"/>
        </w:rPr>
      </w:pPr>
      <w:r w:rsidRPr="00C930C8">
        <w:rPr>
          <w:rFonts w:eastAsia="Times New Roman"/>
          <w:szCs w:val="24"/>
          <w:lang w:eastAsia="ru-RU"/>
        </w:rPr>
        <w:t>Удельный вес финансовых средств, полученных от научной деятельности, в общем объеме финансовых средств образовательных организаций высшего образования в госуда</w:t>
      </w:r>
      <w:r w:rsidRPr="00C930C8">
        <w:rPr>
          <w:rFonts w:eastAsia="Times New Roman"/>
          <w:szCs w:val="24"/>
          <w:lang w:eastAsia="ru-RU"/>
        </w:rPr>
        <w:t>р</w:t>
      </w:r>
      <w:r w:rsidRPr="00C930C8">
        <w:rPr>
          <w:rFonts w:eastAsia="Times New Roman"/>
          <w:szCs w:val="24"/>
          <w:lang w:eastAsia="ru-RU"/>
        </w:rPr>
        <w:t>ственных образовательных</w:t>
      </w:r>
      <w:r w:rsidR="005129DA">
        <w:rPr>
          <w:rFonts w:eastAsia="Times New Roman"/>
          <w:szCs w:val="24"/>
          <w:lang w:eastAsia="ru-RU"/>
        </w:rPr>
        <w:t xml:space="preserve"> организациях составляет 6,04% (</w:t>
      </w:r>
      <w:r w:rsidRPr="00C930C8">
        <w:rPr>
          <w:rFonts w:eastAsia="Times New Roman"/>
          <w:szCs w:val="24"/>
          <w:lang w:eastAsia="ru-RU"/>
        </w:rPr>
        <w:t>в 2017 году</w:t>
      </w:r>
      <w:r w:rsidR="005129DA">
        <w:rPr>
          <w:rFonts w:eastAsia="Times New Roman"/>
          <w:szCs w:val="24"/>
          <w:lang w:eastAsia="ru-RU"/>
        </w:rPr>
        <w:t xml:space="preserve"> – </w:t>
      </w:r>
      <w:r w:rsidRPr="00C930C8">
        <w:rPr>
          <w:rFonts w:eastAsia="Times New Roman"/>
          <w:szCs w:val="24"/>
          <w:lang w:eastAsia="ru-RU"/>
        </w:rPr>
        <w:t>2,15%).</w:t>
      </w:r>
    </w:p>
    <w:p w:rsidR="00C930C8" w:rsidRPr="00C930C8" w:rsidRDefault="00C930C8" w:rsidP="00C930C8">
      <w:pPr>
        <w:spacing w:line="240" w:lineRule="auto"/>
        <w:rPr>
          <w:szCs w:val="24"/>
        </w:rPr>
      </w:pPr>
    </w:p>
    <w:p w:rsidR="00C930C8" w:rsidRPr="00C930C8" w:rsidRDefault="00C930C8" w:rsidP="00C930C8">
      <w:pPr>
        <w:keepNext/>
        <w:ind w:firstLine="0"/>
      </w:pPr>
      <w:r w:rsidRPr="00C930C8">
        <w:rPr>
          <w:rFonts w:eastAsia="Times New Roman"/>
          <w:noProof/>
          <w:szCs w:val="24"/>
          <w:lang w:eastAsia="ru-RU"/>
        </w:rPr>
        <w:lastRenderedPageBreak/>
        <w:drawing>
          <wp:inline distT="0" distB="0" distL="0" distR="0" wp14:anchorId="1C26A594" wp14:editId="11AAD3BE">
            <wp:extent cx="6019800" cy="2486025"/>
            <wp:effectExtent l="0" t="0" r="0" b="0"/>
            <wp:docPr id="17" name="Объект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C930C8" w:rsidRPr="00C930C8" w:rsidRDefault="00C930C8" w:rsidP="00C930C8">
      <w:pPr>
        <w:spacing w:line="240" w:lineRule="exact"/>
        <w:jc w:val="center"/>
        <w:rPr>
          <w:bCs/>
          <w:sz w:val="20"/>
          <w:szCs w:val="24"/>
        </w:rPr>
      </w:pPr>
      <w:r w:rsidRPr="00C930C8">
        <w:rPr>
          <w:bCs/>
          <w:sz w:val="20"/>
          <w:szCs w:val="18"/>
        </w:rPr>
        <w:t xml:space="preserve">Рисунок 62. </w:t>
      </w:r>
      <w:r w:rsidRPr="00C930C8">
        <w:rPr>
          <w:bCs/>
          <w:noProof/>
          <w:sz w:val="20"/>
          <w:szCs w:val="18"/>
        </w:rPr>
        <w:t xml:space="preserve"> </w:t>
      </w:r>
      <w:r w:rsidRPr="00C930C8">
        <w:rPr>
          <w:bCs/>
          <w:sz w:val="20"/>
          <w:szCs w:val="24"/>
        </w:rPr>
        <w:t>Финансовые средства, полученных от научной деятельности в государственных образов</w:t>
      </w:r>
      <w:r w:rsidRPr="00C930C8">
        <w:rPr>
          <w:bCs/>
          <w:sz w:val="20"/>
          <w:szCs w:val="24"/>
        </w:rPr>
        <w:t>а</w:t>
      </w:r>
      <w:r w:rsidRPr="00C930C8">
        <w:rPr>
          <w:bCs/>
          <w:sz w:val="20"/>
          <w:szCs w:val="24"/>
        </w:rPr>
        <w:t xml:space="preserve">тельных организациях, </w:t>
      </w:r>
      <w:proofErr w:type="gramStart"/>
      <w:r w:rsidRPr="00C930C8">
        <w:rPr>
          <w:bCs/>
          <w:sz w:val="20"/>
          <w:szCs w:val="24"/>
        </w:rPr>
        <w:t>в</w:t>
      </w:r>
      <w:proofErr w:type="gramEnd"/>
      <w:r w:rsidRPr="00C930C8">
        <w:rPr>
          <w:bCs/>
          <w:sz w:val="20"/>
          <w:szCs w:val="24"/>
        </w:rPr>
        <w:t xml:space="preserve"> %</w:t>
      </w:r>
    </w:p>
    <w:p w:rsidR="00C930C8" w:rsidRPr="00C930C8" w:rsidRDefault="00C930C8" w:rsidP="00C930C8">
      <w:pPr>
        <w:rPr>
          <w:rFonts w:eastAsia="Times New Roman"/>
          <w:szCs w:val="24"/>
          <w:lang w:eastAsia="ru-RU"/>
        </w:rPr>
      </w:pPr>
    </w:p>
    <w:p w:rsidR="00C930C8" w:rsidRDefault="00C930C8" w:rsidP="00C930C8">
      <w:pPr>
        <w:rPr>
          <w:rFonts w:eastAsia="Times New Roman"/>
          <w:szCs w:val="24"/>
          <w:lang w:eastAsia="ru-RU"/>
        </w:rPr>
      </w:pPr>
      <w:r w:rsidRPr="00C930C8">
        <w:rPr>
          <w:rFonts w:eastAsia="Times New Roman"/>
          <w:szCs w:val="24"/>
          <w:lang w:eastAsia="ru-RU"/>
        </w:rPr>
        <w:t xml:space="preserve">Объем финансовых средств, полученных от научной деятельности, в расчете на </w:t>
      </w:r>
      <w:r w:rsidRPr="00C930C8">
        <w:rPr>
          <w:rFonts w:eastAsia="Times New Roman"/>
          <w:szCs w:val="24"/>
          <w:lang w:eastAsia="ru-RU"/>
        </w:rPr>
        <w:br/>
        <w:t>1 научно-педагогического работника в государственных образовательных организациях 162,06 тыс. рублей, что выше аналогичного показателя за 2017 год 48,39.</w:t>
      </w:r>
    </w:p>
    <w:p w:rsidR="003C4437" w:rsidRPr="00C930C8" w:rsidRDefault="003C4437" w:rsidP="00C930C8">
      <w:pPr>
        <w:rPr>
          <w:rFonts w:eastAsia="Times New Roman"/>
          <w:szCs w:val="24"/>
          <w:lang w:eastAsia="ru-RU"/>
        </w:rPr>
      </w:pPr>
    </w:p>
    <w:p w:rsidR="00C930C8" w:rsidRPr="00E44010" w:rsidRDefault="004A5657" w:rsidP="00E44010">
      <w:pPr>
        <w:ind w:firstLine="0"/>
        <w:rPr>
          <w:i/>
          <w:szCs w:val="24"/>
          <w:u w:val="single"/>
          <w:lang w:eastAsia="ru-RU"/>
        </w:rPr>
      </w:pPr>
      <w:r>
        <w:rPr>
          <w:i/>
          <w:szCs w:val="24"/>
          <w:u w:val="single"/>
          <w:lang w:eastAsia="ru-RU"/>
        </w:rPr>
        <w:t>С</w:t>
      </w:r>
      <w:r w:rsidR="00C930C8" w:rsidRPr="00E44010">
        <w:rPr>
          <w:i/>
          <w:szCs w:val="24"/>
          <w:u w:val="single"/>
          <w:lang w:eastAsia="ru-RU"/>
        </w:rPr>
        <w:t>оздание безопасных условий при организации образовательного процесса в организациях, осуществляющих образовательную деятельность в части реализации образовательных пр</w:t>
      </w:r>
      <w:r w:rsidR="00C930C8" w:rsidRPr="00E44010">
        <w:rPr>
          <w:i/>
          <w:szCs w:val="24"/>
          <w:u w:val="single"/>
          <w:lang w:eastAsia="ru-RU"/>
        </w:rPr>
        <w:t>о</w:t>
      </w:r>
      <w:r w:rsidR="00C930C8" w:rsidRPr="00E44010">
        <w:rPr>
          <w:i/>
          <w:szCs w:val="24"/>
          <w:u w:val="single"/>
          <w:lang w:eastAsia="ru-RU"/>
        </w:rPr>
        <w:t>гра</w:t>
      </w:r>
      <w:r w:rsidR="00E44010">
        <w:rPr>
          <w:i/>
          <w:szCs w:val="24"/>
          <w:u w:val="single"/>
          <w:lang w:eastAsia="ru-RU"/>
        </w:rPr>
        <w:t>мм высшего образования</w:t>
      </w:r>
    </w:p>
    <w:p w:rsidR="00C930C8" w:rsidRPr="00C930C8" w:rsidRDefault="00C930C8" w:rsidP="00C930C8">
      <w:pPr>
        <w:rPr>
          <w:szCs w:val="24"/>
          <w:lang w:eastAsia="ru-RU"/>
        </w:rPr>
      </w:pPr>
      <w:r w:rsidRPr="00C930C8">
        <w:rPr>
          <w:szCs w:val="24"/>
          <w:lang w:eastAsia="ru-RU"/>
        </w:rPr>
        <w:t>Удельный вес площади зданий, оборудованной охранно-пожарной сигнализацией, в общей площади зданий образовательных организаций высшего образования в государстве</w:t>
      </w:r>
      <w:r w:rsidRPr="00C930C8">
        <w:rPr>
          <w:szCs w:val="24"/>
          <w:lang w:eastAsia="ru-RU"/>
        </w:rPr>
        <w:t>н</w:t>
      </w:r>
      <w:r w:rsidRPr="00C930C8">
        <w:rPr>
          <w:szCs w:val="24"/>
          <w:lang w:eastAsia="ru-RU"/>
        </w:rPr>
        <w:t xml:space="preserve">ных образовательных организациях составляет: учебно-лабораторные здания </w:t>
      </w:r>
      <w:r w:rsidR="0086260A">
        <w:rPr>
          <w:szCs w:val="24"/>
          <w:lang w:eastAsia="ru-RU"/>
        </w:rPr>
        <w:t xml:space="preserve">– </w:t>
      </w:r>
      <w:r w:rsidRPr="00C930C8">
        <w:rPr>
          <w:szCs w:val="24"/>
          <w:lang w:eastAsia="ru-RU"/>
        </w:rPr>
        <w:t>99,55%, о</w:t>
      </w:r>
      <w:r w:rsidRPr="00C930C8">
        <w:rPr>
          <w:szCs w:val="24"/>
          <w:lang w:eastAsia="ru-RU"/>
        </w:rPr>
        <w:t>б</w:t>
      </w:r>
      <w:r w:rsidRPr="00C930C8">
        <w:rPr>
          <w:szCs w:val="24"/>
          <w:lang w:eastAsia="ru-RU"/>
        </w:rPr>
        <w:t>щежития – 96,64%.</w:t>
      </w:r>
    </w:p>
    <w:p w:rsidR="00C930C8" w:rsidRPr="00C930C8" w:rsidRDefault="00C930C8" w:rsidP="00C930C8">
      <w:pPr>
        <w:rPr>
          <w:szCs w:val="24"/>
          <w:lang w:eastAsia="ru-RU"/>
        </w:rPr>
      </w:pPr>
      <w:r w:rsidRPr="00C930C8">
        <w:rPr>
          <w:szCs w:val="24"/>
          <w:lang w:eastAsia="ru-RU"/>
        </w:rPr>
        <w:t>Удельный вес площади зданий, находящейся в аварийном состоянии, в общей площ</w:t>
      </w:r>
      <w:r w:rsidRPr="00C930C8">
        <w:rPr>
          <w:szCs w:val="24"/>
          <w:lang w:eastAsia="ru-RU"/>
        </w:rPr>
        <w:t>а</w:t>
      </w:r>
      <w:r w:rsidRPr="00C930C8">
        <w:rPr>
          <w:szCs w:val="24"/>
          <w:lang w:eastAsia="ru-RU"/>
        </w:rPr>
        <w:t>ди зданий образовательных организаций высшего образования составляет 0%.</w:t>
      </w:r>
    </w:p>
    <w:p w:rsidR="0086260A" w:rsidRDefault="00C930C8" w:rsidP="0086260A">
      <w:pPr>
        <w:rPr>
          <w:szCs w:val="24"/>
          <w:lang w:eastAsia="ru-RU"/>
        </w:rPr>
      </w:pPr>
      <w:r w:rsidRPr="00C930C8">
        <w:rPr>
          <w:szCs w:val="24"/>
          <w:lang w:eastAsia="ru-RU"/>
        </w:rPr>
        <w:t>Удельный вес площади зданий, требующей капитального ремонта, в общей площади зданий образовательных организаций высшего образования составляет 0%.</w:t>
      </w:r>
      <w:bookmarkStart w:id="14" w:name="_Toc497917923"/>
    </w:p>
    <w:p w:rsidR="004A5657" w:rsidRDefault="004A5657" w:rsidP="0086260A">
      <w:pPr>
        <w:rPr>
          <w:szCs w:val="24"/>
          <w:lang w:eastAsia="ru-RU"/>
        </w:rPr>
      </w:pPr>
    </w:p>
    <w:p w:rsidR="004A5657" w:rsidRPr="004A5657" w:rsidRDefault="004A5657" w:rsidP="004A5657">
      <w:pPr>
        <w:rPr>
          <w:b/>
          <w:szCs w:val="24"/>
          <w:lang w:eastAsia="ru-RU"/>
        </w:rPr>
      </w:pPr>
      <w:r w:rsidRPr="004A5657">
        <w:rPr>
          <w:b/>
          <w:szCs w:val="24"/>
          <w:lang w:eastAsia="ru-RU"/>
        </w:rPr>
        <w:t>2.5. Сведения о развитии дополнительного образования детей и взрослых</w:t>
      </w:r>
    </w:p>
    <w:p w:rsidR="004A5657" w:rsidRPr="004A5657" w:rsidRDefault="004A5657" w:rsidP="004A5657">
      <w:pPr>
        <w:rPr>
          <w:szCs w:val="24"/>
          <w:lang w:eastAsia="ru-RU"/>
        </w:rPr>
      </w:pPr>
      <w:r w:rsidRPr="004A5657">
        <w:rPr>
          <w:szCs w:val="24"/>
          <w:lang w:eastAsia="ru-RU"/>
        </w:rPr>
        <w:t>Дополнительное образование детей является гибкой социально-педагогической с</w:t>
      </w:r>
      <w:r w:rsidRPr="004A5657">
        <w:rPr>
          <w:szCs w:val="24"/>
          <w:lang w:eastAsia="ru-RU"/>
        </w:rPr>
        <w:t>и</w:t>
      </w:r>
      <w:r w:rsidRPr="004A5657">
        <w:rPr>
          <w:szCs w:val="24"/>
          <w:lang w:eastAsia="ru-RU"/>
        </w:rPr>
        <w:t xml:space="preserve">стемой, способной предложить многообразие образовательных услуг, создающих условия для личностного, профессионального, творческого развития детей. </w:t>
      </w:r>
    </w:p>
    <w:p w:rsidR="004A5657" w:rsidRPr="004A5657" w:rsidRDefault="004A5657" w:rsidP="004A5657">
      <w:pPr>
        <w:rPr>
          <w:szCs w:val="24"/>
          <w:lang w:eastAsia="ru-RU"/>
        </w:rPr>
      </w:pPr>
      <w:r w:rsidRPr="004A5657">
        <w:rPr>
          <w:szCs w:val="24"/>
          <w:lang w:eastAsia="ru-RU"/>
        </w:rPr>
        <w:t>Целями развития дополнительного образования детей в Ставропольском крае являю</w:t>
      </w:r>
      <w:r w:rsidRPr="004A5657">
        <w:rPr>
          <w:szCs w:val="24"/>
          <w:lang w:eastAsia="ru-RU"/>
        </w:rPr>
        <w:t>т</w:t>
      </w:r>
      <w:r w:rsidRPr="004A5657">
        <w:rPr>
          <w:szCs w:val="24"/>
          <w:lang w:eastAsia="ru-RU"/>
        </w:rPr>
        <w:t>ся:</w:t>
      </w:r>
    </w:p>
    <w:p w:rsidR="004A5657" w:rsidRPr="004A5657" w:rsidRDefault="004A5657" w:rsidP="004A5657">
      <w:pPr>
        <w:rPr>
          <w:szCs w:val="24"/>
          <w:lang w:eastAsia="ru-RU"/>
        </w:rPr>
      </w:pPr>
      <w:r w:rsidRPr="004A5657">
        <w:rPr>
          <w:szCs w:val="24"/>
          <w:lang w:eastAsia="ru-RU"/>
        </w:rPr>
        <w:t>реализация регионального проекта «Успех каждого ребенка»;</w:t>
      </w:r>
    </w:p>
    <w:p w:rsidR="004A5657" w:rsidRPr="004A5657" w:rsidRDefault="004A5657" w:rsidP="004A5657">
      <w:pPr>
        <w:rPr>
          <w:szCs w:val="24"/>
          <w:lang w:eastAsia="ru-RU"/>
        </w:rPr>
      </w:pPr>
      <w:r w:rsidRPr="004A5657">
        <w:rPr>
          <w:szCs w:val="24"/>
          <w:lang w:eastAsia="ru-RU"/>
        </w:rPr>
        <w:lastRenderedPageBreak/>
        <w:t>обеспечение прав ребенка на развитие, личностное самоопределение и самореализ</w:t>
      </w:r>
      <w:r w:rsidRPr="004A5657">
        <w:rPr>
          <w:szCs w:val="24"/>
          <w:lang w:eastAsia="ru-RU"/>
        </w:rPr>
        <w:t>а</w:t>
      </w:r>
      <w:r w:rsidRPr="004A5657">
        <w:rPr>
          <w:szCs w:val="24"/>
          <w:lang w:eastAsia="ru-RU"/>
        </w:rPr>
        <w:t>цию;</w:t>
      </w:r>
    </w:p>
    <w:p w:rsidR="004A5657" w:rsidRPr="004A5657" w:rsidRDefault="004A5657" w:rsidP="004A5657">
      <w:pPr>
        <w:rPr>
          <w:szCs w:val="24"/>
          <w:lang w:eastAsia="ru-RU"/>
        </w:rPr>
      </w:pPr>
      <w:r w:rsidRPr="004A5657">
        <w:rPr>
          <w:szCs w:val="24"/>
          <w:lang w:eastAsia="ru-RU"/>
        </w:rPr>
        <w:t>профессиональная ориентация школьников;</w:t>
      </w:r>
    </w:p>
    <w:p w:rsidR="0086260A" w:rsidRDefault="004A5657" w:rsidP="004A5657">
      <w:pPr>
        <w:rPr>
          <w:szCs w:val="24"/>
          <w:lang w:eastAsia="ru-RU"/>
        </w:rPr>
      </w:pPr>
      <w:r w:rsidRPr="004A5657">
        <w:rPr>
          <w:szCs w:val="24"/>
          <w:lang w:eastAsia="ru-RU"/>
        </w:rPr>
        <w:t>развитие инновационного потенциала общества.</w:t>
      </w:r>
    </w:p>
    <w:bookmarkEnd w:id="14"/>
    <w:p w:rsidR="003A778F" w:rsidRPr="004A5657" w:rsidRDefault="003A778F" w:rsidP="0086260A">
      <w:pPr>
        <w:pStyle w:val="aff1"/>
        <w:rPr>
          <w:rFonts w:eastAsia="Calibri"/>
          <w:i w:val="0"/>
          <w:sz w:val="24"/>
        </w:rPr>
      </w:pPr>
      <w:r w:rsidRPr="004A5657">
        <w:rPr>
          <w:rFonts w:eastAsia="Calibri"/>
          <w:i w:val="0"/>
          <w:sz w:val="24"/>
        </w:rPr>
        <w:t>Для достижения этих целей необходимо решить следующие задачи:</w:t>
      </w:r>
    </w:p>
    <w:p w:rsidR="003A778F" w:rsidRPr="004A5657" w:rsidRDefault="003A778F" w:rsidP="0086260A">
      <w:pPr>
        <w:pStyle w:val="aff1"/>
        <w:rPr>
          <w:rFonts w:eastAsia="Calibri"/>
          <w:i w:val="0"/>
          <w:sz w:val="24"/>
        </w:rPr>
      </w:pPr>
      <w:r w:rsidRPr="004A5657">
        <w:rPr>
          <w:rFonts w:eastAsia="Calibri"/>
          <w:i w:val="0"/>
          <w:sz w:val="24"/>
        </w:rPr>
        <w:t>интеграция дополнительного и общего образования, направленная на расширение в</w:t>
      </w:r>
      <w:r w:rsidRPr="004A5657">
        <w:rPr>
          <w:rFonts w:eastAsia="Calibri"/>
          <w:i w:val="0"/>
          <w:sz w:val="24"/>
        </w:rPr>
        <w:t>а</w:t>
      </w:r>
      <w:r w:rsidRPr="004A5657">
        <w:rPr>
          <w:rFonts w:eastAsia="Calibri"/>
          <w:i w:val="0"/>
          <w:sz w:val="24"/>
        </w:rPr>
        <w:t>риативности и индивидуализации системы образования в целом;</w:t>
      </w:r>
    </w:p>
    <w:p w:rsidR="003A778F" w:rsidRPr="004A5657" w:rsidRDefault="003A778F" w:rsidP="0086260A">
      <w:pPr>
        <w:pStyle w:val="aff1"/>
        <w:rPr>
          <w:rFonts w:eastAsia="Calibri"/>
          <w:i w:val="0"/>
          <w:sz w:val="24"/>
        </w:rPr>
      </w:pPr>
      <w:r w:rsidRPr="004A5657">
        <w:rPr>
          <w:rFonts w:eastAsia="Calibri"/>
          <w:i w:val="0"/>
          <w:sz w:val="24"/>
        </w:rPr>
        <w:t>повышение вариативности, качества и доступности дополнительного образования;</w:t>
      </w:r>
    </w:p>
    <w:p w:rsidR="003A778F" w:rsidRPr="00B24AEC" w:rsidRDefault="003A778F" w:rsidP="0086260A">
      <w:pPr>
        <w:pStyle w:val="aff1"/>
        <w:rPr>
          <w:rFonts w:eastAsia="Calibri"/>
          <w:i w:val="0"/>
          <w:sz w:val="24"/>
        </w:rPr>
      </w:pPr>
      <w:r w:rsidRPr="004A5657">
        <w:rPr>
          <w:rFonts w:eastAsia="Calibri"/>
          <w:i w:val="0"/>
          <w:sz w:val="24"/>
        </w:rPr>
        <w:t>обновление содержания дополнительного образования детей в соответствии с интер</w:t>
      </w:r>
      <w:r w:rsidRPr="004A5657">
        <w:rPr>
          <w:rFonts w:eastAsia="Calibri"/>
          <w:i w:val="0"/>
          <w:sz w:val="24"/>
        </w:rPr>
        <w:t>е</w:t>
      </w:r>
      <w:r w:rsidRPr="004A5657">
        <w:rPr>
          <w:rFonts w:eastAsia="Calibri"/>
          <w:i w:val="0"/>
          <w:sz w:val="24"/>
        </w:rPr>
        <w:t>сами детей, потребностями семьи и общества;</w:t>
      </w:r>
    </w:p>
    <w:p w:rsidR="003A778F" w:rsidRPr="00B24AEC" w:rsidRDefault="003A778F" w:rsidP="0086260A">
      <w:pPr>
        <w:pStyle w:val="aff1"/>
        <w:rPr>
          <w:rFonts w:eastAsia="Calibri"/>
          <w:i w:val="0"/>
          <w:sz w:val="24"/>
        </w:rPr>
      </w:pPr>
      <w:r w:rsidRPr="00B24AEC">
        <w:rPr>
          <w:rFonts w:eastAsia="Calibri"/>
          <w:i w:val="0"/>
          <w:sz w:val="24"/>
        </w:rPr>
        <w:t>развитие инфраструктуры дополнительного образования детей за счет государстве</w:t>
      </w:r>
      <w:r w:rsidRPr="00B24AEC">
        <w:rPr>
          <w:rFonts w:eastAsia="Calibri"/>
          <w:i w:val="0"/>
          <w:sz w:val="24"/>
        </w:rPr>
        <w:t>н</w:t>
      </w:r>
      <w:r w:rsidRPr="00B24AEC">
        <w:rPr>
          <w:rFonts w:eastAsia="Calibri"/>
          <w:i w:val="0"/>
          <w:sz w:val="24"/>
        </w:rPr>
        <w:t>ной поддержки и обеспечения инвестиционной привлекательности;</w:t>
      </w:r>
    </w:p>
    <w:p w:rsidR="003A778F" w:rsidRPr="00B24AEC" w:rsidRDefault="003A778F" w:rsidP="0086260A">
      <w:pPr>
        <w:pStyle w:val="aff1"/>
        <w:rPr>
          <w:rFonts w:eastAsia="Calibri"/>
          <w:i w:val="0"/>
          <w:sz w:val="24"/>
        </w:rPr>
      </w:pPr>
      <w:r w:rsidRPr="00B24AEC">
        <w:rPr>
          <w:rFonts w:eastAsia="Calibri"/>
          <w:i w:val="0"/>
          <w:sz w:val="24"/>
        </w:rPr>
        <w:t>формирование эффективной межведомственной системы управления развитием д</w:t>
      </w:r>
      <w:r w:rsidRPr="00B24AEC">
        <w:rPr>
          <w:rFonts w:eastAsia="Calibri"/>
          <w:i w:val="0"/>
          <w:sz w:val="24"/>
        </w:rPr>
        <w:t>о</w:t>
      </w:r>
      <w:r w:rsidRPr="00B24AEC">
        <w:rPr>
          <w:rFonts w:eastAsia="Calibri"/>
          <w:i w:val="0"/>
          <w:sz w:val="24"/>
        </w:rPr>
        <w:t>полнительного образования детей;</w:t>
      </w:r>
    </w:p>
    <w:p w:rsidR="0086260A" w:rsidRPr="00B24AEC" w:rsidRDefault="003A778F" w:rsidP="0086260A">
      <w:pPr>
        <w:pStyle w:val="aff1"/>
        <w:rPr>
          <w:rFonts w:eastAsia="Calibri"/>
          <w:i w:val="0"/>
          <w:sz w:val="24"/>
        </w:rPr>
      </w:pPr>
      <w:r w:rsidRPr="00B24AEC">
        <w:rPr>
          <w:rFonts w:eastAsia="Calibri"/>
          <w:i w:val="0"/>
          <w:sz w:val="24"/>
        </w:rPr>
        <w:t>создание условий для участия семьи и общественности в управлении развитием с</w:t>
      </w:r>
      <w:r w:rsidRPr="00B24AEC">
        <w:rPr>
          <w:rFonts w:eastAsia="Calibri"/>
          <w:i w:val="0"/>
          <w:sz w:val="24"/>
        </w:rPr>
        <w:t>и</w:t>
      </w:r>
      <w:r w:rsidRPr="00B24AEC">
        <w:rPr>
          <w:rFonts w:eastAsia="Calibri"/>
          <w:i w:val="0"/>
          <w:sz w:val="24"/>
        </w:rPr>
        <w:t>стемы дополнительного образования детей.</w:t>
      </w:r>
    </w:p>
    <w:p w:rsidR="003C4437" w:rsidRPr="00B24AEC" w:rsidRDefault="003C4437" w:rsidP="0086260A">
      <w:pPr>
        <w:pStyle w:val="aff1"/>
        <w:rPr>
          <w:sz w:val="24"/>
        </w:rPr>
      </w:pPr>
    </w:p>
    <w:p w:rsidR="003A778F" w:rsidRPr="00B24AEC" w:rsidRDefault="003A778F" w:rsidP="0086260A">
      <w:pPr>
        <w:pStyle w:val="aff1"/>
        <w:rPr>
          <w:rFonts w:eastAsia="Calibri"/>
          <w:sz w:val="24"/>
        </w:rPr>
      </w:pPr>
      <w:r w:rsidRPr="00B24AEC">
        <w:rPr>
          <w:sz w:val="24"/>
        </w:rPr>
        <w:t>Контингент</w:t>
      </w:r>
    </w:p>
    <w:p w:rsidR="003A778F" w:rsidRPr="00B24AEC" w:rsidRDefault="008233BA" w:rsidP="0086260A">
      <w:pPr>
        <w:pStyle w:val="aff1"/>
        <w:rPr>
          <w:rFonts w:eastAsia="Calibri"/>
          <w:sz w:val="24"/>
        </w:rPr>
      </w:pPr>
      <w:r w:rsidRPr="00B24AEC">
        <w:rPr>
          <w:rFonts w:eastAsia="Calibri"/>
          <w:sz w:val="24"/>
        </w:rPr>
        <w:t xml:space="preserve">По данным статистики за 2018 </w:t>
      </w:r>
      <w:r w:rsidR="003A778F" w:rsidRPr="00B24AEC">
        <w:rPr>
          <w:rFonts w:eastAsia="Calibri"/>
          <w:sz w:val="24"/>
        </w:rPr>
        <w:t>год численность обучающихся в организациях допо</w:t>
      </w:r>
      <w:r w:rsidR="003A778F" w:rsidRPr="00B24AEC">
        <w:rPr>
          <w:rFonts w:eastAsia="Calibri"/>
          <w:sz w:val="24"/>
        </w:rPr>
        <w:t>л</w:t>
      </w:r>
      <w:r w:rsidR="003A778F" w:rsidRPr="00B24AEC">
        <w:rPr>
          <w:rFonts w:eastAsia="Calibri"/>
          <w:sz w:val="24"/>
        </w:rPr>
        <w:t xml:space="preserve">нительного образования по отрасли </w:t>
      </w:r>
      <w:r w:rsidRPr="00B24AEC">
        <w:rPr>
          <w:rFonts w:eastAsia="Calibri"/>
          <w:sz w:val="24"/>
        </w:rPr>
        <w:t>«Образование» составляет 107 330 человек, что на 5,6% (101 605</w:t>
      </w:r>
      <w:r w:rsidR="003A778F" w:rsidRPr="00B24AEC">
        <w:rPr>
          <w:rFonts w:eastAsia="Calibri"/>
          <w:sz w:val="24"/>
        </w:rPr>
        <w:t xml:space="preserve"> человека) выше уровня 201</w:t>
      </w:r>
      <w:r w:rsidRPr="00B24AEC">
        <w:rPr>
          <w:rFonts w:eastAsia="Calibri"/>
          <w:sz w:val="24"/>
        </w:rPr>
        <w:t>7</w:t>
      </w:r>
      <w:r w:rsidR="003A778F" w:rsidRPr="00B24AEC">
        <w:rPr>
          <w:rFonts w:eastAsia="Calibri"/>
          <w:sz w:val="24"/>
        </w:rPr>
        <w:t xml:space="preserve"> года.</w:t>
      </w:r>
    </w:p>
    <w:p w:rsidR="003466CC" w:rsidRPr="00B24AEC" w:rsidRDefault="003A778F" w:rsidP="0086260A">
      <w:pPr>
        <w:pStyle w:val="aff1"/>
        <w:rPr>
          <w:rFonts w:eastAsia="Calibri"/>
          <w:sz w:val="24"/>
        </w:rPr>
      </w:pPr>
      <w:proofErr w:type="gramStart"/>
      <w:r w:rsidRPr="00B24AEC">
        <w:rPr>
          <w:rFonts w:eastAsia="Calibri"/>
          <w:sz w:val="24"/>
        </w:rPr>
        <w:t>Соотношение обучающихс</w:t>
      </w:r>
      <w:r w:rsidR="008233BA" w:rsidRPr="00B24AEC">
        <w:rPr>
          <w:rFonts w:eastAsia="Calibri"/>
          <w:sz w:val="24"/>
        </w:rPr>
        <w:t xml:space="preserve">я, занимающихся в организациях </w:t>
      </w:r>
      <w:r w:rsidRPr="00B24AEC">
        <w:rPr>
          <w:rFonts w:eastAsia="Calibri"/>
          <w:sz w:val="24"/>
        </w:rPr>
        <w:t>дополнительного образ</w:t>
      </w:r>
      <w:r w:rsidRPr="00B24AEC">
        <w:rPr>
          <w:rFonts w:eastAsia="Calibri"/>
          <w:sz w:val="24"/>
        </w:rPr>
        <w:t>о</w:t>
      </w:r>
      <w:r w:rsidRPr="00B24AEC">
        <w:rPr>
          <w:rFonts w:eastAsia="Calibri"/>
          <w:sz w:val="24"/>
        </w:rPr>
        <w:t>вания по территориальному признаку в 201</w:t>
      </w:r>
      <w:r w:rsidR="008233BA" w:rsidRPr="00B24AEC">
        <w:rPr>
          <w:rFonts w:eastAsia="Calibri"/>
          <w:sz w:val="24"/>
        </w:rPr>
        <w:t>8</w:t>
      </w:r>
      <w:r w:rsidR="004E0783" w:rsidRPr="00B24AEC">
        <w:rPr>
          <w:rFonts w:eastAsia="Calibri"/>
          <w:sz w:val="24"/>
        </w:rPr>
        <w:t xml:space="preserve"> </w:t>
      </w:r>
      <w:r w:rsidRPr="00B24AEC">
        <w:rPr>
          <w:rFonts w:eastAsia="Calibri"/>
          <w:sz w:val="24"/>
        </w:rPr>
        <w:t>году представлено на рисунке.</w:t>
      </w:r>
      <w:proofErr w:type="gramEnd"/>
    </w:p>
    <w:p w:rsidR="003A778F" w:rsidRPr="00B24AEC" w:rsidRDefault="009D4CB6" w:rsidP="003C4437">
      <w:pPr>
        <w:pStyle w:val="aff1"/>
        <w:ind w:firstLine="0"/>
        <w:rPr>
          <w:sz w:val="24"/>
        </w:rPr>
      </w:pPr>
      <w:r w:rsidRPr="00B24AEC">
        <w:rPr>
          <w:noProof/>
          <w:sz w:val="24"/>
        </w:rPr>
        <w:drawing>
          <wp:inline distT="0" distB="0" distL="0" distR="0" wp14:anchorId="2500BAD4" wp14:editId="280C2AA3">
            <wp:extent cx="5848350" cy="2105025"/>
            <wp:effectExtent l="0" t="0" r="0" b="9525"/>
            <wp:docPr id="62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3A778F" w:rsidRPr="00B24AEC" w:rsidRDefault="008B3028" w:rsidP="00586420">
      <w:pPr>
        <w:spacing w:line="240" w:lineRule="exact"/>
        <w:ind w:firstLine="0"/>
        <w:jc w:val="center"/>
        <w:rPr>
          <w:rFonts w:eastAsia="Times New Roman"/>
          <w:szCs w:val="24"/>
          <w:lang w:eastAsia="ru-RU"/>
        </w:rPr>
      </w:pPr>
      <w:r w:rsidRPr="00B24AEC">
        <w:rPr>
          <w:rFonts w:eastAsia="Times New Roman"/>
          <w:szCs w:val="24"/>
          <w:lang w:eastAsia="ru-RU"/>
        </w:rPr>
        <w:t>Рисунок 63</w:t>
      </w:r>
      <w:r w:rsidR="003A778F" w:rsidRPr="00B24AEC">
        <w:rPr>
          <w:rFonts w:eastAsia="Times New Roman"/>
          <w:szCs w:val="24"/>
          <w:lang w:eastAsia="ru-RU"/>
        </w:rPr>
        <w:t xml:space="preserve">. </w:t>
      </w:r>
      <w:proofErr w:type="gramStart"/>
      <w:r w:rsidR="003A778F" w:rsidRPr="00B24AEC">
        <w:rPr>
          <w:rFonts w:eastAsia="Times New Roman"/>
          <w:szCs w:val="24"/>
          <w:lang w:eastAsia="ru-RU"/>
        </w:rPr>
        <w:t xml:space="preserve">Соотношение занимающихся в организациях дополнительного образования </w:t>
      </w:r>
      <w:r w:rsidR="003A778F" w:rsidRPr="00B24AEC">
        <w:rPr>
          <w:rFonts w:eastAsia="Times New Roman"/>
          <w:szCs w:val="24"/>
          <w:lang w:eastAsia="ru-RU"/>
        </w:rPr>
        <w:br/>
        <w:t xml:space="preserve">по </w:t>
      </w:r>
      <w:r w:rsidR="008233BA" w:rsidRPr="00B24AEC">
        <w:rPr>
          <w:rFonts w:eastAsia="Times New Roman"/>
          <w:szCs w:val="24"/>
          <w:lang w:eastAsia="ru-RU"/>
        </w:rPr>
        <w:t>территориальному признаку в 2018</w:t>
      </w:r>
      <w:r w:rsidR="003A778F" w:rsidRPr="00B24AEC">
        <w:rPr>
          <w:rFonts w:eastAsia="Times New Roman"/>
          <w:szCs w:val="24"/>
          <w:lang w:eastAsia="ru-RU"/>
        </w:rPr>
        <w:t xml:space="preserve"> году (%)</w:t>
      </w:r>
      <w:proofErr w:type="gramEnd"/>
    </w:p>
    <w:p w:rsidR="005131DF" w:rsidRPr="00B24AEC" w:rsidRDefault="005131DF" w:rsidP="0086260A">
      <w:pPr>
        <w:pStyle w:val="aff1"/>
        <w:rPr>
          <w:rFonts w:eastAsia="Calibri"/>
          <w:sz w:val="24"/>
        </w:rPr>
      </w:pPr>
    </w:p>
    <w:p w:rsidR="003A778F" w:rsidRPr="00B24AEC" w:rsidRDefault="003A778F" w:rsidP="0086260A">
      <w:pPr>
        <w:pStyle w:val="aff1"/>
        <w:rPr>
          <w:rFonts w:eastAsia="Calibri"/>
          <w:sz w:val="24"/>
        </w:rPr>
      </w:pPr>
      <w:r w:rsidRPr="00B24AEC">
        <w:rPr>
          <w:rFonts w:eastAsia="Calibri"/>
          <w:sz w:val="24"/>
        </w:rPr>
        <w:lastRenderedPageBreak/>
        <w:t>В 201</w:t>
      </w:r>
      <w:r w:rsidR="008233BA" w:rsidRPr="00B24AEC">
        <w:rPr>
          <w:rFonts w:eastAsia="Calibri"/>
          <w:sz w:val="24"/>
        </w:rPr>
        <w:t>8</w:t>
      </w:r>
      <w:r w:rsidRPr="00B24AEC">
        <w:rPr>
          <w:rFonts w:eastAsia="Calibri"/>
          <w:sz w:val="24"/>
        </w:rPr>
        <w:t xml:space="preserve"> году возросло количество занимающихся в двух и более объединениях. Их чи</w:t>
      </w:r>
      <w:r w:rsidRPr="00B24AEC">
        <w:rPr>
          <w:rFonts w:eastAsia="Calibri"/>
          <w:sz w:val="24"/>
        </w:rPr>
        <w:t>с</w:t>
      </w:r>
      <w:r w:rsidRPr="00B24AEC">
        <w:rPr>
          <w:rFonts w:eastAsia="Calibri"/>
          <w:sz w:val="24"/>
        </w:rPr>
        <w:t xml:space="preserve">ленность составила </w:t>
      </w:r>
      <w:r w:rsidR="008233BA" w:rsidRPr="00B24AEC">
        <w:rPr>
          <w:rFonts w:eastAsia="Calibri"/>
          <w:sz w:val="24"/>
        </w:rPr>
        <w:t>18 235 человек (14,48%), в 2017 году – 16 508 человек (14,1</w:t>
      </w:r>
      <w:r w:rsidRPr="00B24AEC">
        <w:rPr>
          <w:rFonts w:eastAsia="Calibri"/>
          <w:sz w:val="24"/>
        </w:rPr>
        <w:t xml:space="preserve">%). </w:t>
      </w:r>
    </w:p>
    <w:p w:rsidR="003A778F" w:rsidRPr="00B24AEC" w:rsidRDefault="00E2296E" w:rsidP="00586420">
      <w:pPr>
        <w:spacing w:after="200" w:line="240" w:lineRule="auto"/>
        <w:contextualSpacing/>
        <w:rPr>
          <w:rFonts w:eastAsia="Times New Roman"/>
          <w:szCs w:val="24"/>
          <w:lang w:eastAsia="ru-RU"/>
        </w:rPr>
      </w:pPr>
      <w:r w:rsidRPr="00B24AEC">
        <w:rPr>
          <w:rFonts w:eastAsia="Times New Roman"/>
          <w:szCs w:val="24"/>
          <w:lang w:eastAsia="ru-RU"/>
        </w:rPr>
        <w:t>Таблица 3</w:t>
      </w:r>
      <w:r w:rsidR="003A778F" w:rsidRPr="00B24AEC">
        <w:rPr>
          <w:rFonts w:eastAsia="Times New Roman"/>
          <w:szCs w:val="24"/>
          <w:lang w:eastAsia="ru-RU"/>
        </w:rPr>
        <w:t>. Численность и доля обучающихся, занимающихся в двух и более объед</w:t>
      </w:r>
      <w:r w:rsidR="003A778F" w:rsidRPr="00B24AEC">
        <w:rPr>
          <w:rFonts w:eastAsia="Times New Roman"/>
          <w:szCs w:val="24"/>
          <w:lang w:eastAsia="ru-RU"/>
        </w:rPr>
        <w:t>и</w:t>
      </w:r>
      <w:r w:rsidR="003A778F" w:rsidRPr="00B24AEC">
        <w:rPr>
          <w:rFonts w:eastAsia="Times New Roman"/>
          <w:szCs w:val="24"/>
          <w:lang w:eastAsia="ru-RU"/>
        </w:rPr>
        <w:t xml:space="preserve">нениях </w:t>
      </w:r>
    </w:p>
    <w:p w:rsidR="00606446" w:rsidRPr="00B24AEC" w:rsidRDefault="00606446" w:rsidP="00586420">
      <w:pPr>
        <w:spacing w:after="200" w:line="240" w:lineRule="auto"/>
        <w:contextualSpacing/>
        <w:rPr>
          <w:rFonts w:eastAsia="Times New Roman"/>
          <w:szCs w:val="24"/>
          <w:lang w:eastAsia="ru-RU"/>
        </w:rPr>
      </w:pP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78"/>
        <w:gridCol w:w="3685"/>
        <w:gridCol w:w="3686"/>
      </w:tblGrid>
      <w:tr w:rsidR="003A778F" w:rsidRPr="00B24AEC" w:rsidTr="003A778F"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778F" w:rsidRPr="00B24AEC" w:rsidRDefault="003A778F" w:rsidP="00586420">
            <w:pPr>
              <w:spacing w:after="200" w:line="276" w:lineRule="auto"/>
              <w:ind w:firstLine="0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 w:rsidRPr="00B24AEC">
              <w:rPr>
                <w:rFonts w:eastAsia="Times New Roman"/>
                <w:szCs w:val="24"/>
                <w:lang w:eastAsia="ru-RU"/>
              </w:rPr>
              <w:t>Год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778F" w:rsidRPr="00B24AEC" w:rsidRDefault="003A778F" w:rsidP="00586420">
            <w:pPr>
              <w:spacing w:after="200" w:line="276" w:lineRule="auto"/>
              <w:ind w:firstLine="0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 w:rsidRPr="00B24AEC">
              <w:rPr>
                <w:rFonts w:eastAsia="Times New Roman"/>
                <w:szCs w:val="24"/>
                <w:lang w:eastAsia="ru-RU"/>
              </w:rPr>
              <w:t>Численность (чел.)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778F" w:rsidRPr="00B24AEC" w:rsidRDefault="003A778F" w:rsidP="00586420">
            <w:pPr>
              <w:spacing w:after="200" w:line="276" w:lineRule="auto"/>
              <w:ind w:firstLine="0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 w:rsidRPr="00B24AEC">
              <w:rPr>
                <w:rFonts w:eastAsia="Times New Roman"/>
                <w:szCs w:val="24"/>
                <w:lang w:eastAsia="ru-RU"/>
              </w:rPr>
              <w:t>Доля</w:t>
            </w:r>
            <w:proofErr w:type="gramStart"/>
            <w:r w:rsidRPr="00B24AEC">
              <w:rPr>
                <w:rFonts w:eastAsia="Times New Roman"/>
                <w:szCs w:val="24"/>
                <w:lang w:eastAsia="ru-RU"/>
              </w:rPr>
              <w:t xml:space="preserve"> (%)</w:t>
            </w:r>
            <w:proofErr w:type="gramEnd"/>
          </w:p>
        </w:tc>
      </w:tr>
      <w:tr w:rsidR="003A778F" w:rsidRPr="00B24AEC" w:rsidTr="003A778F"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778F" w:rsidRPr="00B24AEC" w:rsidRDefault="003A778F" w:rsidP="00586420">
            <w:pPr>
              <w:spacing w:after="200" w:line="276" w:lineRule="auto"/>
              <w:ind w:firstLine="0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 w:rsidRPr="00B24AEC">
              <w:rPr>
                <w:rFonts w:eastAsia="Times New Roman"/>
                <w:szCs w:val="24"/>
                <w:lang w:eastAsia="ru-RU"/>
              </w:rPr>
              <w:t>2015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778F" w:rsidRPr="00B24AEC" w:rsidRDefault="003A778F" w:rsidP="00586420">
            <w:pPr>
              <w:spacing w:after="200" w:line="276" w:lineRule="auto"/>
              <w:ind w:firstLine="0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 w:rsidRPr="00B24AEC">
              <w:rPr>
                <w:rFonts w:eastAsia="Times New Roman"/>
                <w:szCs w:val="24"/>
                <w:lang w:eastAsia="ru-RU"/>
              </w:rPr>
              <w:t>12 962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778F" w:rsidRPr="00B24AEC" w:rsidRDefault="003A778F" w:rsidP="00586420">
            <w:pPr>
              <w:spacing w:after="200" w:line="276" w:lineRule="auto"/>
              <w:ind w:firstLine="0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 w:rsidRPr="00B24AEC">
              <w:rPr>
                <w:rFonts w:eastAsia="Times New Roman"/>
                <w:szCs w:val="24"/>
                <w:lang w:eastAsia="ru-RU"/>
              </w:rPr>
              <w:t>11,25</w:t>
            </w:r>
          </w:p>
        </w:tc>
      </w:tr>
      <w:tr w:rsidR="003A778F" w:rsidRPr="00B24AEC" w:rsidTr="003A778F"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778F" w:rsidRPr="00B24AEC" w:rsidRDefault="003A778F" w:rsidP="00586420">
            <w:pPr>
              <w:spacing w:after="200" w:line="276" w:lineRule="auto"/>
              <w:ind w:firstLine="0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 w:rsidRPr="00B24AEC">
              <w:rPr>
                <w:rFonts w:eastAsia="Times New Roman"/>
                <w:szCs w:val="24"/>
                <w:lang w:eastAsia="ru-RU"/>
              </w:rPr>
              <w:t>2016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778F" w:rsidRPr="00B24AEC" w:rsidRDefault="003A778F" w:rsidP="00586420">
            <w:pPr>
              <w:spacing w:after="200" w:line="276" w:lineRule="auto"/>
              <w:ind w:firstLine="0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 w:rsidRPr="00B24AEC">
              <w:rPr>
                <w:rFonts w:eastAsia="Times New Roman"/>
                <w:szCs w:val="24"/>
                <w:lang w:eastAsia="ru-RU"/>
              </w:rPr>
              <w:t>15 174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778F" w:rsidRPr="00B24AEC" w:rsidRDefault="003A778F" w:rsidP="00586420">
            <w:pPr>
              <w:spacing w:after="200" w:line="276" w:lineRule="auto"/>
              <w:ind w:firstLine="0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 w:rsidRPr="00B24AEC">
              <w:rPr>
                <w:rFonts w:eastAsia="Times New Roman"/>
                <w:szCs w:val="24"/>
                <w:lang w:eastAsia="ru-RU"/>
              </w:rPr>
              <w:t>13,17</w:t>
            </w:r>
          </w:p>
        </w:tc>
      </w:tr>
      <w:tr w:rsidR="003A778F" w:rsidRPr="00B24AEC" w:rsidTr="003A778F">
        <w:trPr>
          <w:trHeight w:val="242"/>
        </w:trPr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778F" w:rsidRPr="00B24AEC" w:rsidRDefault="003A778F" w:rsidP="00586420">
            <w:pPr>
              <w:spacing w:after="200" w:line="276" w:lineRule="auto"/>
              <w:ind w:firstLine="0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 w:rsidRPr="00B24AEC">
              <w:rPr>
                <w:rFonts w:eastAsia="Times New Roman"/>
                <w:szCs w:val="24"/>
                <w:lang w:eastAsia="ru-RU"/>
              </w:rPr>
              <w:t>2017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778F" w:rsidRPr="00B24AEC" w:rsidRDefault="003A778F" w:rsidP="00586420">
            <w:pPr>
              <w:spacing w:after="200" w:line="276" w:lineRule="auto"/>
              <w:ind w:firstLine="0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 w:rsidRPr="00B24AEC">
              <w:rPr>
                <w:rFonts w:eastAsia="Times New Roman"/>
                <w:szCs w:val="24"/>
                <w:lang w:eastAsia="ru-RU"/>
              </w:rPr>
              <w:t>16508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778F" w:rsidRPr="00B24AEC" w:rsidRDefault="003A778F" w:rsidP="00586420">
            <w:pPr>
              <w:spacing w:after="200" w:line="276" w:lineRule="auto"/>
              <w:ind w:firstLine="0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 w:rsidRPr="00B24AEC">
              <w:rPr>
                <w:rFonts w:eastAsia="Times New Roman"/>
                <w:szCs w:val="24"/>
                <w:lang w:eastAsia="ru-RU"/>
              </w:rPr>
              <w:t>14,1%</w:t>
            </w:r>
          </w:p>
        </w:tc>
      </w:tr>
      <w:tr w:rsidR="00D64FFA" w:rsidRPr="00B24AEC" w:rsidTr="003A778F">
        <w:trPr>
          <w:trHeight w:val="242"/>
        </w:trPr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4FFA" w:rsidRPr="00B24AEC" w:rsidRDefault="00D64FFA" w:rsidP="00586420">
            <w:pPr>
              <w:spacing w:after="200" w:line="276" w:lineRule="auto"/>
              <w:ind w:firstLine="0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 w:rsidRPr="00B24AEC">
              <w:rPr>
                <w:rFonts w:eastAsia="Times New Roman"/>
                <w:szCs w:val="24"/>
                <w:lang w:eastAsia="ru-RU"/>
              </w:rPr>
              <w:t>2018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4FFA" w:rsidRPr="00B24AEC" w:rsidRDefault="00D64FFA" w:rsidP="00586420">
            <w:pPr>
              <w:spacing w:after="200" w:line="276" w:lineRule="auto"/>
              <w:ind w:firstLine="0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 w:rsidRPr="00B24AEC">
              <w:rPr>
                <w:rFonts w:eastAsia="Times New Roman"/>
                <w:szCs w:val="24"/>
                <w:lang w:eastAsia="ru-RU"/>
              </w:rPr>
              <w:t>18235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4FFA" w:rsidRPr="00B24AEC" w:rsidRDefault="00D64FFA" w:rsidP="00586420">
            <w:pPr>
              <w:spacing w:after="200" w:line="276" w:lineRule="auto"/>
              <w:ind w:firstLine="0"/>
              <w:contextualSpacing/>
              <w:jc w:val="center"/>
              <w:rPr>
                <w:rFonts w:eastAsia="Times New Roman"/>
                <w:szCs w:val="24"/>
                <w:lang w:eastAsia="ru-RU"/>
              </w:rPr>
            </w:pPr>
            <w:r w:rsidRPr="00B24AEC">
              <w:rPr>
                <w:rFonts w:eastAsia="Times New Roman"/>
                <w:szCs w:val="24"/>
                <w:lang w:eastAsia="ru-RU"/>
              </w:rPr>
              <w:t>14,48%</w:t>
            </w:r>
          </w:p>
        </w:tc>
      </w:tr>
    </w:tbl>
    <w:p w:rsidR="003A778F" w:rsidRPr="00B24AEC" w:rsidRDefault="003A778F" w:rsidP="00586420">
      <w:pPr>
        <w:spacing w:after="200" w:line="240" w:lineRule="auto"/>
        <w:contextualSpacing/>
        <w:rPr>
          <w:rFonts w:eastAsia="Times New Roman"/>
          <w:szCs w:val="24"/>
          <w:lang w:eastAsia="ru-RU"/>
        </w:rPr>
      </w:pPr>
    </w:p>
    <w:p w:rsidR="003A778F" w:rsidRPr="00B24AEC" w:rsidRDefault="003A778F" w:rsidP="0086260A">
      <w:pPr>
        <w:pStyle w:val="aff1"/>
        <w:rPr>
          <w:sz w:val="24"/>
        </w:rPr>
      </w:pPr>
      <w:proofErr w:type="gramStart"/>
      <w:r w:rsidRPr="00B24AEC">
        <w:rPr>
          <w:rFonts w:eastAsia="Calibri"/>
          <w:sz w:val="24"/>
        </w:rPr>
        <w:t xml:space="preserve">Численность занимающихся на платной основе составляет </w:t>
      </w:r>
      <w:r w:rsidR="00D64FFA" w:rsidRPr="00B24AEC">
        <w:rPr>
          <w:rFonts w:eastAsia="Calibri"/>
          <w:sz w:val="24"/>
        </w:rPr>
        <w:t>8 987 человек, что с</w:t>
      </w:r>
      <w:r w:rsidR="00D64FFA" w:rsidRPr="00B24AEC">
        <w:rPr>
          <w:rFonts w:eastAsia="Calibri"/>
          <w:sz w:val="24"/>
        </w:rPr>
        <w:t>о</w:t>
      </w:r>
      <w:r w:rsidR="00D64FFA" w:rsidRPr="00B24AEC">
        <w:rPr>
          <w:rFonts w:eastAsia="Calibri"/>
          <w:sz w:val="24"/>
        </w:rPr>
        <w:t>ставляет 7,1</w:t>
      </w:r>
      <w:r w:rsidRPr="00B24AEC">
        <w:rPr>
          <w:rFonts w:eastAsia="Calibri"/>
          <w:sz w:val="24"/>
        </w:rPr>
        <w:t>% от общего колич</w:t>
      </w:r>
      <w:r w:rsidR="00D64FFA" w:rsidRPr="00B24AEC">
        <w:rPr>
          <w:rFonts w:eastAsia="Calibri"/>
          <w:sz w:val="24"/>
        </w:rPr>
        <w:t>ества занимающихся в ОДО (в 2017</w:t>
      </w:r>
      <w:r w:rsidRPr="00B24AEC">
        <w:rPr>
          <w:rFonts w:eastAsia="Calibri"/>
          <w:sz w:val="24"/>
        </w:rPr>
        <w:t xml:space="preserve"> г. –</w:t>
      </w:r>
      <w:r w:rsidR="00D64FFA" w:rsidRPr="00B24AEC">
        <w:rPr>
          <w:rFonts w:eastAsia="Calibri"/>
          <w:sz w:val="24"/>
        </w:rPr>
        <w:t xml:space="preserve"> 8 624 человек</w:t>
      </w:r>
      <w:r w:rsidR="00890F47" w:rsidRPr="00B24AEC">
        <w:rPr>
          <w:rFonts w:eastAsia="Calibri"/>
          <w:sz w:val="24"/>
        </w:rPr>
        <w:t>а</w:t>
      </w:r>
      <w:r w:rsidR="00D64FFA" w:rsidRPr="00B24AEC">
        <w:rPr>
          <w:rFonts w:eastAsia="Calibri"/>
          <w:sz w:val="24"/>
        </w:rPr>
        <w:t xml:space="preserve"> (7,4</w:t>
      </w:r>
      <w:r w:rsidRPr="00B24AEC">
        <w:rPr>
          <w:rFonts w:eastAsia="Calibri"/>
          <w:sz w:val="24"/>
        </w:rPr>
        <w:t>%).</w:t>
      </w:r>
      <w:proofErr w:type="gramEnd"/>
      <w:r w:rsidRPr="00B24AEC">
        <w:rPr>
          <w:rFonts w:eastAsia="Calibri"/>
          <w:sz w:val="24"/>
        </w:rPr>
        <w:t xml:space="preserve"> Таким образом, стабильный спрос на платные образовательные услуги</w:t>
      </w:r>
      <w:r w:rsidR="003D1928" w:rsidRPr="00B24AEC">
        <w:rPr>
          <w:rFonts w:eastAsia="Calibri"/>
          <w:sz w:val="24"/>
        </w:rPr>
        <w:t xml:space="preserve"> в </w:t>
      </w:r>
      <w:proofErr w:type="gramStart"/>
      <w:r w:rsidR="003D1928" w:rsidRPr="00B24AEC">
        <w:rPr>
          <w:rFonts w:eastAsia="Calibri"/>
          <w:sz w:val="24"/>
        </w:rPr>
        <w:t>госуда</w:t>
      </w:r>
      <w:r w:rsidR="003D1928" w:rsidRPr="00B24AEC">
        <w:rPr>
          <w:rFonts w:eastAsia="Calibri"/>
          <w:sz w:val="24"/>
        </w:rPr>
        <w:t>р</w:t>
      </w:r>
      <w:r w:rsidR="003D1928" w:rsidRPr="00B24AEC">
        <w:rPr>
          <w:rFonts w:eastAsia="Calibri"/>
          <w:sz w:val="24"/>
        </w:rPr>
        <w:t>ственных</w:t>
      </w:r>
      <w:proofErr w:type="gramEnd"/>
      <w:r w:rsidR="003D1928" w:rsidRPr="00B24AEC">
        <w:rPr>
          <w:rFonts w:eastAsia="Calibri"/>
          <w:sz w:val="24"/>
        </w:rPr>
        <w:t xml:space="preserve"> и муниципальных</w:t>
      </w:r>
      <w:r w:rsidRPr="00B24AEC">
        <w:rPr>
          <w:rFonts w:eastAsia="Calibri"/>
          <w:sz w:val="24"/>
        </w:rPr>
        <w:t xml:space="preserve"> ОДО отсутствует. </w:t>
      </w:r>
    </w:p>
    <w:p w:rsidR="003A778F" w:rsidRPr="00B24AEC" w:rsidRDefault="00D64FFA" w:rsidP="0086260A">
      <w:pPr>
        <w:pStyle w:val="aff1"/>
        <w:rPr>
          <w:rFonts w:eastAsia="Calibri"/>
          <w:sz w:val="24"/>
        </w:rPr>
      </w:pPr>
      <w:r w:rsidRPr="00B24AEC">
        <w:rPr>
          <w:rFonts w:eastAsia="Calibri"/>
          <w:sz w:val="24"/>
        </w:rPr>
        <w:t>В 2018</w:t>
      </w:r>
      <w:r w:rsidR="003A778F" w:rsidRPr="00B24AEC">
        <w:rPr>
          <w:rFonts w:eastAsia="Calibri"/>
          <w:sz w:val="24"/>
        </w:rPr>
        <w:t xml:space="preserve"> году в крае функциониру</w:t>
      </w:r>
      <w:r w:rsidR="00890F47" w:rsidRPr="00B24AEC">
        <w:rPr>
          <w:rFonts w:eastAsia="Calibri"/>
          <w:sz w:val="24"/>
        </w:rPr>
        <w:t>ю</w:t>
      </w:r>
      <w:r w:rsidR="003A778F" w:rsidRPr="00B24AEC">
        <w:rPr>
          <w:rFonts w:eastAsia="Calibri"/>
          <w:sz w:val="24"/>
        </w:rPr>
        <w:t>т 1</w:t>
      </w:r>
      <w:r w:rsidRPr="00B24AEC">
        <w:rPr>
          <w:rFonts w:eastAsia="Calibri"/>
          <w:sz w:val="24"/>
        </w:rPr>
        <w:t>9</w:t>
      </w:r>
      <w:r w:rsidR="003A778F" w:rsidRPr="00B24AEC">
        <w:rPr>
          <w:rFonts w:eastAsia="Calibri"/>
          <w:sz w:val="24"/>
        </w:rPr>
        <w:t xml:space="preserve"> научных сообществ. При это</w:t>
      </w:r>
      <w:r w:rsidRPr="00B24AEC">
        <w:rPr>
          <w:rFonts w:eastAsia="Calibri"/>
          <w:sz w:val="24"/>
        </w:rPr>
        <w:t>м</w:t>
      </w:r>
      <w:proofErr w:type="gramStart"/>
      <w:r w:rsidRPr="00B24AEC">
        <w:rPr>
          <w:rFonts w:eastAsia="Calibri"/>
          <w:sz w:val="24"/>
        </w:rPr>
        <w:t>,</w:t>
      </w:r>
      <w:proofErr w:type="gramEnd"/>
      <w:r w:rsidRPr="00B24AEC">
        <w:rPr>
          <w:rFonts w:eastAsia="Calibri"/>
          <w:sz w:val="24"/>
        </w:rPr>
        <w:t xml:space="preserve"> од</w:t>
      </w:r>
      <w:r w:rsidR="00350D7C" w:rsidRPr="00B24AEC">
        <w:rPr>
          <w:rFonts w:eastAsia="Calibri"/>
          <w:sz w:val="24"/>
        </w:rPr>
        <w:t>но научное общество организован</w:t>
      </w:r>
      <w:r w:rsidRPr="00B24AEC">
        <w:rPr>
          <w:rFonts w:eastAsia="Calibri"/>
          <w:sz w:val="24"/>
        </w:rPr>
        <w:t>о в сельской местности (2017 год - 13</w:t>
      </w:r>
      <w:r w:rsidR="003A778F" w:rsidRPr="00B24AEC">
        <w:rPr>
          <w:rFonts w:eastAsia="Calibri"/>
          <w:sz w:val="24"/>
        </w:rPr>
        <w:t>).</w:t>
      </w:r>
    </w:p>
    <w:p w:rsidR="003A778F" w:rsidRPr="00890F47" w:rsidRDefault="003A778F" w:rsidP="00586420">
      <w:pPr>
        <w:rPr>
          <w:szCs w:val="20"/>
        </w:rPr>
      </w:pPr>
      <w:r w:rsidRPr="00890F47">
        <w:rPr>
          <w:szCs w:val="20"/>
        </w:rPr>
        <w:t>Анализ возрастного и гендерного состава занимающихся показал, что имеет тенде</w:t>
      </w:r>
      <w:r w:rsidRPr="00890F47">
        <w:rPr>
          <w:szCs w:val="20"/>
        </w:rPr>
        <w:t>н</w:t>
      </w:r>
      <w:r w:rsidRPr="00890F47">
        <w:rPr>
          <w:szCs w:val="20"/>
        </w:rPr>
        <w:t xml:space="preserve">цию к росту категория детей от 10 до 14-ти лет – 44,5% (в 2016 г. - 42,6%, в 2015 г. – 42,5%), несколько снизился процент детей в возрасте от 5-и до 9 лет – 36,3% (в 2016 г. – 38,3%, в 2015 г. - 38 %).  </w:t>
      </w:r>
    </w:p>
    <w:p w:rsidR="003A778F" w:rsidRPr="00890F47" w:rsidRDefault="003A778F" w:rsidP="00586420">
      <w:pPr>
        <w:pStyle w:val="4"/>
        <w:spacing w:before="0"/>
      </w:pPr>
      <w:r w:rsidRPr="00890F47">
        <w:t>Кадровое обеспечение</w:t>
      </w:r>
    </w:p>
    <w:p w:rsidR="003A778F" w:rsidRPr="00890F47" w:rsidRDefault="00D64FFA" w:rsidP="0086260A">
      <w:pPr>
        <w:pStyle w:val="aff1"/>
        <w:rPr>
          <w:rFonts w:eastAsia="Calibri"/>
        </w:rPr>
      </w:pPr>
      <w:r w:rsidRPr="003466CC">
        <w:rPr>
          <w:rFonts w:eastAsia="Calibri"/>
        </w:rPr>
        <w:t>По состоянию на 01 января 2019</w:t>
      </w:r>
      <w:r w:rsidR="003A778F" w:rsidRPr="003466CC">
        <w:rPr>
          <w:rFonts w:eastAsia="Calibri"/>
        </w:rPr>
        <w:t xml:space="preserve"> года в ОДО учебно-воспитательный процесс обеспечивали 3 </w:t>
      </w:r>
      <w:r w:rsidR="00AF2D4C" w:rsidRPr="003466CC">
        <w:rPr>
          <w:rFonts w:eastAsia="Calibri"/>
        </w:rPr>
        <w:t>654 работника</w:t>
      </w:r>
      <w:r w:rsidR="003A778F" w:rsidRPr="003466CC">
        <w:rPr>
          <w:rFonts w:eastAsia="Calibri"/>
        </w:rPr>
        <w:t xml:space="preserve"> (201</w:t>
      </w:r>
      <w:r w:rsidR="00AF2D4C" w:rsidRPr="003466CC">
        <w:rPr>
          <w:rFonts w:eastAsia="Calibri"/>
        </w:rPr>
        <w:t xml:space="preserve">7 </w:t>
      </w:r>
      <w:r w:rsidR="003A778F" w:rsidRPr="003466CC">
        <w:rPr>
          <w:rFonts w:eastAsia="Calibri"/>
        </w:rPr>
        <w:t xml:space="preserve">год - 3 </w:t>
      </w:r>
      <w:r w:rsidR="00AF2D4C" w:rsidRPr="003466CC">
        <w:rPr>
          <w:rFonts w:eastAsia="Calibri"/>
        </w:rPr>
        <w:t>408</w:t>
      </w:r>
      <w:r w:rsidR="003A778F" w:rsidRPr="003466CC">
        <w:rPr>
          <w:rFonts w:eastAsia="Calibri"/>
        </w:rPr>
        <w:t xml:space="preserve"> работник</w:t>
      </w:r>
      <w:r w:rsidR="00AF2D4C" w:rsidRPr="003466CC">
        <w:rPr>
          <w:rFonts w:eastAsia="Calibri"/>
        </w:rPr>
        <w:t>ов</w:t>
      </w:r>
      <w:r w:rsidR="003A778F" w:rsidRPr="003466CC">
        <w:rPr>
          <w:rFonts w:eastAsia="Calibri"/>
        </w:rPr>
        <w:t xml:space="preserve">), из них – 1 </w:t>
      </w:r>
      <w:r w:rsidR="00AF2D4C" w:rsidRPr="003466CC">
        <w:rPr>
          <w:rFonts w:eastAsia="Calibri"/>
        </w:rPr>
        <w:t>960</w:t>
      </w:r>
      <w:r w:rsidR="003A778F" w:rsidRPr="003466CC">
        <w:rPr>
          <w:rFonts w:eastAsia="Calibri"/>
        </w:rPr>
        <w:t xml:space="preserve"> педагогических работ</w:t>
      </w:r>
      <w:r w:rsidR="00ED6F73" w:rsidRPr="003466CC">
        <w:rPr>
          <w:rFonts w:eastAsia="Calibri"/>
        </w:rPr>
        <w:t>ник</w:t>
      </w:r>
      <w:r w:rsidR="00C913A9">
        <w:rPr>
          <w:rFonts w:eastAsia="Calibri"/>
        </w:rPr>
        <w:t>ов</w:t>
      </w:r>
      <w:r w:rsidR="00AF2D4C" w:rsidRPr="003466CC">
        <w:rPr>
          <w:rFonts w:eastAsia="Calibri"/>
        </w:rPr>
        <w:t xml:space="preserve"> (2017 год – 1 862 работник</w:t>
      </w:r>
      <w:r w:rsidR="00C913A9">
        <w:rPr>
          <w:rFonts w:eastAsia="Calibri"/>
        </w:rPr>
        <w:t>а</w:t>
      </w:r>
      <w:r w:rsidR="00AF2D4C" w:rsidRPr="003466CC">
        <w:rPr>
          <w:rFonts w:eastAsia="Calibri"/>
        </w:rPr>
        <w:t>), 134</w:t>
      </w:r>
      <w:r w:rsidR="003A778F" w:rsidRPr="003466CC">
        <w:rPr>
          <w:rFonts w:eastAsia="Calibri"/>
        </w:rPr>
        <w:t xml:space="preserve"> человек</w:t>
      </w:r>
      <w:r w:rsidR="00C913A9">
        <w:rPr>
          <w:rFonts w:eastAsia="Calibri"/>
        </w:rPr>
        <w:t>а</w:t>
      </w:r>
      <w:r w:rsidR="003A778F" w:rsidRPr="003466CC">
        <w:rPr>
          <w:rFonts w:eastAsia="Calibri"/>
        </w:rPr>
        <w:t xml:space="preserve"> - учебно-в</w:t>
      </w:r>
      <w:r w:rsidR="00AF2D4C" w:rsidRPr="003466CC">
        <w:rPr>
          <w:rFonts w:eastAsia="Calibri"/>
        </w:rPr>
        <w:t xml:space="preserve">спомогательный персонал (2017 </w:t>
      </w:r>
      <w:r w:rsidR="003A778F" w:rsidRPr="003466CC">
        <w:rPr>
          <w:rFonts w:eastAsia="Calibri"/>
        </w:rPr>
        <w:t>год – 104 работника). Пед</w:t>
      </w:r>
      <w:r w:rsidR="003A778F" w:rsidRPr="003466CC">
        <w:rPr>
          <w:rFonts w:eastAsia="Calibri"/>
        </w:rPr>
        <w:t>а</w:t>
      </w:r>
      <w:r w:rsidR="003A778F" w:rsidRPr="003466CC">
        <w:rPr>
          <w:rFonts w:eastAsia="Calibri"/>
        </w:rPr>
        <w:t>гогические работники в возрасте до 35 лет составил</w:t>
      </w:r>
      <w:r w:rsidR="00ED6F73" w:rsidRPr="003466CC">
        <w:rPr>
          <w:rFonts w:eastAsia="Calibri"/>
        </w:rPr>
        <w:t xml:space="preserve">и </w:t>
      </w:r>
      <w:r w:rsidR="00AF2D4C" w:rsidRPr="003466CC">
        <w:rPr>
          <w:rFonts w:eastAsia="Calibri"/>
        </w:rPr>
        <w:t>28, 2% (2017 год – 28, 4</w:t>
      </w:r>
      <w:r w:rsidR="003A778F" w:rsidRPr="003466CC">
        <w:rPr>
          <w:rFonts w:eastAsia="Calibri"/>
        </w:rPr>
        <w:t>%).</w:t>
      </w:r>
    </w:p>
    <w:p w:rsidR="003A778F" w:rsidRPr="00586420" w:rsidRDefault="003A778F" w:rsidP="00586420">
      <w:pPr>
        <w:spacing w:line="240" w:lineRule="auto"/>
        <w:ind w:firstLine="0"/>
        <w:jc w:val="center"/>
        <w:rPr>
          <w:rFonts w:eastAsia="Times New Roman"/>
          <w:i/>
          <w:szCs w:val="24"/>
          <w:lang w:eastAsia="ru-RU"/>
        </w:rPr>
      </w:pPr>
    </w:p>
    <w:p w:rsidR="003A778F" w:rsidRPr="00586420" w:rsidRDefault="009D4CB6" w:rsidP="00586420">
      <w:pPr>
        <w:spacing w:line="240" w:lineRule="auto"/>
        <w:ind w:firstLine="0"/>
        <w:jc w:val="center"/>
      </w:pPr>
      <w:r w:rsidRPr="00586420">
        <w:rPr>
          <w:noProof/>
          <w:lang w:eastAsia="ru-RU"/>
        </w:rPr>
        <w:drawing>
          <wp:inline distT="0" distB="0" distL="0" distR="0" wp14:anchorId="2EFD0772" wp14:editId="3C137EE6">
            <wp:extent cx="6019800" cy="2647950"/>
            <wp:effectExtent l="0" t="0" r="6350" b="0"/>
            <wp:docPr id="64" name="Диаграм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3A778F" w:rsidRPr="00C954DA" w:rsidRDefault="008B3028" w:rsidP="00586420">
      <w:pPr>
        <w:spacing w:line="240" w:lineRule="exact"/>
        <w:ind w:firstLine="0"/>
        <w:jc w:val="center"/>
        <w:rPr>
          <w:rFonts w:eastAsia="Times New Roman"/>
          <w:sz w:val="20"/>
          <w:szCs w:val="24"/>
          <w:lang w:eastAsia="ru-RU"/>
        </w:rPr>
      </w:pPr>
      <w:r w:rsidRPr="00C954DA">
        <w:rPr>
          <w:rFonts w:eastAsia="Times New Roman"/>
          <w:sz w:val="20"/>
          <w:szCs w:val="24"/>
          <w:lang w:eastAsia="ru-RU"/>
        </w:rPr>
        <w:lastRenderedPageBreak/>
        <w:t>Рисунок 65</w:t>
      </w:r>
      <w:r w:rsidR="00C97949">
        <w:rPr>
          <w:rFonts w:eastAsia="Times New Roman"/>
          <w:sz w:val="20"/>
          <w:szCs w:val="24"/>
          <w:lang w:eastAsia="ru-RU"/>
        </w:rPr>
        <w:t>. Численность работников ОДО</w:t>
      </w:r>
      <w:r w:rsidR="000B459D" w:rsidRPr="00C954DA">
        <w:rPr>
          <w:rFonts w:eastAsia="Times New Roman"/>
          <w:sz w:val="20"/>
          <w:szCs w:val="24"/>
          <w:lang w:eastAsia="ru-RU"/>
        </w:rPr>
        <w:t xml:space="preserve"> в 2013-18</w:t>
      </w:r>
      <w:r w:rsidR="003A778F" w:rsidRPr="00C954DA">
        <w:rPr>
          <w:rFonts w:eastAsia="Times New Roman"/>
          <w:sz w:val="20"/>
          <w:szCs w:val="24"/>
          <w:lang w:eastAsia="ru-RU"/>
        </w:rPr>
        <w:t xml:space="preserve"> гг.</w:t>
      </w:r>
    </w:p>
    <w:p w:rsidR="003A778F" w:rsidRPr="00C954DA" w:rsidRDefault="003A778F" w:rsidP="00586420">
      <w:pPr>
        <w:tabs>
          <w:tab w:val="left" w:pos="851"/>
        </w:tabs>
        <w:spacing w:line="240" w:lineRule="auto"/>
        <w:rPr>
          <w:rFonts w:eastAsia="Times New Roman"/>
          <w:szCs w:val="24"/>
          <w:lang w:eastAsia="ru-RU"/>
        </w:rPr>
      </w:pPr>
    </w:p>
    <w:p w:rsidR="003A778F" w:rsidRPr="00C97949" w:rsidRDefault="003A778F" w:rsidP="0086260A">
      <w:pPr>
        <w:pStyle w:val="aff1"/>
        <w:rPr>
          <w:rFonts w:eastAsia="Calibri"/>
        </w:rPr>
      </w:pPr>
      <w:r w:rsidRPr="00C954DA">
        <w:rPr>
          <w:rFonts w:eastAsia="Calibri"/>
        </w:rPr>
        <w:t>Общая численность ра</w:t>
      </w:r>
      <w:r w:rsidR="000B459D" w:rsidRPr="00C954DA">
        <w:rPr>
          <w:rFonts w:eastAsia="Calibri"/>
        </w:rPr>
        <w:t xml:space="preserve">ботников </w:t>
      </w:r>
      <w:r w:rsidRPr="00C97949">
        <w:rPr>
          <w:rFonts w:eastAsia="Calibri"/>
        </w:rPr>
        <w:t xml:space="preserve">в </w:t>
      </w:r>
      <w:r w:rsidR="000B459D" w:rsidRPr="00C97949">
        <w:rPr>
          <w:rFonts w:eastAsia="Calibri"/>
        </w:rPr>
        <w:t>ОДО по сравнению с 2017 г. возросла на 246 человек.</w:t>
      </w:r>
    </w:p>
    <w:p w:rsidR="003A778F" w:rsidRPr="00C954DA" w:rsidRDefault="003A778F" w:rsidP="0086260A">
      <w:pPr>
        <w:pStyle w:val="aff1"/>
        <w:rPr>
          <w:rFonts w:eastAsia="Calibri"/>
        </w:rPr>
      </w:pPr>
      <w:r w:rsidRPr="00C97949">
        <w:rPr>
          <w:rFonts w:eastAsia="Calibri"/>
        </w:rPr>
        <w:t>Доля педаго</w:t>
      </w:r>
      <w:r w:rsidR="00213E3E" w:rsidRPr="00C97949">
        <w:rPr>
          <w:rFonts w:eastAsia="Calibri"/>
        </w:rPr>
        <w:t>гических работников составила 53</w:t>
      </w:r>
      <w:r w:rsidRPr="00C97949">
        <w:rPr>
          <w:rFonts w:eastAsia="Calibri"/>
        </w:rPr>
        <w:t>,6% (1</w:t>
      </w:r>
      <w:r w:rsidR="002730CE" w:rsidRPr="00C97949">
        <w:rPr>
          <w:rFonts w:eastAsia="Calibri"/>
        </w:rPr>
        <w:t xml:space="preserve"> </w:t>
      </w:r>
      <w:r w:rsidR="000B459D" w:rsidRPr="00C97949">
        <w:rPr>
          <w:rFonts w:eastAsia="Calibri"/>
        </w:rPr>
        <w:t>960</w:t>
      </w:r>
      <w:r w:rsidR="000B459D" w:rsidRPr="00C954DA">
        <w:rPr>
          <w:rFonts w:eastAsia="Calibri"/>
        </w:rPr>
        <w:t xml:space="preserve"> человек). </w:t>
      </w:r>
      <w:r w:rsidRPr="00C954DA">
        <w:rPr>
          <w:rFonts w:eastAsia="Calibri"/>
        </w:rPr>
        <w:t xml:space="preserve">В их число входят учителя – </w:t>
      </w:r>
      <w:r w:rsidR="00213E3E" w:rsidRPr="00C954DA">
        <w:rPr>
          <w:rFonts w:eastAsia="Calibri"/>
        </w:rPr>
        <w:t>2</w:t>
      </w:r>
      <w:r w:rsidRPr="00C954DA">
        <w:rPr>
          <w:rFonts w:eastAsia="Calibri"/>
        </w:rPr>
        <w:t>,</w:t>
      </w:r>
      <w:r w:rsidR="00213E3E" w:rsidRPr="00C954DA">
        <w:rPr>
          <w:rFonts w:eastAsia="Calibri"/>
        </w:rPr>
        <w:t>96</w:t>
      </w:r>
      <w:r w:rsidRPr="00C954DA">
        <w:rPr>
          <w:rFonts w:eastAsia="Calibri"/>
        </w:rPr>
        <w:t xml:space="preserve">% от общего количества педагогических работников, педагоги дополнительного образования – </w:t>
      </w:r>
      <w:r w:rsidR="00213E3E" w:rsidRPr="00C954DA">
        <w:rPr>
          <w:rFonts w:eastAsia="Calibri"/>
        </w:rPr>
        <w:t>46,8</w:t>
      </w:r>
      <w:r w:rsidRPr="00C954DA">
        <w:rPr>
          <w:rFonts w:eastAsia="Calibri"/>
        </w:rPr>
        <w:t xml:space="preserve">%, педагоги организаторы – 4,9%, тренеры-преподаватели – </w:t>
      </w:r>
      <w:r w:rsidR="00213E3E" w:rsidRPr="00C954DA">
        <w:rPr>
          <w:rFonts w:eastAsia="Calibri"/>
        </w:rPr>
        <w:t>19,8</w:t>
      </w:r>
      <w:r w:rsidRPr="00C954DA">
        <w:rPr>
          <w:rFonts w:eastAsia="Calibri"/>
        </w:rPr>
        <w:t xml:space="preserve">%, методисты – </w:t>
      </w:r>
      <w:r w:rsidR="00213E3E" w:rsidRPr="00C954DA">
        <w:rPr>
          <w:rFonts w:eastAsia="Calibri"/>
        </w:rPr>
        <w:t>11, 7</w:t>
      </w:r>
      <w:r w:rsidRPr="00C954DA">
        <w:rPr>
          <w:rFonts w:eastAsia="Calibri"/>
        </w:rPr>
        <w:t xml:space="preserve">%. Доля других педагогических работников составляет </w:t>
      </w:r>
      <w:r w:rsidR="00213E3E" w:rsidRPr="00C954DA">
        <w:rPr>
          <w:rFonts w:eastAsia="Calibri"/>
        </w:rPr>
        <w:t>–</w:t>
      </w:r>
      <w:r w:rsidRPr="00C954DA">
        <w:rPr>
          <w:rFonts w:eastAsia="Calibri"/>
        </w:rPr>
        <w:t xml:space="preserve"> </w:t>
      </w:r>
      <w:r w:rsidR="00213E3E" w:rsidRPr="00C954DA">
        <w:rPr>
          <w:rFonts w:eastAsia="Calibri"/>
        </w:rPr>
        <w:t>12,7%, из них 1,0</w:t>
      </w:r>
      <w:r w:rsidRPr="00C954DA">
        <w:rPr>
          <w:rFonts w:eastAsia="Calibri"/>
        </w:rPr>
        <w:t>% - социальные педагоги.</w:t>
      </w:r>
    </w:p>
    <w:p w:rsidR="003A778F" w:rsidRPr="00C954DA" w:rsidRDefault="003A778F" w:rsidP="0086260A">
      <w:pPr>
        <w:pStyle w:val="aff1"/>
        <w:rPr>
          <w:rFonts w:eastAsia="Calibri"/>
        </w:rPr>
      </w:pPr>
      <w:r w:rsidRPr="00C954DA">
        <w:rPr>
          <w:rFonts w:eastAsia="Calibri"/>
        </w:rPr>
        <w:t>Высшую квалификационную категорию</w:t>
      </w:r>
      <w:r w:rsidR="00067C95">
        <w:rPr>
          <w:rFonts w:eastAsia="Calibri"/>
        </w:rPr>
        <w:t xml:space="preserve"> </w:t>
      </w:r>
      <w:r w:rsidRPr="00C954DA">
        <w:rPr>
          <w:rFonts w:eastAsia="Calibri"/>
        </w:rPr>
        <w:t xml:space="preserve">– </w:t>
      </w:r>
      <w:r w:rsidR="00213E3E" w:rsidRPr="00C954DA">
        <w:rPr>
          <w:rFonts w:eastAsia="Calibri"/>
        </w:rPr>
        <w:t>19,2</w:t>
      </w:r>
      <w:r w:rsidRPr="00C954DA">
        <w:rPr>
          <w:rFonts w:eastAsia="Calibri"/>
        </w:rPr>
        <w:t xml:space="preserve">%, первую – </w:t>
      </w:r>
      <w:r w:rsidR="00213E3E" w:rsidRPr="00C954DA">
        <w:rPr>
          <w:rFonts w:eastAsia="Calibri"/>
        </w:rPr>
        <w:t>8,3%.</w:t>
      </w:r>
    </w:p>
    <w:p w:rsidR="003A778F" w:rsidRPr="00586420" w:rsidRDefault="009D4CB6" w:rsidP="00586420">
      <w:pPr>
        <w:tabs>
          <w:tab w:val="left" w:pos="851"/>
        </w:tabs>
        <w:spacing w:line="240" w:lineRule="auto"/>
        <w:ind w:firstLine="0"/>
        <w:rPr>
          <w:rFonts w:eastAsia="Times New Roman"/>
          <w:i/>
          <w:color w:val="000000"/>
          <w:sz w:val="28"/>
          <w:szCs w:val="28"/>
          <w:lang w:eastAsia="ru-RU"/>
        </w:rPr>
      </w:pPr>
      <w:r w:rsidRPr="00586420">
        <w:rPr>
          <w:noProof/>
          <w:lang w:eastAsia="ru-RU"/>
        </w:rPr>
        <w:drawing>
          <wp:inline distT="0" distB="0" distL="0" distR="0" wp14:anchorId="1D64FCAB" wp14:editId="463DEC1C">
            <wp:extent cx="5962650" cy="2276475"/>
            <wp:effectExtent l="0" t="0" r="0" b="0"/>
            <wp:docPr id="65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3A778F" w:rsidRPr="00586420" w:rsidRDefault="003A778F" w:rsidP="00586420">
      <w:pPr>
        <w:tabs>
          <w:tab w:val="left" w:pos="851"/>
        </w:tabs>
        <w:spacing w:line="240" w:lineRule="auto"/>
        <w:ind w:firstLine="0"/>
        <w:jc w:val="center"/>
        <w:rPr>
          <w:rFonts w:eastAsia="Times New Roman"/>
          <w:color w:val="000000"/>
          <w:sz w:val="20"/>
          <w:szCs w:val="28"/>
          <w:lang w:eastAsia="ru-RU"/>
        </w:rPr>
      </w:pPr>
    </w:p>
    <w:p w:rsidR="003A778F" w:rsidRPr="00C954DA" w:rsidRDefault="003A778F" w:rsidP="00586420">
      <w:pPr>
        <w:tabs>
          <w:tab w:val="left" w:pos="851"/>
        </w:tabs>
        <w:spacing w:line="240" w:lineRule="exact"/>
        <w:ind w:firstLine="0"/>
        <w:jc w:val="center"/>
        <w:rPr>
          <w:rFonts w:eastAsia="Times New Roman"/>
          <w:sz w:val="20"/>
          <w:szCs w:val="28"/>
          <w:lang w:eastAsia="ru-RU"/>
        </w:rPr>
      </w:pPr>
      <w:r w:rsidRPr="00C954DA">
        <w:rPr>
          <w:rFonts w:eastAsia="Times New Roman"/>
          <w:sz w:val="20"/>
          <w:szCs w:val="28"/>
          <w:lang w:eastAsia="ru-RU"/>
        </w:rPr>
        <w:t>Ри</w:t>
      </w:r>
      <w:r w:rsidR="008B3028" w:rsidRPr="00C954DA">
        <w:rPr>
          <w:rFonts w:eastAsia="Times New Roman"/>
          <w:sz w:val="20"/>
          <w:szCs w:val="28"/>
          <w:lang w:eastAsia="ru-RU"/>
        </w:rPr>
        <w:t>сунок 66</w:t>
      </w:r>
      <w:r w:rsidRPr="00C954DA">
        <w:rPr>
          <w:rFonts w:eastAsia="Times New Roman"/>
          <w:sz w:val="20"/>
          <w:szCs w:val="28"/>
          <w:lang w:eastAsia="ru-RU"/>
        </w:rPr>
        <w:t>. Доля сотрудников УДО, имеющих высшую и первую к</w:t>
      </w:r>
      <w:r w:rsidR="000B459D" w:rsidRPr="00C954DA">
        <w:rPr>
          <w:rFonts w:eastAsia="Times New Roman"/>
          <w:sz w:val="20"/>
          <w:szCs w:val="28"/>
          <w:lang w:eastAsia="ru-RU"/>
        </w:rPr>
        <w:t>валификационную категорию в 2018</w:t>
      </w:r>
      <w:r w:rsidRPr="00C954DA">
        <w:rPr>
          <w:rFonts w:eastAsia="Times New Roman"/>
          <w:sz w:val="20"/>
          <w:szCs w:val="28"/>
          <w:lang w:eastAsia="ru-RU"/>
        </w:rPr>
        <w:t xml:space="preserve"> г.</w:t>
      </w:r>
    </w:p>
    <w:p w:rsidR="003A778F" w:rsidRPr="00C954DA" w:rsidRDefault="003A778F" w:rsidP="00586420">
      <w:pPr>
        <w:tabs>
          <w:tab w:val="left" w:pos="851"/>
        </w:tabs>
        <w:spacing w:line="240" w:lineRule="auto"/>
        <w:ind w:firstLine="0"/>
        <w:jc w:val="center"/>
        <w:rPr>
          <w:rFonts w:eastAsia="Times New Roman"/>
          <w:i/>
          <w:szCs w:val="28"/>
          <w:lang w:eastAsia="ru-RU"/>
        </w:rPr>
      </w:pPr>
    </w:p>
    <w:p w:rsidR="003A778F" w:rsidRPr="00C954DA" w:rsidRDefault="003A778F" w:rsidP="00586420">
      <w:pPr>
        <w:pStyle w:val="4"/>
      </w:pPr>
      <w:r w:rsidRPr="00C954DA">
        <w:t>Сеть образовательных организаций</w:t>
      </w:r>
    </w:p>
    <w:p w:rsidR="003A778F" w:rsidRPr="00C954DA" w:rsidRDefault="003A778F" w:rsidP="00586420">
      <w:pPr>
        <w:tabs>
          <w:tab w:val="left" w:pos="709"/>
        </w:tabs>
        <w:rPr>
          <w:szCs w:val="20"/>
        </w:rPr>
      </w:pPr>
      <w:proofErr w:type="gramStart"/>
      <w:r w:rsidRPr="00C954DA">
        <w:rPr>
          <w:szCs w:val="20"/>
        </w:rPr>
        <w:t>По данным официальной статистики на 01 январ</w:t>
      </w:r>
      <w:r w:rsidR="005C241E" w:rsidRPr="00C954DA">
        <w:rPr>
          <w:szCs w:val="20"/>
        </w:rPr>
        <w:t>я 2018 года в крае действует 269</w:t>
      </w:r>
      <w:r w:rsidRPr="00C954DA">
        <w:rPr>
          <w:szCs w:val="20"/>
        </w:rPr>
        <w:t> ОДО различной ведомственной принадлежности</w:t>
      </w:r>
      <w:r w:rsidR="005C241E" w:rsidRPr="00C954DA">
        <w:rPr>
          <w:szCs w:val="20"/>
        </w:rPr>
        <w:t xml:space="preserve">: по отрасли «Образование» – </w:t>
      </w:r>
      <w:r w:rsidR="00213E3E" w:rsidRPr="00C954DA">
        <w:rPr>
          <w:szCs w:val="20"/>
        </w:rPr>
        <w:t>136</w:t>
      </w:r>
      <w:r w:rsidRPr="00C954DA">
        <w:rPr>
          <w:szCs w:val="20"/>
        </w:rPr>
        <w:t xml:space="preserve"> организаций, </w:t>
      </w:r>
      <w:r w:rsidR="00213E3E" w:rsidRPr="00C954DA">
        <w:rPr>
          <w:szCs w:val="20"/>
        </w:rPr>
        <w:t>77</w:t>
      </w:r>
      <w:r w:rsidR="00FE6839" w:rsidRPr="00C954DA">
        <w:rPr>
          <w:szCs w:val="20"/>
        </w:rPr>
        <w:t> </w:t>
      </w:r>
      <w:r w:rsidRPr="00C954DA">
        <w:rPr>
          <w:szCs w:val="20"/>
        </w:rPr>
        <w:t>(</w:t>
      </w:r>
      <w:r w:rsidR="00213E3E" w:rsidRPr="00C954DA">
        <w:rPr>
          <w:szCs w:val="20"/>
        </w:rPr>
        <w:t>56,6</w:t>
      </w:r>
      <w:r w:rsidRPr="00C954DA">
        <w:rPr>
          <w:szCs w:val="20"/>
        </w:rPr>
        <w:t>%), по отрасли «Ку</w:t>
      </w:r>
      <w:r w:rsidR="005C241E" w:rsidRPr="00C954DA">
        <w:rPr>
          <w:szCs w:val="20"/>
        </w:rPr>
        <w:t>льтура» – 92 организации (в 2017</w:t>
      </w:r>
      <w:r w:rsidRPr="00C954DA">
        <w:rPr>
          <w:szCs w:val="20"/>
        </w:rPr>
        <w:t xml:space="preserve"> году – 92), по отрасли «Ф</w:t>
      </w:r>
      <w:r w:rsidR="005C241E" w:rsidRPr="00C954DA">
        <w:rPr>
          <w:szCs w:val="20"/>
        </w:rPr>
        <w:t>изич</w:t>
      </w:r>
      <w:r w:rsidR="005C241E" w:rsidRPr="00C954DA">
        <w:rPr>
          <w:szCs w:val="20"/>
        </w:rPr>
        <w:t>е</w:t>
      </w:r>
      <w:r w:rsidR="005C241E" w:rsidRPr="00C954DA">
        <w:rPr>
          <w:szCs w:val="20"/>
        </w:rPr>
        <w:t xml:space="preserve">ская культура и спорт» – </w:t>
      </w:r>
      <w:r w:rsidR="00213E3E" w:rsidRPr="00C954DA">
        <w:rPr>
          <w:szCs w:val="20"/>
        </w:rPr>
        <w:t>22</w:t>
      </w:r>
      <w:r w:rsidRPr="00C954DA">
        <w:rPr>
          <w:szCs w:val="20"/>
        </w:rPr>
        <w:t xml:space="preserve"> специализированны</w:t>
      </w:r>
      <w:r w:rsidR="00C913A9">
        <w:rPr>
          <w:szCs w:val="20"/>
        </w:rPr>
        <w:t>е</w:t>
      </w:r>
      <w:r w:rsidRPr="00C954DA">
        <w:rPr>
          <w:szCs w:val="20"/>
        </w:rPr>
        <w:t xml:space="preserve"> детско-юношески</w:t>
      </w:r>
      <w:r w:rsidR="00C913A9">
        <w:rPr>
          <w:szCs w:val="20"/>
        </w:rPr>
        <w:t>е</w:t>
      </w:r>
      <w:r w:rsidRPr="00C954DA">
        <w:rPr>
          <w:szCs w:val="20"/>
        </w:rPr>
        <w:t xml:space="preserve"> спортивны</w:t>
      </w:r>
      <w:r w:rsidR="00C913A9">
        <w:rPr>
          <w:szCs w:val="20"/>
        </w:rPr>
        <w:t>е</w:t>
      </w:r>
      <w:r w:rsidRPr="00C954DA">
        <w:rPr>
          <w:szCs w:val="20"/>
        </w:rPr>
        <w:t xml:space="preserve"> школы олимпий</w:t>
      </w:r>
      <w:r w:rsidR="00C913A9">
        <w:rPr>
          <w:szCs w:val="20"/>
        </w:rPr>
        <w:t>ского резерва и детско-юношеские</w:t>
      </w:r>
      <w:r w:rsidRPr="00C954DA">
        <w:rPr>
          <w:szCs w:val="20"/>
        </w:rPr>
        <w:t xml:space="preserve"> спортивны</w:t>
      </w:r>
      <w:r w:rsidR="00C913A9">
        <w:rPr>
          <w:szCs w:val="20"/>
        </w:rPr>
        <w:t>е</w:t>
      </w:r>
      <w:r w:rsidRPr="00C954DA">
        <w:rPr>
          <w:szCs w:val="20"/>
        </w:rPr>
        <w:t xml:space="preserve"> школ</w:t>
      </w:r>
      <w:r w:rsidR="00C913A9">
        <w:rPr>
          <w:szCs w:val="20"/>
        </w:rPr>
        <w:t>ы</w:t>
      </w:r>
      <w:r w:rsidR="005C241E" w:rsidRPr="00C954DA">
        <w:rPr>
          <w:szCs w:val="20"/>
        </w:rPr>
        <w:t xml:space="preserve"> (</w:t>
      </w:r>
      <w:r w:rsidR="00350D7C">
        <w:rPr>
          <w:szCs w:val="20"/>
        </w:rPr>
        <w:t xml:space="preserve">в </w:t>
      </w:r>
      <w:r w:rsidR="005C241E" w:rsidRPr="00C954DA">
        <w:rPr>
          <w:szCs w:val="20"/>
        </w:rPr>
        <w:t>2017 г. – 26)</w:t>
      </w:r>
      <w:r w:rsidRPr="00C954DA">
        <w:rPr>
          <w:szCs w:val="20"/>
        </w:rPr>
        <w:t xml:space="preserve">.  </w:t>
      </w:r>
      <w:proofErr w:type="gramEnd"/>
    </w:p>
    <w:p w:rsidR="005131DF" w:rsidRPr="00586420" w:rsidRDefault="005131DF" w:rsidP="00586420">
      <w:pPr>
        <w:tabs>
          <w:tab w:val="left" w:pos="709"/>
        </w:tabs>
        <w:rPr>
          <w:color w:val="FF0000"/>
          <w:szCs w:val="20"/>
        </w:rPr>
      </w:pPr>
    </w:p>
    <w:p w:rsidR="003A778F" w:rsidRPr="00C954DA" w:rsidRDefault="00606446" w:rsidP="00586420">
      <w:pPr>
        <w:tabs>
          <w:tab w:val="left" w:pos="709"/>
        </w:tabs>
        <w:spacing w:line="240" w:lineRule="auto"/>
        <w:ind w:firstLine="0"/>
        <w:jc w:val="center"/>
        <w:rPr>
          <w:sz w:val="20"/>
          <w:szCs w:val="24"/>
        </w:rPr>
      </w:pPr>
      <w:r w:rsidRPr="00C954DA">
        <w:rPr>
          <w:sz w:val="20"/>
          <w:szCs w:val="24"/>
        </w:rPr>
        <w:t xml:space="preserve">Таблица </w:t>
      </w:r>
      <w:r w:rsidR="00E2296E" w:rsidRPr="00C954DA">
        <w:rPr>
          <w:sz w:val="20"/>
          <w:szCs w:val="24"/>
        </w:rPr>
        <w:t>4</w:t>
      </w:r>
      <w:r w:rsidR="003A778F" w:rsidRPr="00C954DA">
        <w:rPr>
          <w:sz w:val="20"/>
          <w:szCs w:val="24"/>
        </w:rPr>
        <w:t xml:space="preserve">. Сведения об организациях дополнительного образования по </w:t>
      </w:r>
      <w:r w:rsidR="005C241E" w:rsidRPr="00C954DA">
        <w:rPr>
          <w:sz w:val="20"/>
          <w:szCs w:val="24"/>
        </w:rPr>
        <w:t>отрасли «Образование» в 2016-2018</w:t>
      </w:r>
      <w:r w:rsidR="003A778F" w:rsidRPr="00C954DA">
        <w:rPr>
          <w:sz w:val="20"/>
          <w:szCs w:val="24"/>
        </w:rPr>
        <w:t xml:space="preserve"> гг.</w:t>
      </w:r>
    </w:p>
    <w:p w:rsidR="00606446" w:rsidRPr="00C954DA" w:rsidRDefault="00606446" w:rsidP="00586420">
      <w:pPr>
        <w:tabs>
          <w:tab w:val="left" w:pos="709"/>
        </w:tabs>
        <w:spacing w:line="240" w:lineRule="auto"/>
        <w:ind w:firstLine="0"/>
        <w:jc w:val="center"/>
        <w:rPr>
          <w:sz w:val="20"/>
          <w:szCs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2268"/>
        <w:gridCol w:w="2268"/>
        <w:gridCol w:w="1701"/>
      </w:tblGrid>
      <w:tr w:rsidR="001D631B" w:rsidRPr="00C954DA" w:rsidTr="00213E3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1B" w:rsidRPr="00C954DA" w:rsidRDefault="001D631B" w:rsidP="00586420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31B" w:rsidRPr="00C954DA" w:rsidRDefault="001D631B" w:rsidP="00586420">
            <w:pPr>
              <w:ind w:firstLine="0"/>
              <w:jc w:val="center"/>
              <w:rPr>
                <w:b/>
                <w:szCs w:val="24"/>
              </w:rPr>
            </w:pPr>
            <w:r w:rsidRPr="00C954DA">
              <w:rPr>
                <w:b/>
                <w:szCs w:val="24"/>
              </w:rPr>
              <w:t>2016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31B" w:rsidRPr="00C954DA" w:rsidRDefault="001D631B" w:rsidP="00586420">
            <w:pPr>
              <w:ind w:firstLine="0"/>
              <w:jc w:val="center"/>
              <w:rPr>
                <w:b/>
                <w:szCs w:val="24"/>
              </w:rPr>
            </w:pPr>
            <w:r w:rsidRPr="00C954DA">
              <w:rPr>
                <w:b/>
                <w:szCs w:val="24"/>
              </w:rPr>
              <w:t>2017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31B" w:rsidRPr="00C954DA" w:rsidRDefault="001D631B" w:rsidP="00586420">
            <w:pPr>
              <w:ind w:firstLine="0"/>
              <w:jc w:val="center"/>
              <w:rPr>
                <w:b/>
                <w:szCs w:val="24"/>
              </w:rPr>
            </w:pPr>
            <w:r w:rsidRPr="00C954DA">
              <w:rPr>
                <w:b/>
                <w:szCs w:val="24"/>
              </w:rPr>
              <w:t>2018</w:t>
            </w:r>
          </w:p>
        </w:tc>
      </w:tr>
      <w:tr w:rsidR="001D631B" w:rsidRPr="00C954DA" w:rsidTr="00213E3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31B" w:rsidRPr="00C954DA" w:rsidRDefault="001D631B" w:rsidP="00586420">
            <w:pPr>
              <w:ind w:firstLine="0"/>
              <w:rPr>
                <w:szCs w:val="24"/>
              </w:rPr>
            </w:pPr>
            <w:r w:rsidRPr="00C954DA">
              <w:rPr>
                <w:szCs w:val="24"/>
              </w:rPr>
              <w:t>Количество учреждений (ед.)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31B" w:rsidRPr="00C954DA" w:rsidRDefault="001D631B" w:rsidP="00586420">
            <w:pPr>
              <w:ind w:firstLine="0"/>
              <w:jc w:val="center"/>
              <w:rPr>
                <w:szCs w:val="24"/>
              </w:rPr>
            </w:pPr>
            <w:r w:rsidRPr="00C954DA">
              <w:rPr>
                <w:szCs w:val="24"/>
              </w:rPr>
              <w:t>126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1B" w:rsidRPr="00C954DA" w:rsidRDefault="001D631B" w:rsidP="00586420">
            <w:pPr>
              <w:ind w:firstLine="0"/>
              <w:jc w:val="center"/>
              <w:rPr>
                <w:szCs w:val="24"/>
              </w:rPr>
            </w:pPr>
            <w:r w:rsidRPr="00C954DA">
              <w:rPr>
                <w:szCs w:val="24"/>
              </w:rPr>
              <w:t>128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31B" w:rsidRPr="00C954DA" w:rsidRDefault="00213E3E" w:rsidP="00586420">
            <w:pPr>
              <w:ind w:firstLine="0"/>
              <w:jc w:val="center"/>
              <w:rPr>
                <w:szCs w:val="24"/>
              </w:rPr>
            </w:pPr>
            <w:r w:rsidRPr="00C954DA">
              <w:rPr>
                <w:szCs w:val="24"/>
              </w:rPr>
              <w:t>136</w:t>
            </w:r>
          </w:p>
        </w:tc>
      </w:tr>
      <w:tr w:rsidR="001D631B" w:rsidRPr="00C954DA" w:rsidTr="00213E3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31B" w:rsidRPr="00C954DA" w:rsidRDefault="001D631B" w:rsidP="00586420">
            <w:pPr>
              <w:ind w:firstLine="0"/>
              <w:rPr>
                <w:szCs w:val="24"/>
              </w:rPr>
            </w:pPr>
            <w:r w:rsidRPr="00C954DA">
              <w:rPr>
                <w:szCs w:val="24"/>
              </w:rPr>
              <w:t xml:space="preserve">Численность </w:t>
            </w:r>
            <w:r w:rsidRPr="00C954DA">
              <w:rPr>
                <w:rFonts w:eastAsia="Times New Roman"/>
                <w:szCs w:val="24"/>
              </w:rPr>
              <w:t>обучающихся</w:t>
            </w:r>
            <w:r w:rsidRPr="00C954DA">
              <w:rPr>
                <w:szCs w:val="24"/>
              </w:rPr>
              <w:t xml:space="preserve"> (чел.)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31B" w:rsidRPr="00C954DA" w:rsidRDefault="001D631B" w:rsidP="00586420">
            <w:pPr>
              <w:ind w:firstLine="0"/>
              <w:jc w:val="center"/>
              <w:rPr>
                <w:szCs w:val="24"/>
              </w:rPr>
            </w:pPr>
            <w:r w:rsidRPr="00C954DA">
              <w:rPr>
                <w:szCs w:val="24"/>
              </w:rPr>
              <w:t>101 433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1B" w:rsidRPr="00C954DA" w:rsidRDefault="001D631B" w:rsidP="00586420">
            <w:pPr>
              <w:ind w:firstLine="0"/>
              <w:jc w:val="center"/>
              <w:rPr>
                <w:szCs w:val="24"/>
              </w:rPr>
            </w:pPr>
            <w:r w:rsidRPr="00C954DA">
              <w:rPr>
                <w:szCs w:val="24"/>
              </w:rPr>
              <w:t>101 605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31B" w:rsidRPr="00C954DA" w:rsidRDefault="000B459D" w:rsidP="00586420">
            <w:pPr>
              <w:ind w:firstLine="0"/>
              <w:jc w:val="center"/>
              <w:rPr>
                <w:szCs w:val="24"/>
              </w:rPr>
            </w:pPr>
            <w:r w:rsidRPr="00C954DA">
              <w:rPr>
                <w:szCs w:val="24"/>
              </w:rPr>
              <w:t>107</w:t>
            </w:r>
            <w:r w:rsidR="00213E3E" w:rsidRPr="00C954DA">
              <w:rPr>
                <w:szCs w:val="24"/>
              </w:rPr>
              <w:t xml:space="preserve"> 3</w:t>
            </w:r>
            <w:r w:rsidRPr="00C954DA">
              <w:rPr>
                <w:szCs w:val="24"/>
              </w:rPr>
              <w:t>3</w:t>
            </w:r>
            <w:r w:rsidR="00213E3E" w:rsidRPr="00C954DA">
              <w:rPr>
                <w:szCs w:val="24"/>
              </w:rPr>
              <w:t>0</w:t>
            </w:r>
          </w:p>
        </w:tc>
      </w:tr>
    </w:tbl>
    <w:p w:rsidR="003A778F" w:rsidRPr="00C954DA" w:rsidRDefault="003A778F" w:rsidP="00586420">
      <w:pPr>
        <w:tabs>
          <w:tab w:val="left" w:pos="3261"/>
        </w:tabs>
        <w:spacing w:line="240" w:lineRule="auto"/>
        <w:rPr>
          <w:rFonts w:eastAsia="Times New Roman"/>
          <w:szCs w:val="24"/>
        </w:rPr>
      </w:pPr>
    </w:p>
    <w:p w:rsidR="003A778F" w:rsidRPr="00C954DA" w:rsidRDefault="003A778F" w:rsidP="00586420">
      <w:r w:rsidRPr="00C954DA">
        <w:t>По данным муниципальных образований края на базе общеобразовательных орган</w:t>
      </w:r>
      <w:r w:rsidRPr="00C954DA">
        <w:t>и</w:t>
      </w:r>
      <w:r w:rsidRPr="00C954DA">
        <w:t>заций по дополнительным общео</w:t>
      </w:r>
      <w:r w:rsidR="001D631B" w:rsidRPr="00C954DA">
        <w:t>бразовательным программам в 2018</w:t>
      </w:r>
      <w:r w:rsidRPr="00C954DA">
        <w:t xml:space="preserve"> году занималось </w:t>
      </w:r>
      <w:r w:rsidR="00AB1C67">
        <w:t xml:space="preserve">более 119 тыс. школьников. </w:t>
      </w:r>
      <w:r w:rsidRPr="00C954DA">
        <w:t>Всеми формами дополнительного образования в государственных и муниципальных образовательных организациях края различной</w:t>
      </w:r>
      <w:r w:rsidR="00AB1C67">
        <w:t xml:space="preserve"> ведомственной принадле</w:t>
      </w:r>
      <w:r w:rsidR="00AB1C67">
        <w:t>ж</w:t>
      </w:r>
      <w:r w:rsidR="00AB1C67">
        <w:t xml:space="preserve">ности </w:t>
      </w:r>
      <w:r w:rsidRPr="00C954DA">
        <w:t>охвачено более 300 тыс. человек, что составляет более 74</w:t>
      </w:r>
      <w:r w:rsidR="00AB1C67">
        <w:t xml:space="preserve"> </w:t>
      </w:r>
      <w:r w:rsidRPr="00C954DA">
        <w:t>% от общего количества населения в возрасте от 5 до 18 лет.</w:t>
      </w:r>
    </w:p>
    <w:p w:rsidR="003A778F" w:rsidRPr="00C954DA" w:rsidRDefault="00554F8A" w:rsidP="00586420">
      <w:proofErr w:type="gramStart"/>
      <w:r w:rsidRPr="00C954DA">
        <w:lastRenderedPageBreak/>
        <w:t>В</w:t>
      </w:r>
      <w:r w:rsidR="001D631B" w:rsidRPr="00C954DA">
        <w:t xml:space="preserve"> 2018</w:t>
      </w:r>
      <w:r w:rsidR="003A778F" w:rsidRPr="00C954DA">
        <w:t xml:space="preserve"> г. в Ставропольском крае в пяти государственных ОДО (государственное бюджетное учреждение дополнительного образования «Краевой центр экологии, туризма и краеведения», государственное бюджетное учреждение дополнительного образования «Кр</w:t>
      </w:r>
      <w:r w:rsidR="003A778F" w:rsidRPr="00C954DA">
        <w:t>а</w:t>
      </w:r>
      <w:r w:rsidR="003A778F" w:rsidRPr="00C954DA">
        <w:t>евая детско-юношеская спортивная школа», государственное бюджетное учреждение допо</w:t>
      </w:r>
      <w:r w:rsidR="003A778F" w:rsidRPr="00C954DA">
        <w:t>л</w:t>
      </w:r>
      <w:r w:rsidR="003A778F" w:rsidRPr="00C954DA">
        <w:t xml:space="preserve">нительного образования «Краевой центр развития творчества детей и юношества </w:t>
      </w:r>
      <w:r w:rsidR="00FE6839" w:rsidRPr="00C954DA">
        <w:t xml:space="preserve">                          </w:t>
      </w:r>
      <w:r w:rsidR="003A778F" w:rsidRPr="00C954DA">
        <w:t>им. Ю.А. Гагарина», государственное автономное образовательное учреждение дополн</w:t>
      </w:r>
      <w:r w:rsidR="003A778F" w:rsidRPr="00C954DA">
        <w:t>и</w:t>
      </w:r>
      <w:r w:rsidR="003A778F" w:rsidRPr="00C954DA">
        <w:t>тельного образования «Центр для одар</w:t>
      </w:r>
      <w:r w:rsidRPr="00C954DA">
        <w:t>е</w:t>
      </w:r>
      <w:r w:rsidR="001D631B" w:rsidRPr="00C954DA">
        <w:t xml:space="preserve">нных детей «Поиск», </w:t>
      </w:r>
      <w:r w:rsidR="003A778F" w:rsidRPr="00C954DA">
        <w:t>государственное бюджетное учреждение</w:t>
      </w:r>
      <w:proofErr w:type="gramEnd"/>
      <w:r w:rsidR="003A778F" w:rsidRPr="00C954DA">
        <w:t xml:space="preserve"> </w:t>
      </w:r>
      <w:proofErr w:type="gramStart"/>
      <w:r w:rsidR="003A778F" w:rsidRPr="00C954DA">
        <w:t>дополнительного образования «Молод</w:t>
      </w:r>
      <w:r w:rsidRPr="00C954DA">
        <w:t>е</w:t>
      </w:r>
      <w:r w:rsidR="003A778F" w:rsidRPr="00C954DA">
        <w:t>жный многофункциональный патриот</w:t>
      </w:r>
      <w:r w:rsidR="003A778F" w:rsidRPr="00C954DA">
        <w:t>и</w:t>
      </w:r>
      <w:r w:rsidR="003A778F" w:rsidRPr="00C954DA">
        <w:t>ческий центр «Машук» (далее, соответственно – Центр экологии, Спортивная школа, Центр Гагарина, Центр «Поиск», Центр «Машук») по дополнительным общеобразовательным пр</w:t>
      </w:r>
      <w:r w:rsidR="003A778F" w:rsidRPr="00C954DA">
        <w:t>о</w:t>
      </w:r>
      <w:r w:rsidR="003A778F" w:rsidRPr="00C954DA">
        <w:t xml:space="preserve">граммам обучались более </w:t>
      </w:r>
      <w:r w:rsidR="00213E3E" w:rsidRPr="00C954DA">
        <w:t>13,9</w:t>
      </w:r>
      <w:r w:rsidR="003A778F" w:rsidRPr="00C954DA">
        <w:t xml:space="preserve"> тысяч детей.</w:t>
      </w:r>
      <w:proofErr w:type="gramEnd"/>
      <w:r w:rsidR="003A778F" w:rsidRPr="00C954DA">
        <w:t xml:space="preserve"> Данные ОДО </w:t>
      </w:r>
      <w:proofErr w:type="gramStart"/>
      <w:r w:rsidR="003A778F" w:rsidRPr="00C954DA">
        <w:t>выполняют роль</w:t>
      </w:r>
      <w:proofErr w:type="gramEnd"/>
      <w:r w:rsidR="003A778F" w:rsidRPr="00C954DA">
        <w:t xml:space="preserve"> </w:t>
      </w:r>
      <w:r w:rsidR="001D631B" w:rsidRPr="00C954DA">
        <w:t xml:space="preserve">ресурсных </w:t>
      </w:r>
      <w:r w:rsidR="003A778F" w:rsidRPr="00C954DA">
        <w:t>це</w:t>
      </w:r>
      <w:r w:rsidR="003A778F" w:rsidRPr="00C954DA">
        <w:t>н</w:t>
      </w:r>
      <w:r w:rsidR="003A778F" w:rsidRPr="00C954DA">
        <w:t>тров по основным направленностям дополнительного образования.</w:t>
      </w:r>
    </w:p>
    <w:p w:rsidR="003A778F" w:rsidRPr="00586420" w:rsidRDefault="003A778F" w:rsidP="00586420">
      <w:pPr>
        <w:tabs>
          <w:tab w:val="left" w:pos="709"/>
        </w:tabs>
        <w:spacing w:line="240" w:lineRule="auto"/>
        <w:jc w:val="center"/>
        <w:rPr>
          <w:color w:val="FF0000"/>
          <w:sz w:val="22"/>
          <w:szCs w:val="24"/>
        </w:rPr>
      </w:pPr>
    </w:p>
    <w:p w:rsidR="003A778F" w:rsidRPr="00C954DA" w:rsidRDefault="001D631B" w:rsidP="00586420">
      <w:r w:rsidRPr="00C954DA">
        <w:t>В 2018</w:t>
      </w:r>
      <w:r w:rsidR="003A778F" w:rsidRPr="00C954DA">
        <w:t xml:space="preserve"> году количество ОДО, имеющих филиалы, возросло до 6 (4,7%) (2016 год - </w:t>
      </w:r>
      <w:r w:rsidR="00C913A9">
        <w:br/>
      </w:r>
      <w:r w:rsidR="003A778F" w:rsidRPr="00C954DA">
        <w:t xml:space="preserve">5 организаций, 4%). </w:t>
      </w:r>
    </w:p>
    <w:p w:rsidR="003A778F" w:rsidRPr="00C954DA" w:rsidRDefault="001D631B" w:rsidP="00586420">
      <w:r w:rsidRPr="00C954DA">
        <w:t>Статус</w:t>
      </w:r>
      <w:r w:rsidR="003A778F" w:rsidRPr="00C954DA">
        <w:t xml:space="preserve"> автономных </w:t>
      </w:r>
      <w:r w:rsidR="00AB1C67">
        <w:t xml:space="preserve">организаций </w:t>
      </w:r>
      <w:r w:rsidR="003A778F" w:rsidRPr="00C954DA">
        <w:t>по отр</w:t>
      </w:r>
      <w:r w:rsidR="00C66947" w:rsidRPr="00C954DA">
        <w:t>асли «Образование»</w:t>
      </w:r>
      <w:r w:rsidRPr="00C954DA">
        <w:t xml:space="preserve"> имеют</w:t>
      </w:r>
      <w:r w:rsidR="00C66947" w:rsidRPr="00C954DA">
        <w:t xml:space="preserve"> 9</w:t>
      </w:r>
      <w:r w:rsidR="003A778F" w:rsidRPr="00C954DA">
        <w:t xml:space="preserve"> </w:t>
      </w:r>
      <w:r w:rsidR="00C913A9">
        <w:t xml:space="preserve">организаций </w:t>
      </w:r>
      <w:r w:rsidR="003A778F" w:rsidRPr="00C954DA">
        <w:t>(в 201</w:t>
      </w:r>
      <w:r w:rsidR="00C66947" w:rsidRPr="00C954DA">
        <w:t>7</w:t>
      </w:r>
      <w:r w:rsidR="002558A6" w:rsidRPr="00C954DA">
        <w:t xml:space="preserve"> </w:t>
      </w:r>
      <w:r w:rsidR="003A778F" w:rsidRPr="00C954DA">
        <w:t>году - 8 (6,3%)</w:t>
      </w:r>
      <w:r w:rsidR="002730CE" w:rsidRPr="00C954DA">
        <w:t>)</w:t>
      </w:r>
      <w:r w:rsidR="003A778F" w:rsidRPr="00C954DA">
        <w:t xml:space="preserve">. </w:t>
      </w:r>
    </w:p>
    <w:p w:rsidR="003A778F" w:rsidRPr="00C954DA" w:rsidRDefault="002558A6" w:rsidP="00586420">
      <w:r w:rsidRPr="00C954DA">
        <w:t>В 2018</w:t>
      </w:r>
      <w:r w:rsidR="003A778F" w:rsidRPr="00C954DA">
        <w:t xml:space="preserve"> году возросло количество организаций, перешедших на нормативно-</w:t>
      </w:r>
      <w:proofErr w:type="spellStart"/>
      <w:r w:rsidR="003A778F" w:rsidRPr="00C954DA">
        <w:t>подушевое</w:t>
      </w:r>
      <w:proofErr w:type="spellEnd"/>
      <w:r w:rsidR="003A778F" w:rsidRPr="00C954DA">
        <w:t xml:space="preserve"> финансирование </w:t>
      </w:r>
      <w:r w:rsidR="00C66947" w:rsidRPr="00C954DA">
        <w:t>–</w:t>
      </w:r>
      <w:r w:rsidR="003A778F" w:rsidRPr="00C954DA">
        <w:t xml:space="preserve"> </w:t>
      </w:r>
      <w:r w:rsidR="00C66947" w:rsidRPr="00C954DA">
        <w:t xml:space="preserve">44 </w:t>
      </w:r>
      <w:r w:rsidR="003A778F" w:rsidRPr="00C954DA">
        <w:t>организаци</w:t>
      </w:r>
      <w:r w:rsidR="006E64CC">
        <w:t>и</w:t>
      </w:r>
      <w:r w:rsidR="003A778F" w:rsidRPr="00C954DA">
        <w:t xml:space="preserve"> </w:t>
      </w:r>
      <w:r w:rsidRPr="00C954DA">
        <w:t>или 24,2%, что соответствует уровню 2017 г</w:t>
      </w:r>
      <w:r w:rsidRPr="00C954DA">
        <w:t>о</w:t>
      </w:r>
      <w:r w:rsidRPr="00C954DA">
        <w:t xml:space="preserve">да. </w:t>
      </w:r>
      <w:r w:rsidR="003A778F" w:rsidRPr="00C954DA">
        <w:t xml:space="preserve"> </w:t>
      </w:r>
    </w:p>
    <w:p w:rsidR="003A778F" w:rsidRPr="00C954DA" w:rsidRDefault="003A778F" w:rsidP="00586420">
      <w:pPr>
        <w:pStyle w:val="4"/>
      </w:pPr>
      <w:r w:rsidRPr="00C954DA">
        <w:t xml:space="preserve">Материально-техническое и информационное обеспечение </w:t>
      </w:r>
    </w:p>
    <w:p w:rsidR="003A778F" w:rsidRPr="00C954DA" w:rsidRDefault="002730CE" w:rsidP="00586420">
      <w:pPr>
        <w:rPr>
          <w:i/>
        </w:rPr>
      </w:pPr>
      <w:r w:rsidRPr="00C954DA">
        <w:t xml:space="preserve">По данным статистики на 01 января </w:t>
      </w:r>
      <w:r w:rsidR="003A778F" w:rsidRPr="00C954DA">
        <w:t>201</w:t>
      </w:r>
      <w:r w:rsidR="00C66947" w:rsidRPr="00C954DA">
        <w:t xml:space="preserve">9 </w:t>
      </w:r>
      <w:r w:rsidR="003A778F" w:rsidRPr="00C954DA">
        <w:t>г. в организациях дополнительного образ</w:t>
      </w:r>
      <w:r w:rsidR="003A778F" w:rsidRPr="00C954DA">
        <w:t>о</w:t>
      </w:r>
      <w:r w:rsidR="003A778F" w:rsidRPr="00C954DA">
        <w:t>вания используются 1</w:t>
      </w:r>
      <w:r w:rsidR="00C66947" w:rsidRPr="00C954DA">
        <w:t xml:space="preserve"> 600 </w:t>
      </w:r>
      <w:r w:rsidR="003A778F" w:rsidRPr="00C954DA">
        <w:t>компьютер</w:t>
      </w:r>
      <w:r w:rsidR="006E64CC">
        <w:t>ов</w:t>
      </w:r>
      <w:r w:rsidR="003A778F" w:rsidRPr="00C954DA">
        <w:t xml:space="preserve"> (201</w:t>
      </w:r>
      <w:r w:rsidR="00C66947" w:rsidRPr="00C954DA">
        <w:t>7</w:t>
      </w:r>
      <w:r w:rsidR="003A778F" w:rsidRPr="00C954DA">
        <w:t xml:space="preserve"> год </w:t>
      </w:r>
      <w:r w:rsidRPr="00C954DA">
        <w:t>–</w:t>
      </w:r>
      <w:r w:rsidR="003A778F" w:rsidRPr="00C954DA">
        <w:t xml:space="preserve"> 1</w:t>
      </w:r>
      <w:r w:rsidRPr="00C954DA">
        <w:t xml:space="preserve"> </w:t>
      </w:r>
      <w:r w:rsidR="003A778F" w:rsidRPr="00C954DA">
        <w:t>3</w:t>
      </w:r>
      <w:r w:rsidR="00C66947" w:rsidRPr="00C954DA">
        <w:t>72</w:t>
      </w:r>
      <w:r w:rsidR="003A778F" w:rsidRPr="00C954DA">
        <w:t xml:space="preserve"> компьютера).</w:t>
      </w:r>
      <w:r w:rsidR="003A778F" w:rsidRPr="00C954DA">
        <w:rPr>
          <w:i/>
        </w:rPr>
        <w:t xml:space="preserve"> </w:t>
      </w:r>
    </w:p>
    <w:p w:rsidR="003A778F" w:rsidRPr="00C954DA" w:rsidRDefault="00C66947" w:rsidP="00586420">
      <w:r w:rsidRPr="00C954DA">
        <w:t>В 55</w:t>
      </w:r>
      <w:r w:rsidR="003A778F" w:rsidRPr="00C954DA">
        <w:t xml:space="preserve"> ОДО имеются локальные сети, в которых работает каждый второй компьютер – </w:t>
      </w:r>
      <w:r w:rsidRPr="00C954DA">
        <w:t>806</w:t>
      </w:r>
      <w:r w:rsidR="00AB1C67">
        <w:t xml:space="preserve"> единиц или </w:t>
      </w:r>
      <w:r w:rsidRPr="00990964">
        <w:t>50,4</w:t>
      </w:r>
      <w:r w:rsidR="00AB1C67">
        <w:t>%</w:t>
      </w:r>
      <w:r w:rsidR="00AB1C67" w:rsidRPr="00AB1C67">
        <w:t xml:space="preserve">. </w:t>
      </w:r>
      <w:r w:rsidR="003A778F" w:rsidRPr="00C954DA">
        <w:t xml:space="preserve">Из </w:t>
      </w:r>
      <w:r w:rsidRPr="00C954DA">
        <w:t xml:space="preserve">806 </w:t>
      </w:r>
      <w:r w:rsidR="003A778F" w:rsidRPr="00C954DA">
        <w:t xml:space="preserve">компьютеров, включённых в локальную сеть, </w:t>
      </w:r>
      <w:r w:rsidRPr="00C954DA">
        <w:t>58,1% (468</w:t>
      </w:r>
      <w:r w:rsidR="003A778F" w:rsidRPr="00C954DA">
        <w:t xml:space="preserve"> ед</w:t>
      </w:r>
      <w:r w:rsidR="003A778F" w:rsidRPr="00C954DA">
        <w:t>и</w:t>
      </w:r>
      <w:r w:rsidR="003A778F" w:rsidRPr="00C954DA">
        <w:t>ниц) используются в учебных целях. В 201</w:t>
      </w:r>
      <w:r w:rsidRPr="00C954DA">
        <w:t xml:space="preserve">8 </w:t>
      </w:r>
      <w:r w:rsidR="003A778F" w:rsidRPr="00C954DA">
        <w:t xml:space="preserve">году в ОДО края насчитывалось </w:t>
      </w:r>
      <w:r w:rsidRPr="00C954DA">
        <w:t>432</w:t>
      </w:r>
      <w:r w:rsidR="003A778F" w:rsidRPr="00C954DA">
        <w:t xml:space="preserve"> переносных компьютер</w:t>
      </w:r>
      <w:r w:rsidR="00990964">
        <w:t>а</w:t>
      </w:r>
      <w:r w:rsidR="003A778F" w:rsidRPr="00C954DA">
        <w:t xml:space="preserve"> (ноутбук</w:t>
      </w:r>
      <w:r w:rsidR="00990964">
        <w:t>а</w:t>
      </w:r>
      <w:r w:rsidR="003A778F" w:rsidRPr="00C954DA">
        <w:t>,</w:t>
      </w:r>
      <w:r w:rsidRPr="00C954DA">
        <w:t xml:space="preserve"> планшет</w:t>
      </w:r>
      <w:r w:rsidR="00990964">
        <w:t>а</w:t>
      </w:r>
      <w:r w:rsidRPr="00C954DA">
        <w:t>), что составляет 27</w:t>
      </w:r>
      <w:r w:rsidR="003A778F" w:rsidRPr="00C954DA">
        <w:t xml:space="preserve">% от общего количества компьютеров. </w:t>
      </w:r>
    </w:p>
    <w:p w:rsidR="003A778F" w:rsidRPr="00C954DA" w:rsidRDefault="003A778F" w:rsidP="00586420">
      <w:r w:rsidRPr="00C954DA">
        <w:t>В уч</w:t>
      </w:r>
      <w:r w:rsidR="00C66947" w:rsidRPr="00C954DA">
        <w:t>ебном процессе задействовано 152</w:t>
      </w:r>
      <w:r w:rsidRPr="00C954DA">
        <w:t xml:space="preserve"> </w:t>
      </w:r>
      <w:proofErr w:type="gramStart"/>
      <w:r w:rsidRPr="00C954DA">
        <w:t>переносных</w:t>
      </w:r>
      <w:proofErr w:type="gramEnd"/>
      <w:r w:rsidRPr="00C954DA">
        <w:t xml:space="preserve"> компьютер</w:t>
      </w:r>
      <w:r w:rsidR="00990964">
        <w:t>а</w:t>
      </w:r>
      <w:r w:rsidRPr="00C954DA">
        <w:t xml:space="preserve"> (ноутбук</w:t>
      </w:r>
      <w:r w:rsidR="00990964">
        <w:t>а</w:t>
      </w:r>
      <w:r w:rsidRPr="00C954DA">
        <w:t>, планш</w:t>
      </w:r>
      <w:r w:rsidRPr="00C954DA">
        <w:t>е</w:t>
      </w:r>
      <w:r w:rsidRPr="00C954DA">
        <w:t>т</w:t>
      </w:r>
      <w:r w:rsidR="00990964">
        <w:t>а</w:t>
      </w:r>
      <w:r w:rsidRPr="00C954DA">
        <w:t xml:space="preserve">), что на </w:t>
      </w:r>
      <w:r w:rsidR="00C66947" w:rsidRPr="00C954DA">
        <w:t>27</w:t>
      </w:r>
      <w:r w:rsidRPr="00C954DA">
        <w:t xml:space="preserve"> больше прошлогоднего показателя.</w:t>
      </w:r>
    </w:p>
    <w:p w:rsidR="003A778F" w:rsidRPr="00C954DA" w:rsidRDefault="002B0BE6" w:rsidP="00586420">
      <w:r w:rsidRPr="00AB1C67">
        <w:t>Доля</w:t>
      </w:r>
      <w:r w:rsidR="003A778F" w:rsidRPr="00AB1C67">
        <w:t xml:space="preserve"> подключённых организаций </w:t>
      </w:r>
      <w:r w:rsidRPr="00AB1C67">
        <w:t xml:space="preserve">к сети Интернет </w:t>
      </w:r>
      <w:r w:rsidR="003A778F" w:rsidRPr="00AB1C67">
        <w:t>в 201</w:t>
      </w:r>
      <w:r w:rsidR="00C66947" w:rsidRPr="00AB1C67">
        <w:t>8</w:t>
      </w:r>
      <w:r w:rsidR="00EB23E4" w:rsidRPr="00AB1C67">
        <w:t xml:space="preserve"> </w:t>
      </w:r>
      <w:r w:rsidR="00C66947" w:rsidRPr="00AB1C67">
        <w:t>году</w:t>
      </w:r>
      <w:r w:rsidR="00AB1C67" w:rsidRPr="00AB1C67">
        <w:t xml:space="preserve"> выросла более чем на 3,5 % и</w:t>
      </w:r>
      <w:r w:rsidR="00C66947" w:rsidRPr="00AB1C67">
        <w:t xml:space="preserve"> составила 96,3%</w:t>
      </w:r>
      <w:r w:rsidR="00AB1C67" w:rsidRPr="00AB1C67">
        <w:t>.</w:t>
      </w:r>
      <w:r w:rsidR="00C66947" w:rsidRPr="00AB1C67">
        <w:t xml:space="preserve"> </w:t>
      </w:r>
    </w:p>
    <w:p w:rsidR="003A778F" w:rsidRPr="00BB2D92" w:rsidRDefault="003A778F" w:rsidP="00586420">
      <w:pPr>
        <w:pStyle w:val="4"/>
      </w:pPr>
      <w:r w:rsidRPr="00BB2D92">
        <w:t xml:space="preserve">Учебные и </w:t>
      </w:r>
      <w:proofErr w:type="spellStart"/>
      <w:r w:rsidRPr="00BB2D92">
        <w:t>внеучебные</w:t>
      </w:r>
      <w:proofErr w:type="spellEnd"/>
      <w:r w:rsidRPr="00BB2D92">
        <w:t xml:space="preserve"> достижения </w:t>
      </w:r>
    </w:p>
    <w:p w:rsidR="003A778F" w:rsidRPr="00BB2D92" w:rsidRDefault="003A778F" w:rsidP="00586420">
      <w:r w:rsidRPr="00BB2D92">
        <w:t>В Центре «Поиск» создана система выявления, поддержки и продвижения обуча</w:t>
      </w:r>
      <w:r w:rsidRPr="00BB2D92">
        <w:t>ю</w:t>
      </w:r>
      <w:r w:rsidRPr="00BB2D92">
        <w:t xml:space="preserve">щихся, проявляющих выдающиеся способности, через углубленное изучение предметов, </w:t>
      </w:r>
      <w:r w:rsidRPr="00BB2D92">
        <w:lastRenderedPageBreak/>
        <w:t>профессиональную ориентацию, организацию их участия в интеллекту</w:t>
      </w:r>
      <w:r w:rsidR="002730CE" w:rsidRPr="00BB2D92">
        <w:t>альных мероприятиях и конкурсах.</w:t>
      </w:r>
    </w:p>
    <w:p w:rsidR="005F3491" w:rsidRPr="00BB2D92" w:rsidRDefault="005F3491" w:rsidP="00586420">
      <w:r w:rsidRPr="00BB2D92">
        <w:t xml:space="preserve">По итогам 2018 года 5810 обучающихся Центра «Поиск» приняли участие в 322-х различных конкурсах муниципального, регионального и всероссийского уровней, </w:t>
      </w:r>
      <w:r w:rsidR="00C97831">
        <w:t>в том чи</w:t>
      </w:r>
      <w:r w:rsidR="00C97831">
        <w:t>с</w:t>
      </w:r>
      <w:r w:rsidR="00C97831">
        <w:t xml:space="preserve">ле и во </w:t>
      </w:r>
      <w:r w:rsidR="00C97831" w:rsidRPr="00BB2D92">
        <w:t>Всероссийской олимпиаде школьников и олимпиадах, входящих в Перечень олимп</w:t>
      </w:r>
      <w:r w:rsidR="00C97831" w:rsidRPr="00BB2D92">
        <w:t>и</w:t>
      </w:r>
      <w:r w:rsidR="00C97831" w:rsidRPr="00BB2D92">
        <w:t>ад школьников РСОШ</w:t>
      </w:r>
      <w:r w:rsidR="00C97831">
        <w:t xml:space="preserve">, </w:t>
      </w:r>
      <w:r w:rsidRPr="00BB2D92">
        <w:t>2240 из них стали победителями и призёрами.</w:t>
      </w:r>
    </w:p>
    <w:p w:rsidR="00BB2D92" w:rsidRDefault="005F3491" w:rsidP="00586420">
      <w:r w:rsidRPr="00BB2D92">
        <w:t>Центр «Поиск» является организатором пяти краевых интеллектуальных конкурсов для школьников Ставро</w:t>
      </w:r>
      <w:r w:rsidR="00E935A6">
        <w:t>польского края, а также открытых интеллектуальных конкурсов.</w:t>
      </w:r>
      <w:r w:rsidRPr="00BB2D92">
        <w:t xml:space="preserve"> </w:t>
      </w:r>
    </w:p>
    <w:p w:rsidR="005F3491" w:rsidRPr="00BB2D92" w:rsidRDefault="005F3491" w:rsidP="00E935A6">
      <w:r w:rsidRPr="00BB2D92">
        <w:t>В 2018 году в ни</w:t>
      </w:r>
      <w:r w:rsidR="00E935A6">
        <w:t>х приняло участие 10529 человек.</w:t>
      </w:r>
    </w:p>
    <w:p w:rsidR="005F3491" w:rsidRPr="00BB2D92" w:rsidRDefault="005F3491" w:rsidP="00586420">
      <w:r w:rsidRPr="00BB2D92">
        <w:t>Для одаренных школьников проводятся летние профильные школы по программир</w:t>
      </w:r>
      <w:r w:rsidRPr="00BB2D92">
        <w:t>о</w:t>
      </w:r>
      <w:r w:rsidRPr="00BB2D92">
        <w:t>ванию, математике, астрономии:</w:t>
      </w:r>
    </w:p>
    <w:p w:rsidR="005F3491" w:rsidRPr="00BB2D92" w:rsidRDefault="005F3491" w:rsidP="00E935A6">
      <w:r w:rsidRPr="00BB2D92">
        <w:t>Обучающиеся Центра «Поиск» также принимают участие в Федеральных и междун</w:t>
      </w:r>
      <w:r w:rsidRPr="00BB2D92">
        <w:t>а</w:t>
      </w:r>
      <w:r w:rsidRPr="00BB2D92">
        <w:t>родных летних школах и обр</w:t>
      </w:r>
      <w:r w:rsidR="00E935A6">
        <w:t>азовательных программах, таких как летняя олимпиадная школа МФТИ, у</w:t>
      </w:r>
      <w:r w:rsidRPr="00BB2D92">
        <w:t>чебно-тренировочные сборы по астрономии и астрофизике для канд</w:t>
      </w:r>
      <w:r w:rsidR="00E935A6">
        <w:t>идатов в ме</w:t>
      </w:r>
      <w:r w:rsidR="00E935A6">
        <w:t>ж</w:t>
      </w:r>
      <w:r w:rsidR="00E935A6">
        <w:t>дународную сборную, н</w:t>
      </w:r>
      <w:r w:rsidRPr="00BB2D92">
        <w:t>аучно-исследовательская и инже</w:t>
      </w:r>
      <w:r w:rsidR="00E935A6">
        <w:t>нерная программа «Большие выз</w:t>
      </w:r>
      <w:r w:rsidR="00E935A6">
        <w:t>о</w:t>
      </w:r>
      <w:r w:rsidR="00E935A6">
        <w:t>вы, летняя олимпиадная школа МФТИ, л</w:t>
      </w:r>
      <w:r w:rsidRPr="00BB2D92">
        <w:t>етняя Компьютерная Школа олимпиадной подг</w:t>
      </w:r>
      <w:r w:rsidR="00E935A6">
        <w:t>о</w:t>
      </w:r>
      <w:r w:rsidR="00E935A6">
        <w:t>товки и др.</w:t>
      </w:r>
    </w:p>
    <w:p w:rsidR="00E935A6" w:rsidRDefault="00206AF4" w:rsidP="00E935A6">
      <w:r w:rsidRPr="00BB2D92">
        <w:t xml:space="preserve">В </w:t>
      </w:r>
      <w:r w:rsidR="00AB1C67">
        <w:t>спортивной школе</w:t>
      </w:r>
      <w:r w:rsidRPr="00BB2D92">
        <w:t xml:space="preserve"> в 2018</w:t>
      </w:r>
      <w:r w:rsidR="003A778F" w:rsidRPr="00BB2D92">
        <w:t xml:space="preserve"> году 1</w:t>
      </w:r>
      <w:r w:rsidR="00E64193" w:rsidRPr="00BB2D92">
        <w:t>273</w:t>
      </w:r>
      <w:r w:rsidR="003A778F" w:rsidRPr="00BB2D92">
        <w:t xml:space="preserve"> </w:t>
      </w:r>
      <w:r w:rsidR="00E935A6">
        <w:t>обучающихся</w:t>
      </w:r>
      <w:r w:rsidR="003A778F" w:rsidRPr="00BB2D92">
        <w:t xml:space="preserve"> приняли участие в муниципал</w:t>
      </w:r>
      <w:r w:rsidR="003A778F" w:rsidRPr="00BB2D92">
        <w:t>ь</w:t>
      </w:r>
      <w:r w:rsidR="003A778F" w:rsidRPr="00BB2D92">
        <w:t>ных, краевых, межрегиональных и всероссийских соревнованиях, из них по</w:t>
      </w:r>
      <w:r w:rsidR="00466398" w:rsidRPr="00BB2D92">
        <w:t>бедителями и призерами стали 616</w:t>
      </w:r>
      <w:r w:rsidR="00E935A6">
        <w:t xml:space="preserve"> человек.</w:t>
      </w:r>
    </w:p>
    <w:p w:rsidR="003A778F" w:rsidRPr="00BB2D92" w:rsidRDefault="003A778F" w:rsidP="00E935A6">
      <w:r w:rsidRPr="00BB2D92">
        <w:t>Ежего</w:t>
      </w:r>
      <w:r w:rsidR="00E935A6">
        <w:t>дно спортшкола проводит более 60</w:t>
      </w:r>
      <w:r w:rsidRPr="00BB2D92">
        <w:t xml:space="preserve"> мероприятий различного уровня по напра</w:t>
      </w:r>
      <w:r w:rsidRPr="00BB2D92">
        <w:t>в</w:t>
      </w:r>
      <w:r w:rsidRPr="00BB2D92">
        <w:t>лениям деятельности. Самыми массовыми и социально значимыми из них являются «През</w:t>
      </w:r>
      <w:r w:rsidRPr="00BB2D92">
        <w:t>и</w:t>
      </w:r>
      <w:r w:rsidRPr="00BB2D92">
        <w:t>дентские состязания», «Президент</w:t>
      </w:r>
      <w:r w:rsidR="00206AF4" w:rsidRPr="00BB2D92">
        <w:t>ские спортивные игры», Летний фестиваль</w:t>
      </w:r>
      <w:r w:rsidRPr="00BB2D92">
        <w:t xml:space="preserve"> ГТО, </w:t>
      </w:r>
      <w:r w:rsidR="00CB575A" w:rsidRPr="00BB2D92">
        <w:t xml:space="preserve">конкурс </w:t>
      </w:r>
      <w:r w:rsidR="00CB575A" w:rsidRPr="00BB2D92">
        <w:rPr>
          <w:szCs w:val="24"/>
        </w:rPr>
        <w:t xml:space="preserve">на лучшую постановку физкультурной работы и развитие массового спорта среди ШСК, </w:t>
      </w:r>
      <w:r w:rsidRPr="00BB2D92">
        <w:rPr>
          <w:szCs w:val="24"/>
        </w:rPr>
        <w:t>проекты</w:t>
      </w:r>
      <w:r w:rsidRPr="00BB2D92">
        <w:t xml:space="preserve"> «Мини-футбол в школу» и «Кожаный мяч» и др.</w:t>
      </w:r>
      <w:r w:rsidR="00CE6911" w:rsidRPr="00BB2D92">
        <w:t xml:space="preserve"> </w:t>
      </w:r>
    </w:p>
    <w:p w:rsidR="003A778F" w:rsidRPr="00BB2D92" w:rsidRDefault="00AB1C67" w:rsidP="00AB1C67">
      <w:r>
        <w:t xml:space="preserve">Центр Гагарина </w:t>
      </w:r>
      <w:r w:rsidR="003A778F" w:rsidRPr="00BB2D92">
        <w:t>является многопрофильным учреждением</w:t>
      </w:r>
      <w:proofErr w:type="gramStart"/>
      <w:r w:rsidR="003A778F" w:rsidRPr="00BB2D92">
        <w:t>.</w:t>
      </w:r>
      <w:proofErr w:type="gramEnd"/>
      <w:r w:rsidR="003A778F" w:rsidRPr="00BB2D92">
        <w:t xml:space="preserve"> </w:t>
      </w:r>
      <w:proofErr w:type="gramStart"/>
      <w:r w:rsidR="003A778F" w:rsidRPr="00BB2D92">
        <w:t>д</w:t>
      </w:r>
      <w:proofErr w:type="gramEnd"/>
      <w:r w:rsidR="003A778F" w:rsidRPr="00BB2D92">
        <w:t>еятел</w:t>
      </w:r>
      <w:r w:rsidR="001B40AC" w:rsidRPr="00BB2D92">
        <w:t>ьности центра. Еж</w:t>
      </w:r>
      <w:r w:rsidR="001B40AC" w:rsidRPr="00BB2D92">
        <w:t>е</w:t>
      </w:r>
      <w:r w:rsidR="001B40AC" w:rsidRPr="00BB2D92">
        <w:t>годно более 70</w:t>
      </w:r>
      <w:r w:rsidR="003A778F" w:rsidRPr="00BB2D92">
        <w:t xml:space="preserve"> мероприятий </w:t>
      </w:r>
      <w:r w:rsidR="00E935A6">
        <w:t>х</w:t>
      </w:r>
      <w:r w:rsidR="00E935A6" w:rsidRPr="00BB2D92">
        <w:t>удожественно</w:t>
      </w:r>
      <w:r w:rsidR="00E935A6">
        <w:t>й, технической, социально-педагогической, те</w:t>
      </w:r>
      <w:r w:rsidR="00E935A6">
        <w:t>х</w:t>
      </w:r>
      <w:r w:rsidR="00E935A6">
        <w:t>нической направленностей</w:t>
      </w:r>
      <w:r w:rsidR="00E935A6" w:rsidRPr="00BB2D92">
        <w:t xml:space="preserve"> </w:t>
      </w:r>
      <w:r w:rsidR="003A778F" w:rsidRPr="00BB2D92">
        <w:t>краевого уровня проводится центром. Центр также является о</w:t>
      </w:r>
      <w:r w:rsidR="003A778F" w:rsidRPr="00BB2D92">
        <w:t>р</w:t>
      </w:r>
      <w:r w:rsidR="003A778F" w:rsidRPr="00BB2D92">
        <w:t>ганизатором краевых этапов всероссийских конкурсов профессионального мастерства «Сердце отдаю детям», «За нравственный подвиг учителя», «Воспитать человека».</w:t>
      </w:r>
    </w:p>
    <w:p w:rsidR="003A778F" w:rsidRPr="00BB2D92" w:rsidRDefault="003A778F" w:rsidP="00586420">
      <w:proofErr w:type="gramStart"/>
      <w:r w:rsidRPr="00BB2D92">
        <w:t>С 2000 года в Центре</w:t>
      </w:r>
      <w:r w:rsidR="00AB1C67">
        <w:t xml:space="preserve"> Гагарина</w:t>
      </w:r>
      <w:r w:rsidRPr="00BB2D92">
        <w:t xml:space="preserve"> функционирует Малая техническая академия (далее – МТА), которая осуществляет очно-заочное (дистанционное) обучение по разным направл</w:t>
      </w:r>
      <w:r w:rsidRPr="00BB2D92">
        <w:t>е</w:t>
      </w:r>
      <w:r w:rsidRPr="00BB2D92">
        <w:t>ниям научно-технического творчества, таким как: рационализация и конструирование, и</w:t>
      </w:r>
      <w:r w:rsidRPr="00BB2D92">
        <w:t>н</w:t>
      </w:r>
      <w:r w:rsidRPr="00BB2D92">
        <w:t xml:space="preserve">формационные технологии, </w:t>
      </w:r>
      <w:r w:rsidR="003314B6" w:rsidRPr="00BB2D92">
        <w:t xml:space="preserve">теория решения изобретательских задач, основы теории корабля, волшебная шкатулка, школа лидерства, школа журналистики, школа вежливых наук, </w:t>
      </w:r>
      <w:r w:rsidR="003314B6" w:rsidRPr="00BB2D92">
        <w:br/>
      </w:r>
      <w:r w:rsidR="003314B6" w:rsidRPr="00BB2D92">
        <w:lastRenderedPageBreak/>
        <w:t>Я – гражданин России, применение информационных технологий в изучении физики, праз</w:t>
      </w:r>
      <w:r w:rsidR="003314B6" w:rsidRPr="00BB2D92">
        <w:t>д</w:t>
      </w:r>
      <w:r w:rsidR="003314B6" w:rsidRPr="00BB2D92">
        <w:t>ник в семейном кругу, дизайн</w:t>
      </w:r>
      <w:r w:rsidRPr="00BB2D92">
        <w:t>.</w:t>
      </w:r>
      <w:proofErr w:type="gramEnd"/>
      <w:r w:rsidRPr="00BB2D92">
        <w:t xml:space="preserve"> </w:t>
      </w:r>
      <w:r w:rsidR="003314B6" w:rsidRPr="00BB2D92">
        <w:t>По программам МТА обучается 652</w:t>
      </w:r>
      <w:r w:rsidR="00F473CF" w:rsidRPr="00BB2D92">
        <w:t xml:space="preserve"> человека.</w:t>
      </w:r>
    </w:p>
    <w:p w:rsidR="003A778F" w:rsidRPr="00BB2D92" w:rsidRDefault="001B40AC" w:rsidP="00586420">
      <w:r w:rsidRPr="00BB2D92">
        <w:t>С</w:t>
      </w:r>
      <w:r w:rsidR="003A778F" w:rsidRPr="00BB2D92">
        <w:t xml:space="preserve"> 2</w:t>
      </w:r>
      <w:r w:rsidRPr="00BB2D92">
        <w:t>016 года</w:t>
      </w:r>
      <w:r w:rsidR="003A778F" w:rsidRPr="00BB2D92">
        <w:t xml:space="preserve"> на базе Центра Гагарина открыта краевая инновационная площадка по теме: «Психолого-педагогическое сопровождение реализации программ дополнительного образования для детей с ограниченными возможностями здоровья». В учреждении созданы условия архитектурной доступности для детей инвалидов и детей с ОВЗ, приобретено совр</w:t>
      </w:r>
      <w:r w:rsidR="003A778F" w:rsidRPr="00BB2D92">
        <w:t>е</w:t>
      </w:r>
      <w:r w:rsidR="003A778F" w:rsidRPr="00BB2D92">
        <w:t>менное развивающее оборудование, которое позволяет организовать работу с детьми, им</w:t>
      </w:r>
      <w:r w:rsidR="003A778F" w:rsidRPr="00BB2D92">
        <w:t>е</w:t>
      </w:r>
      <w:r w:rsidR="003A778F" w:rsidRPr="00BB2D92">
        <w:t xml:space="preserve">ющими особенности в </w:t>
      </w:r>
      <w:r w:rsidR="006E64CC">
        <w:t>развитии</w:t>
      </w:r>
      <w:r w:rsidR="003A778F" w:rsidRPr="00BB2D92">
        <w:t>. В Центре Гагарина по инклю</w:t>
      </w:r>
      <w:r w:rsidR="007020B3" w:rsidRPr="00BB2D92">
        <w:t>зивным программам занимае</w:t>
      </w:r>
      <w:r w:rsidR="007020B3" w:rsidRPr="00BB2D92">
        <w:t>т</w:t>
      </w:r>
      <w:r w:rsidR="007020B3" w:rsidRPr="00BB2D92">
        <w:t>ся 119</w:t>
      </w:r>
      <w:r w:rsidR="003A778F" w:rsidRPr="00BB2D92">
        <w:t xml:space="preserve"> де</w:t>
      </w:r>
      <w:r w:rsidR="007020B3" w:rsidRPr="00BB2D92">
        <w:t>тей с ОВЗ, из них 5</w:t>
      </w:r>
      <w:r w:rsidR="003A778F" w:rsidRPr="00BB2D92">
        <w:t xml:space="preserve">0 с инвалидностью. </w:t>
      </w:r>
    </w:p>
    <w:p w:rsidR="007704EA" w:rsidRPr="00BB2D92" w:rsidRDefault="007704EA" w:rsidP="00586420">
      <w:pPr>
        <w:rPr>
          <w:szCs w:val="28"/>
        </w:rPr>
      </w:pPr>
      <w:r w:rsidRPr="00BB2D92">
        <w:rPr>
          <w:szCs w:val="28"/>
        </w:rPr>
        <w:t>Центр</w:t>
      </w:r>
      <w:r w:rsidR="00AB1C67">
        <w:rPr>
          <w:szCs w:val="28"/>
        </w:rPr>
        <w:t xml:space="preserve"> экологии</w:t>
      </w:r>
      <w:r w:rsidRPr="00BB2D92">
        <w:rPr>
          <w:szCs w:val="28"/>
        </w:rPr>
        <w:t xml:space="preserve"> координирует деятельность организаций дополнительного образов</w:t>
      </w:r>
      <w:r w:rsidRPr="00BB2D92">
        <w:rPr>
          <w:szCs w:val="28"/>
        </w:rPr>
        <w:t>а</w:t>
      </w:r>
      <w:r w:rsidRPr="00BB2D92">
        <w:rPr>
          <w:szCs w:val="28"/>
        </w:rPr>
        <w:t>ния Ставропольского края по экологической и туристско-краеведческой направленности, ежегодно охватывая различными формами работы более 100 тыс. детей и подростков.</w:t>
      </w:r>
    </w:p>
    <w:p w:rsidR="007704EA" w:rsidRPr="00BB2D92" w:rsidRDefault="007704EA" w:rsidP="00586420">
      <w:pPr>
        <w:rPr>
          <w:szCs w:val="28"/>
        </w:rPr>
      </w:pPr>
      <w:r w:rsidRPr="00BB2D92">
        <w:rPr>
          <w:szCs w:val="28"/>
        </w:rPr>
        <w:t>Центр удостоен звания «Учреждение года – 2018» и вошел в список «100 лучших о</w:t>
      </w:r>
      <w:r w:rsidRPr="00BB2D92">
        <w:rPr>
          <w:szCs w:val="28"/>
        </w:rPr>
        <w:t>б</w:t>
      </w:r>
      <w:r w:rsidRPr="00BB2D92">
        <w:rPr>
          <w:szCs w:val="28"/>
        </w:rPr>
        <w:t>разовательных учреждений России» Национальной образовательной программы «Интелле</w:t>
      </w:r>
      <w:r w:rsidRPr="00BB2D92">
        <w:rPr>
          <w:szCs w:val="28"/>
        </w:rPr>
        <w:t>к</w:t>
      </w:r>
      <w:r w:rsidRPr="00BB2D92">
        <w:rPr>
          <w:szCs w:val="28"/>
        </w:rPr>
        <w:t xml:space="preserve">туально-творческий потенциал России» в 2018 году. </w:t>
      </w:r>
    </w:p>
    <w:p w:rsidR="007704EA" w:rsidRPr="00BB2D92" w:rsidRDefault="007704EA" w:rsidP="00586420">
      <w:pPr>
        <w:ind w:firstLine="708"/>
        <w:rPr>
          <w:szCs w:val="28"/>
          <w:lang w:eastAsia="ru-RU"/>
        </w:rPr>
      </w:pPr>
      <w:r w:rsidRPr="00BB2D92">
        <w:rPr>
          <w:szCs w:val="28"/>
          <w:lang w:eastAsia="ru-RU"/>
        </w:rPr>
        <w:t>В Центре работает Краевая экологическая школа (КЭШ), целью которой явилось о</w:t>
      </w:r>
      <w:r w:rsidRPr="00BB2D92">
        <w:rPr>
          <w:szCs w:val="28"/>
          <w:lang w:eastAsia="ru-RU"/>
        </w:rPr>
        <w:t>б</w:t>
      </w:r>
      <w:r w:rsidRPr="00BB2D92">
        <w:rPr>
          <w:szCs w:val="28"/>
          <w:lang w:eastAsia="ru-RU"/>
        </w:rPr>
        <w:t>новление содержательного компонента образования, удовлетворение образовательных п</w:t>
      </w:r>
      <w:r w:rsidRPr="00BB2D92">
        <w:rPr>
          <w:szCs w:val="28"/>
          <w:lang w:eastAsia="ru-RU"/>
        </w:rPr>
        <w:t>о</w:t>
      </w:r>
      <w:r w:rsidRPr="00BB2D92">
        <w:rPr>
          <w:szCs w:val="28"/>
          <w:lang w:eastAsia="ru-RU"/>
        </w:rPr>
        <w:t>требностей обучающихся, создание условий для их самореализации и профессионального самоопределения. КЭШ позволяет обучать школьников из различных территорий края и с</w:t>
      </w:r>
      <w:r w:rsidRPr="00BB2D92">
        <w:rPr>
          <w:szCs w:val="28"/>
          <w:lang w:eastAsia="ru-RU"/>
        </w:rPr>
        <w:t>о</w:t>
      </w:r>
      <w:r w:rsidRPr="00BB2D92">
        <w:rPr>
          <w:szCs w:val="28"/>
          <w:lang w:eastAsia="ru-RU"/>
        </w:rPr>
        <w:t>здавать равные возможности для городских и сельских образовательных учреждений, а та</w:t>
      </w:r>
      <w:r w:rsidRPr="00BB2D92">
        <w:rPr>
          <w:szCs w:val="28"/>
          <w:lang w:eastAsia="ru-RU"/>
        </w:rPr>
        <w:t>к</w:t>
      </w:r>
      <w:r w:rsidRPr="00BB2D92">
        <w:rPr>
          <w:szCs w:val="28"/>
          <w:lang w:eastAsia="ru-RU"/>
        </w:rPr>
        <w:t>же реализовывать дополнительные общеразвивающие программы естественнонаучной направленности.</w:t>
      </w:r>
    </w:p>
    <w:p w:rsidR="007704EA" w:rsidRPr="00BB2D92" w:rsidRDefault="007704EA" w:rsidP="00E2513F">
      <w:pPr>
        <w:rPr>
          <w:szCs w:val="28"/>
        </w:rPr>
      </w:pPr>
      <w:r w:rsidRPr="00BB2D92">
        <w:rPr>
          <w:szCs w:val="28"/>
        </w:rPr>
        <w:t xml:space="preserve">В 2018 </w:t>
      </w:r>
      <w:r w:rsidR="00E2513F">
        <w:rPr>
          <w:szCs w:val="28"/>
        </w:rPr>
        <w:t>году Центр подготовил победителей</w:t>
      </w:r>
      <w:r w:rsidRPr="00BB2D92">
        <w:rPr>
          <w:szCs w:val="28"/>
        </w:rPr>
        <w:t xml:space="preserve"> </w:t>
      </w:r>
      <w:r w:rsidR="00E2513F">
        <w:rPr>
          <w:szCs w:val="28"/>
        </w:rPr>
        <w:t xml:space="preserve">и призеров </w:t>
      </w:r>
      <w:r w:rsidRPr="00BB2D92">
        <w:rPr>
          <w:szCs w:val="28"/>
        </w:rPr>
        <w:t>Российского национального юниорского водного конкурса-2018, итоговой молодёжной конференции XX Всероссийской Олимпиады «Созвездие - 2018»</w:t>
      </w:r>
      <w:r w:rsidR="0036709A">
        <w:rPr>
          <w:szCs w:val="28"/>
        </w:rPr>
        <w:t>,</w:t>
      </w:r>
      <w:r w:rsidRPr="00BB2D92">
        <w:rPr>
          <w:szCs w:val="28"/>
        </w:rPr>
        <w:t xml:space="preserve"> учебных и научно-исследовательских проектов детей и м</w:t>
      </w:r>
      <w:r w:rsidRPr="00BB2D92">
        <w:rPr>
          <w:szCs w:val="28"/>
        </w:rPr>
        <w:t>о</w:t>
      </w:r>
      <w:r w:rsidRPr="00BB2D92">
        <w:rPr>
          <w:szCs w:val="28"/>
        </w:rPr>
        <w:t>ло</w:t>
      </w:r>
      <w:r w:rsidR="00E2513F">
        <w:rPr>
          <w:szCs w:val="28"/>
        </w:rPr>
        <w:t xml:space="preserve">дежи «Человек – Земля – Космос», </w:t>
      </w:r>
      <w:r w:rsidRPr="00BB2D92">
        <w:rPr>
          <w:szCs w:val="28"/>
        </w:rPr>
        <w:t>Всероссийского конкурса исследовательских краеве</w:t>
      </w:r>
      <w:r w:rsidRPr="00BB2D92">
        <w:rPr>
          <w:szCs w:val="28"/>
        </w:rPr>
        <w:t>д</w:t>
      </w:r>
      <w:r w:rsidRPr="00BB2D92">
        <w:rPr>
          <w:szCs w:val="28"/>
        </w:rPr>
        <w:t>чески</w:t>
      </w:r>
      <w:r w:rsidR="00E2513F">
        <w:rPr>
          <w:szCs w:val="28"/>
        </w:rPr>
        <w:t xml:space="preserve">х работ обучающихся «Отечество», </w:t>
      </w:r>
      <w:r w:rsidRPr="00BB2D92">
        <w:rPr>
          <w:szCs w:val="28"/>
        </w:rPr>
        <w:t>Всероссийских краеведческих чтений юных кра</w:t>
      </w:r>
      <w:r w:rsidRPr="00BB2D92">
        <w:rPr>
          <w:szCs w:val="28"/>
        </w:rPr>
        <w:t>е</w:t>
      </w:r>
      <w:r w:rsidRPr="00BB2D92">
        <w:rPr>
          <w:szCs w:val="28"/>
        </w:rPr>
        <w:t>ведов-туристов.</w:t>
      </w:r>
    </w:p>
    <w:p w:rsidR="007704EA" w:rsidRPr="00BB2D92" w:rsidRDefault="007704EA" w:rsidP="00586420">
      <w:pPr>
        <w:rPr>
          <w:szCs w:val="28"/>
        </w:rPr>
      </w:pPr>
      <w:proofErr w:type="gramStart"/>
      <w:r w:rsidRPr="00BB2D92">
        <w:rPr>
          <w:szCs w:val="28"/>
        </w:rPr>
        <w:t>Центр имеет филиал – детский оздоровительно-образовательный центр «Солнечный» в г. Пятигорске (далее – ДООЦ «Солнечный»), в котором в летний период отдыхает более 400 детей из Ставропольского края и регионов РФ (г. Москва и Московская обл</w:t>
      </w:r>
      <w:r w:rsidR="00BB2D92">
        <w:rPr>
          <w:szCs w:val="28"/>
        </w:rPr>
        <w:t>асть</w:t>
      </w:r>
      <w:r w:rsidRPr="00BB2D92">
        <w:rPr>
          <w:szCs w:val="28"/>
        </w:rPr>
        <w:t xml:space="preserve">, </w:t>
      </w:r>
      <w:r w:rsidR="00BB2D92">
        <w:rPr>
          <w:szCs w:val="28"/>
        </w:rPr>
        <w:br/>
      </w:r>
      <w:proofErr w:type="spellStart"/>
      <w:r w:rsidRPr="00BB2D92">
        <w:rPr>
          <w:szCs w:val="28"/>
        </w:rPr>
        <w:t>г.г</w:t>
      </w:r>
      <w:proofErr w:type="spellEnd"/>
      <w:r w:rsidRPr="00BB2D92">
        <w:rPr>
          <w:szCs w:val="28"/>
        </w:rPr>
        <w:t xml:space="preserve">. Мурманск, Астрахань, Тверь, Подольск, Пенза, Черкесск, Нальчик, Краснодарский край, Воронежская обл.). </w:t>
      </w:r>
      <w:proofErr w:type="gramEnd"/>
    </w:p>
    <w:p w:rsidR="007704EA" w:rsidRPr="00BB2D92" w:rsidRDefault="007704EA" w:rsidP="00586420">
      <w:pPr>
        <w:rPr>
          <w:szCs w:val="28"/>
        </w:rPr>
      </w:pPr>
      <w:r w:rsidRPr="00BB2D92">
        <w:rPr>
          <w:szCs w:val="28"/>
        </w:rPr>
        <w:t xml:space="preserve">Ежегодно на базе ДООЦ «Солнечный» проводится профильная смена для одаренных детей Ставропольского края. В ходе всей смены с одаренными детьми проводились занятия с </w:t>
      </w:r>
      <w:r w:rsidRPr="00BB2D92">
        <w:rPr>
          <w:szCs w:val="28"/>
        </w:rPr>
        <w:lastRenderedPageBreak/>
        <w:t>учеными ФГАОУ ВО «Северо-Кавказский федеральный университет» в секциях по напра</w:t>
      </w:r>
      <w:r w:rsidRPr="00BB2D92">
        <w:rPr>
          <w:szCs w:val="28"/>
        </w:rPr>
        <w:t>в</w:t>
      </w:r>
      <w:r w:rsidRPr="00BB2D92">
        <w:rPr>
          <w:szCs w:val="28"/>
        </w:rPr>
        <w:t>лениям: математика, география, физика и биология.</w:t>
      </w:r>
    </w:p>
    <w:p w:rsidR="00D55DF5" w:rsidRPr="00E2513F" w:rsidRDefault="003A778F" w:rsidP="00E2513F">
      <w:r w:rsidRPr="00BB2D92">
        <w:t xml:space="preserve">Центр «Машук» занимается пропагандой общественных ценностей и патриотизма, </w:t>
      </w:r>
      <w:r w:rsidR="00E2513F">
        <w:t xml:space="preserve">организацией </w:t>
      </w:r>
      <w:r w:rsidRPr="00BB2D92">
        <w:t>допризыв</w:t>
      </w:r>
      <w:r w:rsidR="00E2513F">
        <w:t>ной подготовки</w:t>
      </w:r>
      <w:r w:rsidR="002B0BE6" w:rsidRPr="00BB2D92">
        <w:t xml:space="preserve"> молодежи. В 2018</w:t>
      </w:r>
      <w:r w:rsidRPr="00BB2D92">
        <w:t xml:space="preserve"> году центром проведено более 67 мероприятий</w:t>
      </w:r>
      <w:r w:rsidR="00E2513F">
        <w:t xml:space="preserve"> гражданско-патриотической направленности</w:t>
      </w:r>
      <w:r w:rsidRPr="00BB2D92">
        <w:t xml:space="preserve"> с общим охватом более 13 000 ч</w:t>
      </w:r>
      <w:r w:rsidRPr="00BB2D92">
        <w:t>е</w:t>
      </w:r>
      <w:r w:rsidRPr="00BB2D92">
        <w:t>ловек, среди них: военно-спортивная игра «Зарница», слет военно-патриотическ</w:t>
      </w:r>
      <w:r w:rsidR="00E2513F">
        <w:t>их отрядов, форум «Машук» и др.</w:t>
      </w:r>
    </w:p>
    <w:p w:rsidR="003A778F" w:rsidRPr="00620018" w:rsidRDefault="003A778F" w:rsidP="00586420">
      <w:pPr>
        <w:pStyle w:val="4"/>
      </w:pPr>
      <w:r w:rsidRPr="00620018">
        <w:t>Финансово-экономическая деятельность организаций</w:t>
      </w:r>
    </w:p>
    <w:p w:rsidR="00706142" w:rsidRPr="00620018" w:rsidRDefault="00706142" w:rsidP="00586420">
      <w:pPr>
        <w:widowControl w:val="0"/>
        <w:autoSpaceDE w:val="0"/>
        <w:autoSpaceDN w:val="0"/>
        <w:adjustRightInd w:val="0"/>
        <w:ind w:firstLine="720"/>
        <w:rPr>
          <w:szCs w:val="28"/>
        </w:rPr>
      </w:pPr>
      <w:r w:rsidRPr="00620018">
        <w:rPr>
          <w:szCs w:val="28"/>
        </w:rPr>
        <w:t xml:space="preserve">Общий объем финансовых средств, поступивших в </w:t>
      </w:r>
      <w:r w:rsidR="00E2513F">
        <w:rPr>
          <w:szCs w:val="28"/>
        </w:rPr>
        <w:t>ОДО</w:t>
      </w:r>
      <w:r w:rsidRPr="00620018">
        <w:rPr>
          <w:szCs w:val="28"/>
        </w:rPr>
        <w:t xml:space="preserve"> в 201</w:t>
      </w:r>
      <w:r w:rsidR="006A6D23" w:rsidRPr="00620018">
        <w:rPr>
          <w:szCs w:val="28"/>
        </w:rPr>
        <w:t xml:space="preserve">8 </w:t>
      </w:r>
      <w:r w:rsidRPr="00620018">
        <w:rPr>
          <w:szCs w:val="28"/>
        </w:rPr>
        <w:t>году в расчете на о</w:t>
      </w:r>
      <w:r w:rsidR="006A6D23" w:rsidRPr="00620018">
        <w:rPr>
          <w:szCs w:val="28"/>
        </w:rPr>
        <w:t>д</w:t>
      </w:r>
      <w:r w:rsidR="006A6D23" w:rsidRPr="00620018">
        <w:rPr>
          <w:szCs w:val="28"/>
        </w:rPr>
        <w:t>ного обучающегося, составил 15,15</w:t>
      </w:r>
      <w:r w:rsidRPr="00620018">
        <w:rPr>
          <w:szCs w:val="28"/>
        </w:rPr>
        <w:t xml:space="preserve"> тыс. рублей.</w:t>
      </w:r>
    </w:p>
    <w:p w:rsidR="00706142" w:rsidRPr="00620018" w:rsidRDefault="00706142" w:rsidP="00586420">
      <w:pPr>
        <w:widowControl w:val="0"/>
        <w:autoSpaceDE w:val="0"/>
        <w:autoSpaceDN w:val="0"/>
        <w:adjustRightInd w:val="0"/>
        <w:ind w:firstLine="720"/>
        <w:rPr>
          <w:szCs w:val="28"/>
        </w:rPr>
      </w:pPr>
      <w:r w:rsidRPr="00620018">
        <w:rPr>
          <w:szCs w:val="28"/>
        </w:rPr>
        <w:t>Удельный вес финансовых средств от приносящей доход деятельности в общем объ</w:t>
      </w:r>
      <w:r w:rsidRPr="00620018">
        <w:rPr>
          <w:szCs w:val="28"/>
        </w:rPr>
        <w:t>е</w:t>
      </w:r>
      <w:r w:rsidRPr="00620018">
        <w:rPr>
          <w:szCs w:val="28"/>
        </w:rPr>
        <w:t xml:space="preserve">ме финансовых средств </w:t>
      </w:r>
      <w:r w:rsidR="00E2513F">
        <w:rPr>
          <w:szCs w:val="28"/>
        </w:rPr>
        <w:t>ОДО</w:t>
      </w:r>
      <w:r w:rsidR="00EA2C0B" w:rsidRPr="00620018">
        <w:rPr>
          <w:szCs w:val="28"/>
        </w:rPr>
        <w:t xml:space="preserve"> </w:t>
      </w:r>
      <w:r w:rsidR="006A6D23" w:rsidRPr="00620018">
        <w:rPr>
          <w:szCs w:val="28"/>
        </w:rPr>
        <w:t>в 2018 году составил 14,62</w:t>
      </w:r>
      <w:r w:rsidRPr="00620018">
        <w:rPr>
          <w:szCs w:val="28"/>
        </w:rPr>
        <w:t>%.</w:t>
      </w:r>
    </w:p>
    <w:p w:rsidR="00FE1245" w:rsidRPr="00586420" w:rsidRDefault="00706142" w:rsidP="00C97949">
      <w:r w:rsidRPr="00620018">
        <w:t>Согласно данным органов статистики, размер средней заработной платы педагогич</w:t>
      </w:r>
      <w:r w:rsidRPr="00620018">
        <w:t>е</w:t>
      </w:r>
      <w:r w:rsidRPr="00620018">
        <w:t xml:space="preserve">ских работников </w:t>
      </w:r>
      <w:r w:rsidR="00E2513F">
        <w:t>ОДО</w:t>
      </w:r>
      <w:r w:rsidRPr="00620018">
        <w:t xml:space="preserve"> Ставропольс</w:t>
      </w:r>
      <w:r w:rsidR="00BE40FB" w:rsidRPr="00620018">
        <w:t>кого края за январь-декабрь 2018 года составил 25 481</w:t>
      </w:r>
      <w:r w:rsidR="00CB38B3" w:rsidRPr="00620018">
        <w:t>,0 руб</w:t>
      </w:r>
      <w:r w:rsidR="0036709A">
        <w:t>.</w:t>
      </w:r>
      <w:r w:rsidR="00CB38B3" w:rsidRPr="00620018">
        <w:t>, что составляет 101,3</w:t>
      </w:r>
      <w:r w:rsidRPr="00620018">
        <w:t>% к средней заработ</w:t>
      </w:r>
      <w:r w:rsidR="00CB38B3" w:rsidRPr="00620018">
        <w:t>ной плате учителей. В 2017</w:t>
      </w:r>
      <w:r w:rsidRPr="00620018">
        <w:t xml:space="preserve"> году</w:t>
      </w:r>
      <w:r w:rsidR="00CB38B3" w:rsidRPr="00620018">
        <w:t xml:space="preserve"> данный пок</w:t>
      </w:r>
      <w:r w:rsidR="00CB38B3" w:rsidRPr="00620018">
        <w:t>а</w:t>
      </w:r>
      <w:r w:rsidR="00CB38B3" w:rsidRPr="00620018">
        <w:t>затель составил – 23 042,0</w:t>
      </w:r>
      <w:r w:rsidRPr="00620018">
        <w:t xml:space="preserve"> руб. </w:t>
      </w:r>
      <w:r w:rsidR="00CB38B3" w:rsidRPr="00620018">
        <w:t>или 92,6</w:t>
      </w:r>
      <w:r w:rsidR="00C97949">
        <w:t>%.</w:t>
      </w:r>
    </w:p>
    <w:p w:rsidR="003A778F" w:rsidRPr="00586420" w:rsidRDefault="003A778F" w:rsidP="00586420">
      <w:pPr>
        <w:pStyle w:val="4"/>
      </w:pPr>
      <w:r w:rsidRPr="00586420">
        <w:t>Выводы</w:t>
      </w:r>
    </w:p>
    <w:p w:rsidR="003A778F" w:rsidRPr="00586420" w:rsidRDefault="003A778F" w:rsidP="00E13992">
      <w:pPr>
        <w:rPr>
          <w:szCs w:val="28"/>
        </w:rPr>
      </w:pPr>
      <w:r w:rsidRPr="00586420">
        <w:rPr>
          <w:bCs/>
          <w:iCs/>
          <w:szCs w:val="28"/>
        </w:rPr>
        <w:t>Система дополнительного образования детей в Ставр</w:t>
      </w:r>
      <w:r w:rsidR="00C97949">
        <w:rPr>
          <w:bCs/>
          <w:iCs/>
          <w:szCs w:val="28"/>
        </w:rPr>
        <w:t>опольском крае на 01 января 2019</w:t>
      </w:r>
      <w:r w:rsidRPr="00586420">
        <w:rPr>
          <w:bCs/>
          <w:iCs/>
          <w:szCs w:val="28"/>
        </w:rPr>
        <w:t xml:space="preserve"> года в основном</w:t>
      </w:r>
      <w:r w:rsidR="00C97949">
        <w:rPr>
          <w:bCs/>
          <w:iCs/>
          <w:szCs w:val="28"/>
        </w:rPr>
        <w:t xml:space="preserve"> представлена государственными и муниципальными </w:t>
      </w:r>
      <w:r w:rsidRPr="00586420">
        <w:rPr>
          <w:bCs/>
          <w:iCs/>
          <w:szCs w:val="28"/>
        </w:rPr>
        <w:t>организациями</w:t>
      </w:r>
      <w:proofErr w:type="gramStart"/>
      <w:r w:rsidRPr="00586420">
        <w:rPr>
          <w:bCs/>
          <w:iCs/>
          <w:szCs w:val="28"/>
        </w:rPr>
        <w:t>.</w:t>
      </w:r>
      <w:proofErr w:type="gramEnd"/>
      <w:r w:rsidRPr="00586420">
        <w:rPr>
          <w:bCs/>
          <w:iCs/>
          <w:szCs w:val="28"/>
        </w:rPr>
        <w:t xml:space="preserve"> </w:t>
      </w:r>
      <w:proofErr w:type="gramStart"/>
      <w:r w:rsidR="00C97949" w:rsidRPr="00C954DA">
        <w:rPr>
          <w:szCs w:val="20"/>
        </w:rPr>
        <w:t>и</w:t>
      </w:r>
      <w:proofErr w:type="gramEnd"/>
      <w:r w:rsidR="00C97949" w:rsidRPr="00C954DA">
        <w:rPr>
          <w:szCs w:val="20"/>
        </w:rPr>
        <w:t>з них,</w:t>
      </w:r>
      <w:r w:rsidR="00297EBA">
        <w:rPr>
          <w:szCs w:val="20"/>
        </w:rPr>
        <w:t xml:space="preserve"> по отрасли «Образование»</w:t>
      </w:r>
      <w:r w:rsidR="00C97949" w:rsidRPr="00C954DA">
        <w:rPr>
          <w:szCs w:val="20"/>
        </w:rPr>
        <w:t xml:space="preserve"> расположен</w:t>
      </w:r>
      <w:r w:rsidR="00C97949">
        <w:rPr>
          <w:szCs w:val="20"/>
        </w:rPr>
        <w:t>ы</w:t>
      </w:r>
      <w:r w:rsidR="00C97949" w:rsidRPr="00C954DA">
        <w:rPr>
          <w:szCs w:val="20"/>
        </w:rPr>
        <w:t xml:space="preserve"> в сельской местности </w:t>
      </w:r>
      <w:r w:rsidR="00297EBA">
        <w:rPr>
          <w:szCs w:val="20"/>
        </w:rPr>
        <w:t>–</w:t>
      </w:r>
      <w:r w:rsidR="00C97949" w:rsidRPr="00C954DA">
        <w:rPr>
          <w:szCs w:val="20"/>
        </w:rPr>
        <w:t xml:space="preserve"> 59</w:t>
      </w:r>
      <w:r w:rsidR="00297EBA">
        <w:rPr>
          <w:szCs w:val="20"/>
        </w:rPr>
        <w:t>.</w:t>
      </w:r>
      <w:r w:rsidR="00E13992" w:rsidRPr="00586420">
        <w:rPr>
          <w:szCs w:val="28"/>
        </w:rPr>
        <w:t xml:space="preserve"> </w:t>
      </w:r>
    </w:p>
    <w:p w:rsidR="003A778F" w:rsidRPr="00586420" w:rsidRDefault="003A778F" w:rsidP="00586420">
      <w:pPr>
        <w:rPr>
          <w:szCs w:val="28"/>
        </w:rPr>
      </w:pPr>
      <w:r w:rsidRPr="00586420">
        <w:rPr>
          <w:szCs w:val="28"/>
        </w:rPr>
        <w:t>В 2017 году в крае открыт детский технопарк «</w:t>
      </w:r>
      <w:proofErr w:type="spellStart"/>
      <w:r w:rsidRPr="00586420">
        <w:rPr>
          <w:szCs w:val="28"/>
        </w:rPr>
        <w:t>Кванториум</w:t>
      </w:r>
      <w:proofErr w:type="spellEnd"/>
      <w:r w:rsidRPr="00586420">
        <w:rPr>
          <w:szCs w:val="28"/>
        </w:rPr>
        <w:t xml:space="preserve">». На сегодняшний день в технопарке занимается на бесплатной основе </w:t>
      </w:r>
      <w:r w:rsidR="00E13992">
        <w:rPr>
          <w:szCs w:val="28"/>
        </w:rPr>
        <w:t xml:space="preserve">более </w:t>
      </w:r>
      <w:r w:rsidRPr="00586420">
        <w:rPr>
          <w:szCs w:val="28"/>
        </w:rPr>
        <w:t>800 детей по дополнительным общеобр</w:t>
      </w:r>
      <w:r w:rsidRPr="00586420">
        <w:rPr>
          <w:szCs w:val="28"/>
        </w:rPr>
        <w:t>а</w:t>
      </w:r>
      <w:r w:rsidRPr="00586420">
        <w:rPr>
          <w:szCs w:val="28"/>
        </w:rPr>
        <w:t xml:space="preserve">зовательным программам, соответствующим приоритетным направлениям технологического развития Российской Федерации. </w:t>
      </w:r>
    </w:p>
    <w:p w:rsidR="003A778F" w:rsidRPr="00586420" w:rsidRDefault="004F31F2" w:rsidP="00586420">
      <w:pPr>
        <w:rPr>
          <w:bCs/>
          <w:iCs/>
          <w:szCs w:val="28"/>
        </w:rPr>
      </w:pPr>
      <w:r>
        <w:rPr>
          <w:szCs w:val="28"/>
        </w:rPr>
        <w:t>Следует отметить отсутствие стабильного</w:t>
      </w:r>
      <w:r w:rsidR="003A778F" w:rsidRPr="00586420">
        <w:rPr>
          <w:szCs w:val="28"/>
        </w:rPr>
        <w:t xml:space="preserve"> спроса на платн</w:t>
      </w:r>
      <w:r>
        <w:rPr>
          <w:szCs w:val="28"/>
        </w:rPr>
        <w:t>ые образовательные услуги ОДО: 8987 человек (7,1 %) в 2018 году (8624 человек (7,4 %) в 2017</w:t>
      </w:r>
      <w:r w:rsidR="003A778F" w:rsidRPr="00586420">
        <w:rPr>
          <w:szCs w:val="28"/>
        </w:rPr>
        <w:t xml:space="preserve"> году</w:t>
      </w:r>
      <w:r>
        <w:rPr>
          <w:szCs w:val="28"/>
        </w:rPr>
        <w:t>).</w:t>
      </w:r>
      <w:r w:rsidR="003A778F" w:rsidRPr="00586420">
        <w:rPr>
          <w:szCs w:val="28"/>
        </w:rPr>
        <w:t xml:space="preserve"> </w:t>
      </w:r>
      <w:r>
        <w:rPr>
          <w:szCs w:val="28"/>
        </w:rPr>
        <w:t xml:space="preserve">С </w:t>
      </w:r>
      <w:r w:rsidR="003A778F" w:rsidRPr="00586420">
        <w:rPr>
          <w:szCs w:val="28"/>
        </w:rPr>
        <w:t>2016 году во</w:t>
      </w:r>
      <w:r w:rsidR="003A778F" w:rsidRPr="00586420">
        <w:rPr>
          <w:szCs w:val="28"/>
        </w:rPr>
        <w:t>с</w:t>
      </w:r>
      <w:r w:rsidR="003A778F" w:rsidRPr="00586420">
        <w:rPr>
          <w:szCs w:val="28"/>
        </w:rPr>
        <w:t xml:space="preserve">требованность платных услуг </w:t>
      </w:r>
      <w:proofErr w:type="gramStart"/>
      <w:r w:rsidR="003A778F" w:rsidRPr="00586420">
        <w:rPr>
          <w:szCs w:val="28"/>
        </w:rPr>
        <w:t>среди</w:t>
      </w:r>
      <w:proofErr w:type="gramEnd"/>
      <w:r w:rsidR="003A778F" w:rsidRPr="00586420">
        <w:rPr>
          <w:szCs w:val="28"/>
        </w:rPr>
        <w:t xml:space="preserve"> зани</w:t>
      </w:r>
      <w:r>
        <w:rPr>
          <w:szCs w:val="28"/>
        </w:rPr>
        <w:t>мающихся остается</w:t>
      </w:r>
      <w:r w:rsidR="003A778F" w:rsidRPr="00586420">
        <w:rPr>
          <w:szCs w:val="28"/>
        </w:rPr>
        <w:t xml:space="preserve"> примерно на одном уровне, и </w:t>
      </w:r>
      <w:r>
        <w:rPr>
          <w:szCs w:val="28"/>
        </w:rPr>
        <w:t>процент варьируется</w:t>
      </w:r>
      <w:r w:rsidR="001D5A75">
        <w:rPr>
          <w:szCs w:val="28"/>
        </w:rPr>
        <w:t xml:space="preserve"> от 7,5% - 7,1</w:t>
      </w:r>
      <w:r w:rsidR="003A778F" w:rsidRPr="00586420">
        <w:rPr>
          <w:szCs w:val="28"/>
        </w:rPr>
        <w:t>% соответственно.</w:t>
      </w:r>
    </w:p>
    <w:p w:rsidR="0046461E" w:rsidRDefault="00E13992" w:rsidP="0046461E">
      <w:pPr>
        <w:rPr>
          <w:szCs w:val="28"/>
        </w:rPr>
      </w:pPr>
      <w:r>
        <w:rPr>
          <w:szCs w:val="28"/>
        </w:rPr>
        <w:t>Наблюдается тенденция к росту количества</w:t>
      </w:r>
      <w:r w:rsidR="003A778F" w:rsidRPr="00586420">
        <w:rPr>
          <w:szCs w:val="28"/>
        </w:rPr>
        <w:t xml:space="preserve"> занимающихся в двух и более объедин</w:t>
      </w:r>
      <w:r w:rsidR="003A778F" w:rsidRPr="00586420">
        <w:rPr>
          <w:szCs w:val="28"/>
        </w:rPr>
        <w:t>е</w:t>
      </w:r>
      <w:r w:rsidR="003A778F" w:rsidRPr="00586420">
        <w:rPr>
          <w:szCs w:val="28"/>
        </w:rPr>
        <w:t xml:space="preserve">ниях. Их численность составила </w:t>
      </w:r>
      <w:r>
        <w:rPr>
          <w:szCs w:val="28"/>
        </w:rPr>
        <w:t>18235</w:t>
      </w:r>
      <w:r w:rsidR="003A778F" w:rsidRPr="00586420">
        <w:rPr>
          <w:szCs w:val="28"/>
        </w:rPr>
        <w:t xml:space="preserve"> (14,</w:t>
      </w:r>
      <w:r>
        <w:rPr>
          <w:szCs w:val="28"/>
        </w:rPr>
        <w:t>48 %) против 16508</w:t>
      </w:r>
      <w:r w:rsidR="003A778F" w:rsidRPr="00586420">
        <w:rPr>
          <w:szCs w:val="28"/>
        </w:rPr>
        <w:t xml:space="preserve"> человек</w:t>
      </w:r>
      <w:r>
        <w:rPr>
          <w:szCs w:val="28"/>
        </w:rPr>
        <w:t xml:space="preserve"> или 14,1 % в </w:t>
      </w:r>
      <w:r w:rsidRPr="00586420">
        <w:rPr>
          <w:szCs w:val="28"/>
        </w:rPr>
        <w:t>2016 г</w:t>
      </w:r>
      <w:r w:rsidRPr="00586420">
        <w:rPr>
          <w:szCs w:val="28"/>
        </w:rPr>
        <w:t>о</w:t>
      </w:r>
      <w:r w:rsidRPr="00586420">
        <w:rPr>
          <w:szCs w:val="28"/>
        </w:rPr>
        <w:t>ду</w:t>
      </w:r>
      <w:r w:rsidR="00227D12">
        <w:rPr>
          <w:szCs w:val="28"/>
        </w:rPr>
        <w:t>.</w:t>
      </w:r>
      <w:bookmarkStart w:id="15" w:name="_Toc497917924"/>
    </w:p>
    <w:p w:rsidR="0046461E" w:rsidRDefault="0046461E" w:rsidP="0046461E">
      <w:pPr>
        <w:rPr>
          <w:b/>
        </w:rPr>
      </w:pPr>
    </w:p>
    <w:p w:rsidR="0046461E" w:rsidRDefault="00375C2F" w:rsidP="0046461E">
      <w:pPr>
        <w:rPr>
          <w:b/>
          <w:szCs w:val="28"/>
        </w:rPr>
      </w:pPr>
      <w:r w:rsidRPr="0046461E">
        <w:rPr>
          <w:b/>
        </w:rPr>
        <w:t xml:space="preserve">2.6. </w:t>
      </w:r>
      <w:r w:rsidR="00FE028B" w:rsidRPr="0046461E">
        <w:rPr>
          <w:b/>
        </w:rPr>
        <w:t>Сведения о развитии дополнительного профессионального образования</w:t>
      </w:r>
      <w:bookmarkStart w:id="16" w:name="_Toc497917925"/>
      <w:bookmarkEnd w:id="15"/>
    </w:p>
    <w:p w:rsidR="0046461E" w:rsidRPr="0036709A" w:rsidRDefault="0046461E" w:rsidP="0036709A">
      <w:pPr>
        <w:ind w:firstLine="0"/>
        <w:rPr>
          <w:i/>
          <w:szCs w:val="24"/>
          <w:u w:val="single"/>
        </w:rPr>
      </w:pPr>
      <w:r w:rsidRPr="0036709A">
        <w:rPr>
          <w:i/>
          <w:szCs w:val="24"/>
          <w:u w:val="single"/>
        </w:rPr>
        <w:t>численность населения, обучающегося по дополнительным профессиональным программам</w:t>
      </w:r>
    </w:p>
    <w:p w:rsidR="0046461E" w:rsidRPr="0046461E" w:rsidRDefault="0046461E" w:rsidP="0046461E">
      <w:pPr>
        <w:rPr>
          <w:b/>
          <w:szCs w:val="24"/>
        </w:rPr>
      </w:pPr>
      <w:r w:rsidRPr="0046461E">
        <w:rPr>
          <w:rFonts w:eastAsia="Courier New"/>
          <w:szCs w:val="24"/>
          <w:lang w:eastAsia="ru-RU" w:bidi="ru-RU"/>
        </w:rPr>
        <w:lastRenderedPageBreak/>
        <w:t>Охват занятого населения в возрасте 25 - 64 лет дополнительными профессиональн</w:t>
      </w:r>
      <w:r w:rsidRPr="0046461E">
        <w:rPr>
          <w:rFonts w:eastAsia="Courier New"/>
          <w:szCs w:val="24"/>
          <w:lang w:eastAsia="ru-RU" w:bidi="ru-RU"/>
        </w:rPr>
        <w:t>ы</w:t>
      </w:r>
      <w:r w:rsidRPr="0046461E">
        <w:rPr>
          <w:rFonts w:eastAsia="Courier New"/>
          <w:szCs w:val="24"/>
          <w:lang w:eastAsia="ru-RU" w:bidi="ru-RU"/>
        </w:rPr>
        <w:t>ми программами (удельный вес численности занятого населения в возрасте 25 - 64 лет, пр</w:t>
      </w:r>
      <w:r w:rsidRPr="0046461E">
        <w:rPr>
          <w:rFonts w:eastAsia="Courier New"/>
          <w:szCs w:val="24"/>
          <w:lang w:eastAsia="ru-RU" w:bidi="ru-RU"/>
        </w:rPr>
        <w:t>о</w:t>
      </w:r>
      <w:r w:rsidRPr="0046461E">
        <w:rPr>
          <w:rFonts w:eastAsia="Courier New"/>
          <w:szCs w:val="24"/>
          <w:lang w:eastAsia="ru-RU" w:bidi="ru-RU"/>
        </w:rPr>
        <w:t xml:space="preserve">шедшего </w:t>
      </w:r>
      <w:proofErr w:type="gramStart"/>
      <w:r w:rsidRPr="0046461E">
        <w:rPr>
          <w:rFonts w:eastAsia="Courier New"/>
          <w:szCs w:val="24"/>
          <w:lang w:eastAsia="ru-RU" w:bidi="ru-RU"/>
        </w:rPr>
        <w:t>обучение по программам</w:t>
      </w:r>
      <w:proofErr w:type="gramEnd"/>
      <w:r w:rsidRPr="0046461E">
        <w:rPr>
          <w:rFonts w:eastAsia="Courier New"/>
          <w:szCs w:val="24"/>
          <w:lang w:eastAsia="ru-RU" w:bidi="ru-RU"/>
        </w:rPr>
        <w:t xml:space="preserve"> повышения квалификации и (или) по программам пр</w:t>
      </w:r>
      <w:r w:rsidRPr="0046461E">
        <w:rPr>
          <w:rFonts w:eastAsia="Courier New"/>
          <w:szCs w:val="24"/>
          <w:lang w:eastAsia="ru-RU" w:bidi="ru-RU"/>
        </w:rPr>
        <w:t>о</w:t>
      </w:r>
      <w:r w:rsidRPr="0046461E">
        <w:rPr>
          <w:rFonts w:eastAsia="Courier New"/>
          <w:szCs w:val="24"/>
          <w:lang w:eastAsia="ru-RU" w:bidi="ru-RU"/>
        </w:rPr>
        <w:t>фессиональной переподготовки, в общей численности занятого в экономике населения да</w:t>
      </w:r>
      <w:r w:rsidRPr="0046461E">
        <w:rPr>
          <w:rFonts w:eastAsia="Courier New"/>
          <w:szCs w:val="24"/>
          <w:lang w:eastAsia="ru-RU" w:bidi="ru-RU"/>
        </w:rPr>
        <w:t>н</w:t>
      </w:r>
      <w:r w:rsidRPr="0046461E">
        <w:rPr>
          <w:rFonts w:eastAsia="Courier New"/>
          <w:szCs w:val="24"/>
          <w:lang w:eastAsia="ru-RU" w:bidi="ru-RU"/>
        </w:rPr>
        <w:t>ной возрастной группы)</w:t>
      </w:r>
      <w:r w:rsidR="0036709A">
        <w:rPr>
          <w:rFonts w:eastAsia="Courier New"/>
          <w:szCs w:val="24"/>
          <w:lang w:eastAsia="ru-RU" w:bidi="ru-RU"/>
        </w:rPr>
        <w:t xml:space="preserve"> </w:t>
      </w:r>
      <w:r w:rsidRPr="0046461E">
        <w:rPr>
          <w:rFonts w:eastAsia="Courier New"/>
          <w:szCs w:val="24"/>
          <w:lang w:eastAsia="ru-RU" w:bidi="ru-RU"/>
        </w:rPr>
        <w:t>составляет 18,91%.</w:t>
      </w:r>
    </w:p>
    <w:p w:rsidR="0046461E" w:rsidRPr="0046461E" w:rsidRDefault="0046461E" w:rsidP="0046461E">
      <w:pPr>
        <w:rPr>
          <w:szCs w:val="24"/>
        </w:rPr>
      </w:pPr>
      <w:r w:rsidRPr="0046461E">
        <w:rPr>
          <w:szCs w:val="24"/>
        </w:rPr>
        <w:t xml:space="preserve">Потребителями образовательных услуг, предоставляемых СКИРО ПК и </w:t>
      </w:r>
      <w:proofErr w:type="gramStart"/>
      <w:r w:rsidRPr="0046461E">
        <w:rPr>
          <w:szCs w:val="24"/>
        </w:rPr>
        <w:t>ПРО</w:t>
      </w:r>
      <w:proofErr w:type="gramEnd"/>
      <w:r w:rsidRPr="0046461E">
        <w:rPr>
          <w:szCs w:val="24"/>
        </w:rPr>
        <w:t xml:space="preserve"> в 2018 </w:t>
      </w:r>
      <w:proofErr w:type="gramStart"/>
      <w:r w:rsidRPr="0046461E">
        <w:rPr>
          <w:szCs w:val="24"/>
        </w:rPr>
        <w:t>году</w:t>
      </w:r>
      <w:proofErr w:type="gramEnd"/>
      <w:r w:rsidRPr="0046461E">
        <w:rPr>
          <w:szCs w:val="24"/>
        </w:rPr>
        <w:t>, стали руководящие и педагогические работники общеобразовательных организаций, дошкольных образовательных организации; организаций дополнительного образования, о</w:t>
      </w:r>
      <w:r w:rsidRPr="0046461E">
        <w:rPr>
          <w:szCs w:val="24"/>
        </w:rPr>
        <w:t>р</w:t>
      </w:r>
      <w:r w:rsidRPr="0046461E">
        <w:rPr>
          <w:szCs w:val="24"/>
        </w:rPr>
        <w:t>ганизаций для детей-сирот и детей, оставшихся без попечения родителей, специальных (ко</w:t>
      </w:r>
      <w:r w:rsidRPr="0046461E">
        <w:rPr>
          <w:szCs w:val="24"/>
        </w:rPr>
        <w:t>р</w:t>
      </w:r>
      <w:r w:rsidRPr="0046461E">
        <w:rPr>
          <w:szCs w:val="24"/>
        </w:rPr>
        <w:t>рекционных) учреждений. Освоили программы дополнительного профессионального обр</w:t>
      </w:r>
      <w:r w:rsidRPr="0046461E">
        <w:rPr>
          <w:szCs w:val="24"/>
        </w:rPr>
        <w:t>а</w:t>
      </w:r>
      <w:r w:rsidRPr="0046461E">
        <w:rPr>
          <w:szCs w:val="24"/>
        </w:rPr>
        <w:t>зования 11321 руководящий и педагогический работник, из них 9582 слушателя – в рамках государственного задания. Прошли профессиональную переподготовку 470 педагогических работников, на курсах повышения квалификации – 10557 слушателей.</w:t>
      </w:r>
    </w:p>
    <w:p w:rsidR="0046461E" w:rsidRPr="0046461E" w:rsidRDefault="0046461E" w:rsidP="0046461E">
      <w:pPr>
        <w:rPr>
          <w:szCs w:val="24"/>
        </w:rPr>
      </w:pPr>
      <w:proofErr w:type="gramStart"/>
      <w:r w:rsidRPr="0046461E">
        <w:rPr>
          <w:szCs w:val="24"/>
        </w:rPr>
        <w:t>Структура численности слушателей, завершивших обучение по дополнительным профессиональным программам, по категориям (удельный вес численности слушателей с</w:t>
      </w:r>
      <w:r w:rsidRPr="0046461E">
        <w:rPr>
          <w:szCs w:val="24"/>
        </w:rPr>
        <w:t>о</w:t>
      </w:r>
      <w:r w:rsidRPr="0046461E">
        <w:rPr>
          <w:szCs w:val="24"/>
        </w:rPr>
        <w:t>ответствующей категории в общей численности слушателей, завершивших обучение по д</w:t>
      </w:r>
      <w:r w:rsidRPr="0046461E">
        <w:rPr>
          <w:szCs w:val="24"/>
        </w:rPr>
        <w:t>о</w:t>
      </w:r>
      <w:r w:rsidRPr="0046461E">
        <w:rPr>
          <w:szCs w:val="24"/>
        </w:rPr>
        <w:t>полнительным профессиональным программам): работники организаций и предприятий – 78,73%, лица, замещающие государственные должности и должности государственной гра</w:t>
      </w:r>
      <w:r w:rsidRPr="0046461E">
        <w:rPr>
          <w:szCs w:val="24"/>
        </w:rPr>
        <w:t>ж</w:t>
      </w:r>
      <w:r w:rsidRPr="0046461E">
        <w:rPr>
          <w:szCs w:val="24"/>
        </w:rPr>
        <w:t>данской службы – 1,68%, лица, замещающие муниципальные должности и должности мун</w:t>
      </w:r>
      <w:r w:rsidRPr="0046461E">
        <w:rPr>
          <w:szCs w:val="24"/>
        </w:rPr>
        <w:t>и</w:t>
      </w:r>
      <w:r w:rsidRPr="0046461E">
        <w:rPr>
          <w:szCs w:val="24"/>
        </w:rPr>
        <w:t>ципальной службы – 1,47%, лица, уволенные с военной службы – 0,02%, лица по направл</w:t>
      </w:r>
      <w:r w:rsidRPr="0046461E">
        <w:rPr>
          <w:szCs w:val="24"/>
        </w:rPr>
        <w:t>е</w:t>
      </w:r>
      <w:r w:rsidRPr="0046461E">
        <w:rPr>
          <w:szCs w:val="24"/>
        </w:rPr>
        <w:t>нию</w:t>
      </w:r>
      <w:proofErr w:type="gramEnd"/>
      <w:r w:rsidRPr="0046461E">
        <w:rPr>
          <w:szCs w:val="24"/>
        </w:rPr>
        <w:t xml:space="preserve"> службы занятости – 0,29%, студенты, обучающиеся по образовательным программам среднего профессионального образования и высшего образования </w:t>
      </w:r>
      <w:r w:rsidRPr="0046461E">
        <w:rPr>
          <w:b/>
          <w:szCs w:val="24"/>
        </w:rPr>
        <w:t xml:space="preserve">- </w:t>
      </w:r>
      <w:r w:rsidRPr="0046461E">
        <w:rPr>
          <w:szCs w:val="24"/>
        </w:rPr>
        <w:t>14,95%, другие – 2,86%.</w:t>
      </w:r>
    </w:p>
    <w:p w:rsidR="0046461E" w:rsidRPr="0036709A" w:rsidRDefault="0046461E" w:rsidP="00FB2A40">
      <w:pPr>
        <w:pStyle w:val="a8"/>
        <w:rPr>
          <w:b/>
        </w:rPr>
      </w:pPr>
      <w:r w:rsidRPr="0036709A">
        <w:rPr>
          <w:rStyle w:val="11pt"/>
          <w:rFonts w:eastAsia="Courier New"/>
          <w:b w:val="0"/>
          <w:color w:val="auto"/>
          <w:sz w:val="24"/>
          <w:szCs w:val="24"/>
          <w:u w:val="single"/>
        </w:rPr>
        <w:t>содержание образовательной деятельности и организация образовательного процесса по дополнитель</w:t>
      </w:r>
      <w:r w:rsidR="0036709A" w:rsidRPr="0036709A">
        <w:rPr>
          <w:rStyle w:val="11pt"/>
          <w:rFonts w:eastAsia="Courier New"/>
          <w:b w:val="0"/>
          <w:color w:val="auto"/>
          <w:sz w:val="24"/>
          <w:szCs w:val="24"/>
          <w:u w:val="single"/>
        </w:rPr>
        <w:t>ным профессиональным программам</w:t>
      </w:r>
    </w:p>
    <w:p w:rsidR="0046461E" w:rsidRPr="0036709A" w:rsidRDefault="0046461E" w:rsidP="00FB2A40">
      <w:pPr>
        <w:pStyle w:val="a8"/>
        <w:rPr>
          <w:b/>
        </w:rPr>
      </w:pPr>
      <w:r w:rsidRPr="0036709A">
        <w:t xml:space="preserve">Удельный вес численности слушателей, завершивших </w:t>
      </w:r>
      <w:proofErr w:type="gramStart"/>
      <w:r w:rsidRPr="0036709A">
        <w:t>обучение</w:t>
      </w:r>
      <w:proofErr w:type="gramEnd"/>
      <w:r w:rsidRPr="0036709A">
        <w:t xml:space="preserve"> по дополнительным профессиональным программам с использованием дистанционных образовательных техн</w:t>
      </w:r>
      <w:r w:rsidRPr="0036709A">
        <w:t>о</w:t>
      </w:r>
      <w:r w:rsidRPr="0036709A">
        <w:t>логий, в общей численности слушателей, завершивших обучение по дополнительным пр</w:t>
      </w:r>
      <w:r w:rsidRPr="0036709A">
        <w:t>о</w:t>
      </w:r>
      <w:r w:rsidRPr="0036709A">
        <w:t>фессиональным программам всего – 21,61%.</w:t>
      </w:r>
    </w:p>
    <w:p w:rsidR="0046461E" w:rsidRPr="0036709A" w:rsidRDefault="0046461E" w:rsidP="00FB2A40">
      <w:pPr>
        <w:pStyle w:val="a8"/>
        <w:rPr>
          <w:b/>
        </w:rPr>
      </w:pPr>
      <w:r w:rsidRPr="0036709A">
        <w:t>Удельный вес числа дополнительных профессиональных образовательных программ, прошедших профессионально общественную аккредитацию работодателями и их объедин</w:t>
      </w:r>
      <w:r w:rsidRPr="0036709A">
        <w:t>е</w:t>
      </w:r>
      <w:r w:rsidRPr="0036709A">
        <w:t>ниями, в общем числе дополнительных профессиональных образовательных программ всего – 3,37.</w:t>
      </w:r>
    </w:p>
    <w:p w:rsidR="0046461E" w:rsidRPr="0036709A" w:rsidRDefault="0046461E" w:rsidP="00FB2A40">
      <w:pPr>
        <w:pStyle w:val="a8"/>
      </w:pPr>
      <w:r w:rsidRPr="0036709A">
        <w:t xml:space="preserve">Структура численности слушателей, завершивших </w:t>
      </w:r>
      <w:proofErr w:type="gramStart"/>
      <w:r w:rsidRPr="0036709A">
        <w:t>обучение</w:t>
      </w:r>
      <w:proofErr w:type="gramEnd"/>
      <w:r w:rsidRPr="0036709A">
        <w:t xml:space="preserve"> по дополнительным профессиональным программам за счет бюджетных ассигнований – 24,42%, </w:t>
      </w:r>
      <w:r w:rsidRPr="0036709A">
        <w:rPr>
          <w:rStyle w:val="11pt0"/>
          <w:rFonts w:eastAsia="Courier New"/>
          <w:i/>
          <w:color w:val="auto"/>
          <w:sz w:val="24"/>
          <w:szCs w:val="24"/>
        </w:rPr>
        <w:t xml:space="preserve">по договорам об </w:t>
      </w:r>
      <w:r w:rsidRPr="0036709A">
        <w:rPr>
          <w:rStyle w:val="11pt0"/>
          <w:rFonts w:eastAsia="Courier New"/>
          <w:i/>
          <w:color w:val="auto"/>
          <w:sz w:val="24"/>
          <w:szCs w:val="24"/>
        </w:rPr>
        <w:lastRenderedPageBreak/>
        <w:t xml:space="preserve">оказании платных образовательных услуг за счет физических лиц – 40,97%, </w:t>
      </w:r>
      <w:r w:rsidRPr="0036709A">
        <w:t>по договорам об оказании платных образовательных услуг за счет юридических лиц – 34,61%.</w:t>
      </w:r>
    </w:p>
    <w:p w:rsidR="0046461E" w:rsidRPr="0046461E" w:rsidRDefault="0046461E" w:rsidP="0046461E">
      <w:pPr>
        <w:rPr>
          <w:szCs w:val="24"/>
        </w:rPr>
      </w:pPr>
      <w:r w:rsidRPr="0046461E">
        <w:rPr>
          <w:szCs w:val="24"/>
        </w:rPr>
        <w:t xml:space="preserve">Программы дополнительного профессионального образования носили практико-ориентированный характер, что обеспечивалось за счет </w:t>
      </w:r>
      <w:proofErr w:type="spellStart"/>
      <w:r w:rsidRPr="0046461E">
        <w:rPr>
          <w:szCs w:val="24"/>
        </w:rPr>
        <w:t>стажировочной</w:t>
      </w:r>
      <w:proofErr w:type="spellEnd"/>
      <w:r w:rsidRPr="0046461E">
        <w:rPr>
          <w:szCs w:val="24"/>
        </w:rPr>
        <w:t xml:space="preserve"> части программ на базе образовательных организаций Ставропольского края, кроме того, педагоги-слушатели разрабатывали проекты уроков и внеклассных мероприятий в соответствии с требованиями ФГОС. </w:t>
      </w:r>
    </w:p>
    <w:p w:rsidR="0046461E" w:rsidRPr="0046461E" w:rsidRDefault="0046461E" w:rsidP="0046461E">
      <w:pPr>
        <w:rPr>
          <w:szCs w:val="24"/>
        </w:rPr>
      </w:pPr>
      <w:r w:rsidRPr="0046461E">
        <w:rPr>
          <w:szCs w:val="24"/>
        </w:rPr>
        <w:t>Качество реализации дополнительных профессиональных программ осуществлялось посредством мониторинговых исследований и внутренней системы оценки качества, анализа удовлетворенности слушателей.</w:t>
      </w:r>
    </w:p>
    <w:p w:rsidR="0046461E" w:rsidRPr="0046461E" w:rsidRDefault="0046461E" w:rsidP="0046461E">
      <w:pPr>
        <w:rPr>
          <w:szCs w:val="24"/>
        </w:rPr>
      </w:pPr>
      <w:r w:rsidRPr="0046461E">
        <w:rPr>
          <w:szCs w:val="24"/>
        </w:rPr>
        <w:t>Данная оценка проводилась в отношении:</w:t>
      </w:r>
    </w:p>
    <w:p w:rsidR="0046461E" w:rsidRPr="0046461E" w:rsidRDefault="0046461E" w:rsidP="0046461E">
      <w:pPr>
        <w:rPr>
          <w:szCs w:val="24"/>
        </w:rPr>
      </w:pPr>
      <w:r w:rsidRPr="0046461E">
        <w:rPr>
          <w:szCs w:val="24"/>
        </w:rPr>
        <w:t>- соответствия результатов освоения дополнительных профессиональных программ заявленным к ним требованиям;</w:t>
      </w:r>
    </w:p>
    <w:p w:rsidR="0046461E" w:rsidRPr="0046461E" w:rsidRDefault="0046461E" w:rsidP="0046461E">
      <w:pPr>
        <w:rPr>
          <w:szCs w:val="24"/>
        </w:rPr>
      </w:pPr>
      <w:r w:rsidRPr="0046461E">
        <w:rPr>
          <w:szCs w:val="24"/>
        </w:rPr>
        <w:t>- актуальности содержания программ дополнительного профессионального образов</w:t>
      </w:r>
      <w:r w:rsidRPr="0046461E">
        <w:rPr>
          <w:szCs w:val="24"/>
        </w:rPr>
        <w:t>а</w:t>
      </w:r>
      <w:r w:rsidRPr="0046461E">
        <w:rPr>
          <w:szCs w:val="24"/>
        </w:rPr>
        <w:t>ния;</w:t>
      </w:r>
    </w:p>
    <w:p w:rsidR="0046461E" w:rsidRPr="0046461E" w:rsidRDefault="0046461E" w:rsidP="0046461E">
      <w:pPr>
        <w:rPr>
          <w:szCs w:val="24"/>
        </w:rPr>
      </w:pPr>
      <w:r w:rsidRPr="0046461E">
        <w:rPr>
          <w:szCs w:val="24"/>
        </w:rPr>
        <w:t xml:space="preserve">- эффективности </w:t>
      </w:r>
      <w:proofErr w:type="gramStart"/>
      <w:r w:rsidRPr="0046461E">
        <w:rPr>
          <w:szCs w:val="24"/>
        </w:rPr>
        <w:t>организации процесса реализации программ дополнительного пр</w:t>
      </w:r>
      <w:r w:rsidRPr="0046461E">
        <w:rPr>
          <w:szCs w:val="24"/>
        </w:rPr>
        <w:t>о</w:t>
      </w:r>
      <w:r w:rsidRPr="0046461E">
        <w:rPr>
          <w:szCs w:val="24"/>
        </w:rPr>
        <w:t>фессионального образования</w:t>
      </w:r>
      <w:proofErr w:type="gramEnd"/>
      <w:r w:rsidRPr="0046461E">
        <w:rPr>
          <w:szCs w:val="24"/>
        </w:rPr>
        <w:t>;</w:t>
      </w:r>
    </w:p>
    <w:p w:rsidR="0046461E" w:rsidRPr="0046461E" w:rsidRDefault="0046461E" w:rsidP="0046461E">
      <w:pPr>
        <w:rPr>
          <w:szCs w:val="24"/>
        </w:rPr>
      </w:pPr>
      <w:r w:rsidRPr="0046461E">
        <w:rPr>
          <w:szCs w:val="24"/>
        </w:rPr>
        <w:t xml:space="preserve"> - соответствия учебно-методического и материально-технического обеспечения с</w:t>
      </w:r>
      <w:r w:rsidRPr="0046461E">
        <w:rPr>
          <w:szCs w:val="24"/>
        </w:rPr>
        <w:t>о</w:t>
      </w:r>
      <w:r w:rsidRPr="0046461E">
        <w:rPr>
          <w:szCs w:val="24"/>
        </w:rPr>
        <w:t xml:space="preserve">временным требованиям реализации дополнительных профессиональных программ. </w:t>
      </w:r>
    </w:p>
    <w:p w:rsidR="0046461E" w:rsidRPr="0046461E" w:rsidRDefault="0046461E" w:rsidP="0046461E">
      <w:pPr>
        <w:rPr>
          <w:szCs w:val="24"/>
        </w:rPr>
      </w:pPr>
      <w:r w:rsidRPr="0046461E">
        <w:rPr>
          <w:szCs w:val="24"/>
        </w:rPr>
        <w:t>Для осуществления обратной связи со слушателями, изучения их запросов организ</w:t>
      </w:r>
      <w:r w:rsidRPr="0046461E">
        <w:rPr>
          <w:szCs w:val="24"/>
        </w:rPr>
        <w:t>о</w:t>
      </w:r>
      <w:r w:rsidRPr="0046461E">
        <w:rPr>
          <w:szCs w:val="24"/>
        </w:rPr>
        <w:t>вывалось анкетирование.</w:t>
      </w:r>
    </w:p>
    <w:p w:rsidR="0046461E" w:rsidRPr="0046461E" w:rsidRDefault="0046461E" w:rsidP="0046461E">
      <w:pPr>
        <w:rPr>
          <w:szCs w:val="24"/>
        </w:rPr>
      </w:pPr>
      <w:r w:rsidRPr="0046461E">
        <w:rPr>
          <w:szCs w:val="24"/>
        </w:rPr>
        <w:t>Входное анкетирование слушателей давало возможность проанализировать ожида</w:t>
      </w:r>
      <w:r w:rsidRPr="0046461E">
        <w:rPr>
          <w:szCs w:val="24"/>
        </w:rPr>
        <w:t>е</w:t>
      </w:r>
      <w:r w:rsidRPr="0046461E">
        <w:rPr>
          <w:szCs w:val="24"/>
        </w:rPr>
        <w:t>мые результаты обучения, познакомиться с результатами самооценки слушателями своего профессионального уровня.</w:t>
      </w:r>
    </w:p>
    <w:p w:rsidR="0046461E" w:rsidRPr="0046461E" w:rsidRDefault="0046461E" w:rsidP="0046461E">
      <w:pPr>
        <w:rPr>
          <w:szCs w:val="24"/>
        </w:rPr>
      </w:pPr>
      <w:r w:rsidRPr="0046461E">
        <w:rPr>
          <w:szCs w:val="24"/>
        </w:rPr>
        <w:t>Итоговое анкетирование слушателей позволяло получить оценку потребителями обр</w:t>
      </w:r>
      <w:r w:rsidRPr="0046461E">
        <w:rPr>
          <w:szCs w:val="24"/>
        </w:rPr>
        <w:t>а</w:t>
      </w:r>
      <w:r w:rsidRPr="0046461E">
        <w:rPr>
          <w:szCs w:val="24"/>
        </w:rPr>
        <w:t>зовательных услуг в части содержания дополнительных образовательных программ с точки зрения актуальности и практической значимости, а также уровень удовлетворенности уче</w:t>
      </w:r>
      <w:r w:rsidRPr="0046461E">
        <w:rPr>
          <w:szCs w:val="24"/>
        </w:rPr>
        <w:t>б</w:t>
      </w:r>
      <w:r w:rsidRPr="0046461E">
        <w:rPr>
          <w:szCs w:val="24"/>
        </w:rPr>
        <w:t>но-методическим, материально-техническим обеспечением и организацией образовательной деятельности.</w:t>
      </w:r>
    </w:p>
    <w:p w:rsidR="0046461E" w:rsidRPr="0046461E" w:rsidRDefault="0046461E" w:rsidP="0046461E">
      <w:pPr>
        <w:rPr>
          <w:szCs w:val="24"/>
        </w:rPr>
      </w:pPr>
      <w:r w:rsidRPr="0046461E">
        <w:rPr>
          <w:szCs w:val="24"/>
        </w:rPr>
        <w:t>Результаты оценки качества предоставляемых услуг определили основные направл</w:t>
      </w:r>
      <w:r w:rsidRPr="0046461E">
        <w:rPr>
          <w:szCs w:val="24"/>
        </w:rPr>
        <w:t>е</w:t>
      </w:r>
      <w:r w:rsidRPr="0046461E">
        <w:rPr>
          <w:szCs w:val="24"/>
        </w:rPr>
        <w:t>ния мониторинговых исследований качества предоставления образовательных услуг:</w:t>
      </w:r>
    </w:p>
    <w:p w:rsidR="0046461E" w:rsidRPr="0046461E" w:rsidRDefault="0046461E" w:rsidP="0046461E">
      <w:pPr>
        <w:rPr>
          <w:szCs w:val="24"/>
        </w:rPr>
      </w:pPr>
      <w:r w:rsidRPr="0046461E">
        <w:rPr>
          <w:szCs w:val="24"/>
        </w:rPr>
        <w:t>- мониторинг качества проведения учебных занятий;</w:t>
      </w:r>
    </w:p>
    <w:p w:rsidR="0046461E" w:rsidRPr="0046461E" w:rsidRDefault="0046461E" w:rsidP="0046461E">
      <w:pPr>
        <w:rPr>
          <w:szCs w:val="24"/>
        </w:rPr>
      </w:pPr>
      <w:r w:rsidRPr="0046461E">
        <w:rPr>
          <w:szCs w:val="24"/>
        </w:rPr>
        <w:t>-мониторинг эффективности влияния курсовой подготовки на формирование профе</w:t>
      </w:r>
      <w:r w:rsidRPr="0046461E">
        <w:rPr>
          <w:szCs w:val="24"/>
        </w:rPr>
        <w:t>с</w:t>
      </w:r>
      <w:r w:rsidRPr="0046461E">
        <w:rPr>
          <w:szCs w:val="24"/>
        </w:rPr>
        <w:t>сиональных компетенций слушателей.</w:t>
      </w:r>
    </w:p>
    <w:p w:rsidR="0046461E" w:rsidRPr="0046461E" w:rsidRDefault="009B5165" w:rsidP="00FB2A40">
      <w:pPr>
        <w:pStyle w:val="a8"/>
      </w:pPr>
      <w:r>
        <w:lastRenderedPageBreak/>
        <w:t>К</w:t>
      </w:r>
      <w:r w:rsidR="0046461E" w:rsidRPr="0046461E">
        <w:t>адровое обеспечение организаций, осуществляющих образовательную деятельность в части реализации дополнительных профессиональных программ</w:t>
      </w:r>
    </w:p>
    <w:p w:rsidR="0046461E" w:rsidRPr="009B5165" w:rsidRDefault="0046461E" w:rsidP="00FB2A40">
      <w:pPr>
        <w:pStyle w:val="a8"/>
        <w:rPr>
          <w:b/>
        </w:rPr>
      </w:pPr>
      <w:r w:rsidRPr="009B5165">
        <w:t>Удельный вес численности лиц, имеющих ученую степень, в общей численности профессорско-преподавательского состава организаций, осуществляющих образовательную деятельность по реализации дополнительных профессиональных программ (без внешних совместителей и работающих по договорам гражданско-правового характера):</w:t>
      </w:r>
    </w:p>
    <w:p w:rsidR="0046461E" w:rsidRPr="009B5165" w:rsidRDefault="0046461E" w:rsidP="00FB2A40">
      <w:pPr>
        <w:pStyle w:val="a8"/>
        <w:rPr>
          <w:b/>
        </w:rPr>
      </w:pPr>
      <w:r w:rsidRPr="009B5165">
        <w:t>- доктор наук – 10,77%;</w:t>
      </w:r>
    </w:p>
    <w:p w:rsidR="0046461E" w:rsidRPr="009B5165" w:rsidRDefault="0046461E" w:rsidP="00FB2A40">
      <w:pPr>
        <w:pStyle w:val="a8"/>
        <w:rPr>
          <w:b/>
        </w:rPr>
      </w:pPr>
      <w:r w:rsidRPr="009B5165">
        <w:t>- кандидат наук – 45,96%.</w:t>
      </w:r>
    </w:p>
    <w:p w:rsidR="0046461E" w:rsidRPr="009B5165" w:rsidRDefault="0046461E" w:rsidP="00FB2A40">
      <w:pPr>
        <w:pStyle w:val="a8"/>
        <w:rPr>
          <w:b/>
        </w:rPr>
      </w:pPr>
      <w:proofErr w:type="gramStart"/>
      <w:r w:rsidRPr="009B5165">
        <w:t>Квалифицированный кадровый персонал СКИРО ПК и ПРО способен качественно и в полном объеме решать актуальные проблемы, связанные с дополнительным профессионал</w:t>
      </w:r>
      <w:r w:rsidRPr="009B5165">
        <w:t>ь</w:t>
      </w:r>
      <w:r w:rsidRPr="009B5165">
        <w:t>ным образованием квалифицированных специалистов для развития и повышения качества региональной системы образования.</w:t>
      </w:r>
      <w:proofErr w:type="gramEnd"/>
    </w:p>
    <w:p w:rsidR="0046461E" w:rsidRPr="009B5165" w:rsidRDefault="0046461E" w:rsidP="00FB2A40">
      <w:pPr>
        <w:pStyle w:val="a8"/>
        <w:rPr>
          <w:b/>
        </w:rPr>
      </w:pPr>
      <w:r w:rsidRPr="009B5165">
        <w:t>В 2018 году в СКИРО ПК и ПРО численность научно-педагогических работников, имеющих ученые степени и (или) ученые звания, в общей численности научно-педагогических работников образовательной организации составила 22 человека (удельный вес численности 84,62%).</w:t>
      </w:r>
    </w:p>
    <w:p w:rsidR="0046461E" w:rsidRPr="009B5165" w:rsidRDefault="0046461E" w:rsidP="00FB2A40">
      <w:pPr>
        <w:pStyle w:val="a8"/>
      </w:pPr>
      <w:r w:rsidRPr="009B5165">
        <w:t>За отчетный период повышение квалификации или профессиональную переподгото</w:t>
      </w:r>
      <w:r w:rsidRPr="009B5165">
        <w:t>в</w:t>
      </w:r>
      <w:r w:rsidRPr="009B5165">
        <w:t>ку, в общей численности научно-педагогических работников прошли 92,31%.</w:t>
      </w:r>
    </w:p>
    <w:p w:rsidR="0046461E" w:rsidRPr="009B5165" w:rsidRDefault="0046461E" w:rsidP="00FB2A40">
      <w:pPr>
        <w:pStyle w:val="a8"/>
      </w:pPr>
      <w:r w:rsidRPr="009B5165">
        <w:t>г) материально-техническое и информационное обеспечение организаций, осущест</w:t>
      </w:r>
      <w:r w:rsidRPr="009B5165">
        <w:t>в</w:t>
      </w:r>
      <w:r w:rsidRPr="009B5165">
        <w:t>ляющих образовательную деятельность в части реализации дополнительных профессионал</w:t>
      </w:r>
      <w:r w:rsidRPr="009B5165">
        <w:t>ь</w:t>
      </w:r>
      <w:r w:rsidRPr="009B5165">
        <w:t>ных программ</w:t>
      </w:r>
    </w:p>
    <w:p w:rsidR="0046461E" w:rsidRPr="009B5165" w:rsidRDefault="0046461E" w:rsidP="00FB2A40">
      <w:pPr>
        <w:pStyle w:val="a8"/>
        <w:rPr>
          <w:b/>
        </w:rPr>
      </w:pPr>
      <w:r w:rsidRPr="009B5165">
        <w:t>Удельный вес стоимости дорогостоящих машин и оборудования (стоимостью свыше 1 миллиона рублей за единицу) в общей стоимости машин и оборудования организаций д</w:t>
      </w:r>
      <w:r w:rsidRPr="009B5165">
        <w:t>о</w:t>
      </w:r>
      <w:r w:rsidRPr="009B5165">
        <w:t>полнительного профессионального образования – 0,79%.</w:t>
      </w:r>
    </w:p>
    <w:p w:rsidR="0046461E" w:rsidRPr="009B5165" w:rsidRDefault="0046461E" w:rsidP="00FB2A40">
      <w:pPr>
        <w:pStyle w:val="a8"/>
      </w:pPr>
      <w:r w:rsidRPr="009B5165">
        <w:t>Число персональных компьютеров, используемых в учебных целях, в расчете на 100 слушателей организаций дополнительного профессионального образования всего – 103,36 единиц.</w:t>
      </w:r>
    </w:p>
    <w:p w:rsidR="0046461E" w:rsidRPr="0046461E" w:rsidRDefault="0046461E" w:rsidP="0046461E">
      <w:pPr>
        <w:rPr>
          <w:szCs w:val="24"/>
        </w:rPr>
      </w:pPr>
      <w:r w:rsidRPr="0046461E">
        <w:rPr>
          <w:szCs w:val="24"/>
        </w:rPr>
        <w:t xml:space="preserve">В 2018 году в СКИРО ПК и </w:t>
      </w:r>
      <w:proofErr w:type="gramStart"/>
      <w:r w:rsidRPr="0046461E">
        <w:rPr>
          <w:szCs w:val="24"/>
        </w:rPr>
        <w:t>ПРО</w:t>
      </w:r>
      <w:proofErr w:type="gramEnd"/>
      <w:r w:rsidRPr="0046461E">
        <w:rPr>
          <w:szCs w:val="24"/>
        </w:rPr>
        <w:t xml:space="preserve"> активно проводилась </w:t>
      </w:r>
      <w:proofErr w:type="gramStart"/>
      <w:r w:rsidRPr="0046461E">
        <w:rPr>
          <w:szCs w:val="24"/>
        </w:rPr>
        <w:t>работа</w:t>
      </w:r>
      <w:proofErr w:type="gramEnd"/>
      <w:r w:rsidRPr="0046461E">
        <w:rPr>
          <w:szCs w:val="24"/>
        </w:rPr>
        <w:t xml:space="preserve"> по автоматизации и и</w:t>
      </w:r>
      <w:r w:rsidRPr="0046461E">
        <w:rPr>
          <w:szCs w:val="24"/>
        </w:rPr>
        <w:t>н</w:t>
      </w:r>
      <w:r w:rsidRPr="0046461E">
        <w:rPr>
          <w:szCs w:val="24"/>
        </w:rPr>
        <w:t xml:space="preserve">форматизации образовательной и финансово-хозяйственной деятельности. </w:t>
      </w:r>
    </w:p>
    <w:p w:rsidR="0046461E" w:rsidRPr="0046461E" w:rsidRDefault="0046461E" w:rsidP="0046461E">
      <w:pPr>
        <w:rPr>
          <w:szCs w:val="24"/>
        </w:rPr>
      </w:pPr>
      <w:r w:rsidRPr="0046461E">
        <w:rPr>
          <w:szCs w:val="24"/>
        </w:rPr>
        <w:t>Лекционные аудитории оснащены проекторами, интерактивными досками, акустич</w:t>
      </w:r>
      <w:r w:rsidRPr="0046461E">
        <w:rPr>
          <w:szCs w:val="24"/>
        </w:rPr>
        <w:t>е</w:t>
      </w:r>
      <w:r w:rsidRPr="0046461E">
        <w:rPr>
          <w:szCs w:val="24"/>
        </w:rPr>
        <w:t>скими системами и доступом в Интернет.</w:t>
      </w:r>
    </w:p>
    <w:p w:rsidR="0046461E" w:rsidRPr="0046461E" w:rsidRDefault="0046461E" w:rsidP="0046461E">
      <w:pPr>
        <w:rPr>
          <w:szCs w:val="24"/>
        </w:rPr>
      </w:pPr>
      <w:r w:rsidRPr="0046461E">
        <w:rPr>
          <w:szCs w:val="24"/>
        </w:rPr>
        <w:t>Доступ к информационным системам и информационно-телекоммуникационным с</w:t>
      </w:r>
      <w:r w:rsidRPr="0046461E">
        <w:rPr>
          <w:szCs w:val="24"/>
        </w:rPr>
        <w:t>е</w:t>
      </w:r>
      <w:r w:rsidRPr="0046461E">
        <w:rPr>
          <w:szCs w:val="24"/>
        </w:rPr>
        <w:t>тям обеспечен из всех структурных подразделений института. Образовательный процесс в</w:t>
      </w:r>
      <w:r w:rsidRPr="0046461E">
        <w:rPr>
          <w:szCs w:val="24"/>
        </w:rPr>
        <w:t>е</w:t>
      </w:r>
      <w:r w:rsidRPr="0046461E">
        <w:rPr>
          <w:szCs w:val="24"/>
        </w:rPr>
        <w:t xml:space="preserve">дется на базе операционных систем </w:t>
      </w:r>
      <w:proofErr w:type="spellStart"/>
      <w:r w:rsidRPr="0046461E">
        <w:rPr>
          <w:szCs w:val="24"/>
        </w:rPr>
        <w:t>Windows</w:t>
      </w:r>
      <w:proofErr w:type="spellEnd"/>
      <w:r w:rsidRPr="0046461E">
        <w:rPr>
          <w:szCs w:val="24"/>
        </w:rPr>
        <w:t xml:space="preserve"> и </w:t>
      </w:r>
      <w:proofErr w:type="spellStart"/>
      <w:r w:rsidRPr="0046461E">
        <w:rPr>
          <w:szCs w:val="24"/>
        </w:rPr>
        <w:t>MacOS</w:t>
      </w:r>
      <w:proofErr w:type="spellEnd"/>
      <w:r w:rsidRPr="0046461E">
        <w:rPr>
          <w:szCs w:val="24"/>
        </w:rPr>
        <w:t xml:space="preserve"> c помощью программных средств:  </w:t>
      </w:r>
      <w:proofErr w:type="gramStart"/>
      <w:r w:rsidRPr="0046461E">
        <w:rPr>
          <w:szCs w:val="24"/>
          <w:lang w:val="en-US"/>
        </w:rPr>
        <w:t>MS</w:t>
      </w:r>
      <w:r w:rsidRPr="0046461E">
        <w:rPr>
          <w:szCs w:val="24"/>
        </w:rPr>
        <w:t xml:space="preserve"> </w:t>
      </w:r>
      <w:r w:rsidRPr="0046461E">
        <w:rPr>
          <w:szCs w:val="24"/>
          <w:lang w:val="en-US"/>
        </w:rPr>
        <w:t>Office</w:t>
      </w:r>
      <w:r w:rsidRPr="0046461E">
        <w:rPr>
          <w:szCs w:val="24"/>
        </w:rPr>
        <w:t xml:space="preserve">, </w:t>
      </w:r>
      <w:proofErr w:type="spellStart"/>
      <w:r w:rsidRPr="0046461E">
        <w:rPr>
          <w:szCs w:val="24"/>
          <w:lang w:val="en-US"/>
        </w:rPr>
        <w:t>LibreOffice</w:t>
      </w:r>
      <w:proofErr w:type="spellEnd"/>
      <w:r w:rsidRPr="0046461E">
        <w:rPr>
          <w:szCs w:val="24"/>
        </w:rPr>
        <w:t xml:space="preserve">, </w:t>
      </w:r>
      <w:proofErr w:type="spellStart"/>
      <w:r w:rsidRPr="0046461E">
        <w:rPr>
          <w:szCs w:val="24"/>
          <w:lang w:val="en-US"/>
        </w:rPr>
        <w:t>OpenOffice</w:t>
      </w:r>
      <w:proofErr w:type="spellEnd"/>
      <w:r w:rsidRPr="0046461E">
        <w:rPr>
          <w:szCs w:val="24"/>
        </w:rPr>
        <w:t xml:space="preserve">, </w:t>
      </w:r>
      <w:r w:rsidRPr="0046461E">
        <w:rPr>
          <w:szCs w:val="24"/>
          <w:lang w:val="en-US"/>
        </w:rPr>
        <w:t>Smart</w:t>
      </w:r>
      <w:r w:rsidRPr="0046461E">
        <w:rPr>
          <w:szCs w:val="24"/>
        </w:rPr>
        <w:t xml:space="preserve"> </w:t>
      </w:r>
      <w:r w:rsidRPr="0046461E">
        <w:rPr>
          <w:szCs w:val="24"/>
          <w:lang w:val="en-US"/>
        </w:rPr>
        <w:t>board</w:t>
      </w:r>
      <w:r w:rsidRPr="0046461E">
        <w:rPr>
          <w:szCs w:val="24"/>
        </w:rPr>
        <w:t xml:space="preserve">, </w:t>
      </w:r>
      <w:r w:rsidRPr="0046461E">
        <w:rPr>
          <w:szCs w:val="24"/>
        </w:rPr>
        <w:tab/>
      </w:r>
      <w:proofErr w:type="spellStart"/>
      <w:r w:rsidRPr="0046461E">
        <w:rPr>
          <w:szCs w:val="24"/>
        </w:rPr>
        <w:t>Gimp</w:t>
      </w:r>
      <w:proofErr w:type="spellEnd"/>
      <w:r w:rsidRPr="0046461E">
        <w:rPr>
          <w:szCs w:val="24"/>
        </w:rPr>
        <w:t xml:space="preserve">, </w:t>
      </w:r>
      <w:r w:rsidRPr="0046461E">
        <w:rPr>
          <w:szCs w:val="24"/>
        </w:rPr>
        <w:tab/>
      </w:r>
      <w:proofErr w:type="spellStart"/>
      <w:r w:rsidRPr="0046461E">
        <w:rPr>
          <w:szCs w:val="24"/>
        </w:rPr>
        <w:t>Scribus</w:t>
      </w:r>
      <w:proofErr w:type="spellEnd"/>
      <w:r w:rsidRPr="0046461E">
        <w:rPr>
          <w:szCs w:val="24"/>
        </w:rPr>
        <w:t xml:space="preserve">, </w:t>
      </w:r>
      <w:proofErr w:type="spellStart"/>
      <w:r w:rsidRPr="0046461E">
        <w:rPr>
          <w:szCs w:val="24"/>
        </w:rPr>
        <w:t>Prezi</w:t>
      </w:r>
      <w:proofErr w:type="spellEnd"/>
      <w:r w:rsidRPr="0046461E">
        <w:rPr>
          <w:szCs w:val="24"/>
        </w:rPr>
        <w:t xml:space="preserve">, </w:t>
      </w:r>
      <w:proofErr w:type="spellStart"/>
      <w:r w:rsidRPr="0046461E">
        <w:rPr>
          <w:szCs w:val="24"/>
        </w:rPr>
        <w:t>Skype</w:t>
      </w:r>
      <w:proofErr w:type="spellEnd"/>
      <w:r w:rsidRPr="0046461E">
        <w:rPr>
          <w:szCs w:val="24"/>
        </w:rPr>
        <w:t>.</w:t>
      </w:r>
      <w:proofErr w:type="gramEnd"/>
    </w:p>
    <w:p w:rsidR="0046461E" w:rsidRPr="0046461E" w:rsidRDefault="0046461E" w:rsidP="0046461E">
      <w:pPr>
        <w:rPr>
          <w:szCs w:val="24"/>
        </w:rPr>
      </w:pPr>
      <w:r w:rsidRPr="0046461E">
        <w:rPr>
          <w:szCs w:val="24"/>
        </w:rPr>
        <w:lastRenderedPageBreak/>
        <w:t>Имеются и используются цифровые образовательные платформы: «</w:t>
      </w:r>
      <w:proofErr w:type="spellStart"/>
      <w:r w:rsidRPr="0046461E">
        <w:rPr>
          <w:szCs w:val="24"/>
        </w:rPr>
        <w:t>Lecta</w:t>
      </w:r>
      <w:proofErr w:type="spellEnd"/>
      <w:r w:rsidRPr="0046461E">
        <w:rPr>
          <w:szCs w:val="24"/>
        </w:rPr>
        <w:t xml:space="preserve">», </w:t>
      </w:r>
      <w:r w:rsidRPr="0046461E">
        <w:rPr>
          <w:szCs w:val="24"/>
        </w:rPr>
        <w:tab/>
        <w:t>«Учебник цифрового века», «</w:t>
      </w:r>
      <w:proofErr w:type="spellStart"/>
      <w:r w:rsidRPr="0046461E">
        <w:rPr>
          <w:szCs w:val="24"/>
        </w:rPr>
        <w:t>АкадемкнигаУчебник</w:t>
      </w:r>
      <w:proofErr w:type="spellEnd"/>
      <w:r w:rsidRPr="0046461E">
        <w:rPr>
          <w:szCs w:val="24"/>
        </w:rPr>
        <w:t xml:space="preserve">», «Институт новых технологий», </w:t>
      </w:r>
      <w:r w:rsidRPr="0046461E">
        <w:rPr>
          <w:szCs w:val="24"/>
        </w:rPr>
        <w:tab/>
        <w:t>Открытые обр</w:t>
      </w:r>
      <w:r w:rsidRPr="0046461E">
        <w:rPr>
          <w:szCs w:val="24"/>
        </w:rPr>
        <w:t>а</w:t>
      </w:r>
      <w:r w:rsidRPr="0046461E">
        <w:rPr>
          <w:szCs w:val="24"/>
        </w:rPr>
        <w:t>зовательные модульные мультимедиа системы (ОМС), Облачные сервисы «</w:t>
      </w:r>
      <w:proofErr w:type="spellStart"/>
      <w:r w:rsidRPr="0046461E">
        <w:rPr>
          <w:szCs w:val="24"/>
        </w:rPr>
        <w:t>Google</w:t>
      </w:r>
      <w:proofErr w:type="spellEnd"/>
      <w:r w:rsidRPr="0046461E">
        <w:rPr>
          <w:szCs w:val="24"/>
        </w:rPr>
        <w:t>», «Я</w:t>
      </w:r>
      <w:r w:rsidRPr="0046461E">
        <w:rPr>
          <w:szCs w:val="24"/>
        </w:rPr>
        <w:t>н</w:t>
      </w:r>
      <w:r w:rsidRPr="0046461E">
        <w:rPr>
          <w:szCs w:val="24"/>
        </w:rPr>
        <w:t>декс», «</w:t>
      </w:r>
      <w:proofErr w:type="spellStart"/>
      <w:r w:rsidRPr="0046461E">
        <w:rPr>
          <w:szCs w:val="24"/>
        </w:rPr>
        <w:t>Mail.Ru</w:t>
      </w:r>
      <w:proofErr w:type="spellEnd"/>
      <w:r w:rsidRPr="0046461E">
        <w:rPr>
          <w:szCs w:val="24"/>
        </w:rPr>
        <w:t xml:space="preserve">»; </w:t>
      </w:r>
      <w:r w:rsidRPr="0046461E">
        <w:rPr>
          <w:szCs w:val="24"/>
          <w:lang w:val="en-US"/>
        </w:rPr>
        <w:t>Lazarus</w:t>
      </w:r>
      <w:r w:rsidRPr="0046461E">
        <w:rPr>
          <w:szCs w:val="24"/>
        </w:rPr>
        <w:t xml:space="preserve"> 1.6, </w:t>
      </w:r>
      <w:proofErr w:type="spellStart"/>
      <w:r w:rsidRPr="0046461E">
        <w:rPr>
          <w:szCs w:val="24"/>
          <w:lang w:val="en-US"/>
        </w:rPr>
        <w:t>Komp</w:t>
      </w:r>
      <w:proofErr w:type="spellEnd"/>
      <w:proofErr w:type="gramStart"/>
      <w:r w:rsidRPr="0046461E">
        <w:rPr>
          <w:szCs w:val="24"/>
        </w:rPr>
        <w:t>о</w:t>
      </w:r>
      <w:proofErr w:type="spellStart"/>
      <w:proofErr w:type="gramEnd"/>
      <w:r w:rsidRPr="0046461E">
        <w:rPr>
          <w:szCs w:val="24"/>
          <w:lang w:val="en-US"/>
        </w:rPr>
        <w:t>zer</w:t>
      </w:r>
      <w:proofErr w:type="spellEnd"/>
      <w:r w:rsidRPr="0046461E">
        <w:rPr>
          <w:szCs w:val="24"/>
        </w:rPr>
        <w:t xml:space="preserve"> (</w:t>
      </w:r>
      <w:proofErr w:type="spellStart"/>
      <w:r w:rsidRPr="0046461E">
        <w:rPr>
          <w:szCs w:val="24"/>
          <w:lang w:val="en-US"/>
        </w:rPr>
        <w:t>nvu</w:t>
      </w:r>
      <w:proofErr w:type="spellEnd"/>
      <w:r w:rsidRPr="0046461E">
        <w:rPr>
          <w:szCs w:val="24"/>
        </w:rPr>
        <w:t xml:space="preserve">), </w:t>
      </w:r>
      <w:r w:rsidRPr="0046461E">
        <w:rPr>
          <w:szCs w:val="24"/>
        </w:rPr>
        <w:tab/>
      </w:r>
      <w:r w:rsidRPr="0046461E">
        <w:rPr>
          <w:szCs w:val="24"/>
          <w:lang w:val="en-US"/>
        </w:rPr>
        <w:t>Windows</w:t>
      </w:r>
      <w:r w:rsidRPr="0046461E">
        <w:rPr>
          <w:szCs w:val="24"/>
        </w:rPr>
        <w:t xml:space="preserve"> </w:t>
      </w:r>
      <w:r w:rsidRPr="0046461E">
        <w:rPr>
          <w:szCs w:val="24"/>
          <w:lang w:val="en-US"/>
        </w:rPr>
        <w:t>movie</w:t>
      </w:r>
      <w:r w:rsidRPr="0046461E">
        <w:rPr>
          <w:szCs w:val="24"/>
        </w:rPr>
        <w:t xml:space="preserve"> </w:t>
      </w:r>
      <w:r w:rsidRPr="0046461E">
        <w:rPr>
          <w:szCs w:val="24"/>
          <w:lang w:val="en-US"/>
        </w:rPr>
        <w:t>maker</w:t>
      </w:r>
      <w:r w:rsidRPr="0046461E">
        <w:rPr>
          <w:szCs w:val="24"/>
        </w:rPr>
        <w:t xml:space="preserve">, </w:t>
      </w:r>
      <w:r w:rsidRPr="0046461E">
        <w:rPr>
          <w:szCs w:val="24"/>
          <w:lang w:val="en-US"/>
        </w:rPr>
        <w:t>Windows</w:t>
      </w:r>
      <w:r w:rsidRPr="0046461E">
        <w:rPr>
          <w:szCs w:val="24"/>
        </w:rPr>
        <w:t xml:space="preserve"> </w:t>
      </w:r>
      <w:r w:rsidRPr="0046461E">
        <w:rPr>
          <w:szCs w:val="24"/>
          <w:lang w:val="en-US"/>
        </w:rPr>
        <w:t>live</w:t>
      </w:r>
      <w:r w:rsidRPr="0046461E">
        <w:rPr>
          <w:szCs w:val="24"/>
        </w:rPr>
        <w:t xml:space="preserve">, </w:t>
      </w:r>
      <w:r w:rsidRPr="0046461E">
        <w:rPr>
          <w:szCs w:val="24"/>
          <w:lang w:val="en-US"/>
        </w:rPr>
        <w:t>iPhoto</w:t>
      </w:r>
      <w:r w:rsidRPr="0046461E">
        <w:rPr>
          <w:szCs w:val="24"/>
        </w:rPr>
        <w:t xml:space="preserve">, </w:t>
      </w:r>
      <w:proofErr w:type="spellStart"/>
      <w:r w:rsidRPr="0046461E">
        <w:rPr>
          <w:szCs w:val="24"/>
          <w:lang w:val="en-US"/>
        </w:rPr>
        <w:t>iMove</w:t>
      </w:r>
      <w:proofErr w:type="spellEnd"/>
      <w:r w:rsidRPr="0046461E">
        <w:rPr>
          <w:szCs w:val="24"/>
        </w:rPr>
        <w:t xml:space="preserve">, </w:t>
      </w:r>
      <w:r w:rsidRPr="0046461E">
        <w:rPr>
          <w:szCs w:val="24"/>
          <w:lang w:val="en-US"/>
        </w:rPr>
        <w:t>ABBYY</w:t>
      </w:r>
      <w:r w:rsidRPr="0046461E">
        <w:rPr>
          <w:szCs w:val="24"/>
        </w:rPr>
        <w:t xml:space="preserve"> </w:t>
      </w:r>
      <w:proofErr w:type="spellStart"/>
      <w:r w:rsidRPr="0046461E">
        <w:rPr>
          <w:szCs w:val="24"/>
          <w:lang w:val="en-US"/>
        </w:rPr>
        <w:t>FineReader</w:t>
      </w:r>
      <w:proofErr w:type="spellEnd"/>
      <w:r w:rsidRPr="0046461E">
        <w:rPr>
          <w:szCs w:val="24"/>
        </w:rPr>
        <w:t>.</w:t>
      </w:r>
    </w:p>
    <w:p w:rsidR="0046461E" w:rsidRPr="0046461E" w:rsidRDefault="0046461E" w:rsidP="0046461E">
      <w:pPr>
        <w:rPr>
          <w:szCs w:val="24"/>
        </w:rPr>
      </w:pPr>
      <w:r w:rsidRPr="0046461E">
        <w:rPr>
          <w:szCs w:val="24"/>
        </w:rPr>
        <w:t xml:space="preserve">Информатизация, в частности автоматизация процесса учета работников образования для целей повышения квалификации и переподготовки (АИС «Планирование, организация и управление дополнительным профессиональным образованием»), позволила формировать план-проспект курсовых мероприятий, тарификацию педагогических работников, вести учет рабочего времени, оперативно получать управленческую, финансовую и </w:t>
      </w:r>
      <w:proofErr w:type="spellStart"/>
      <w:proofErr w:type="gramStart"/>
      <w:r w:rsidRPr="0046461E">
        <w:rPr>
          <w:szCs w:val="24"/>
        </w:rPr>
        <w:t>статистиче</w:t>
      </w:r>
      <w:proofErr w:type="spellEnd"/>
      <w:r w:rsidRPr="0046461E">
        <w:rPr>
          <w:szCs w:val="24"/>
        </w:rPr>
        <w:t>-скую</w:t>
      </w:r>
      <w:proofErr w:type="gramEnd"/>
      <w:r w:rsidRPr="0046461E">
        <w:rPr>
          <w:szCs w:val="24"/>
        </w:rPr>
        <w:t xml:space="preserve"> информацию по педагогическим кадрам Ставропольского края.</w:t>
      </w:r>
    </w:p>
    <w:p w:rsidR="0046461E" w:rsidRPr="0046461E" w:rsidRDefault="009B5165" w:rsidP="00FB2A40">
      <w:pPr>
        <w:pStyle w:val="a8"/>
      </w:pPr>
      <w:r>
        <w:t>И</w:t>
      </w:r>
      <w:r w:rsidR="0046461E" w:rsidRPr="0046461E">
        <w:t>зменение сети организаций, осуществляющих образовательную деятельность по д</w:t>
      </w:r>
      <w:r w:rsidR="0046461E" w:rsidRPr="0046461E">
        <w:t>о</w:t>
      </w:r>
      <w:r w:rsidR="0046461E" w:rsidRPr="0046461E">
        <w:t>полнительным профессиональным программам (в том числе ликвидация и реорганизация организаций, осуществляющих образовательную деятельность).</w:t>
      </w:r>
    </w:p>
    <w:p w:rsidR="0046461E" w:rsidRPr="0046461E" w:rsidRDefault="0046461E" w:rsidP="0046461E">
      <w:pPr>
        <w:widowControl w:val="0"/>
        <w:autoSpaceDE w:val="0"/>
        <w:autoSpaceDN w:val="0"/>
        <w:adjustRightInd w:val="0"/>
        <w:ind w:firstLine="720"/>
        <w:rPr>
          <w:rFonts w:eastAsia="Times New Roman"/>
          <w:szCs w:val="24"/>
          <w:lang w:eastAsia="ru-RU"/>
        </w:rPr>
      </w:pPr>
      <w:r w:rsidRPr="0046461E">
        <w:rPr>
          <w:rFonts w:eastAsia="Times New Roman"/>
          <w:szCs w:val="24"/>
          <w:lang w:eastAsia="ru-RU"/>
        </w:rPr>
        <w:t>В 2018 году темп роста числа организаций, осуществляющих образовательную де</w:t>
      </w:r>
      <w:r w:rsidRPr="0046461E">
        <w:rPr>
          <w:rFonts w:eastAsia="Times New Roman"/>
          <w:szCs w:val="24"/>
          <w:lang w:eastAsia="ru-RU"/>
        </w:rPr>
        <w:t>я</w:t>
      </w:r>
      <w:r w:rsidRPr="0046461E">
        <w:rPr>
          <w:rFonts w:eastAsia="Times New Roman"/>
          <w:szCs w:val="24"/>
          <w:lang w:eastAsia="ru-RU"/>
        </w:rPr>
        <w:t>тельность по дополнительным профессиональным программам отсутствует</w:t>
      </w:r>
      <w:proofErr w:type="gramStart"/>
      <w:r w:rsidRPr="0046461E">
        <w:rPr>
          <w:rFonts w:eastAsia="Times New Roman"/>
          <w:szCs w:val="24"/>
          <w:lang w:eastAsia="ru-RU"/>
        </w:rPr>
        <w:t xml:space="preserve"> ,</w:t>
      </w:r>
      <w:proofErr w:type="gramEnd"/>
      <w:r w:rsidRPr="0046461E">
        <w:rPr>
          <w:rFonts w:eastAsia="Times New Roman"/>
          <w:szCs w:val="24"/>
          <w:lang w:eastAsia="ru-RU"/>
        </w:rPr>
        <w:t xml:space="preserve"> вместе с тем необходимо отметить , что ГАОУ ВО «Невинномысский государственный гуманитарно-технический институт» и ГБОУ ВО «Ставропольский государственный педагогический и</w:t>
      </w:r>
      <w:r w:rsidRPr="0046461E">
        <w:rPr>
          <w:rFonts w:eastAsia="Times New Roman"/>
          <w:szCs w:val="24"/>
          <w:lang w:eastAsia="ru-RU"/>
        </w:rPr>
        <w:t>н</w:t>
      </w:r>
      <w:r w:rsidRPr="0046461E">
        <w:rPr>
          <w:rFonts w:eastAsia="Times New Roman"/>
          <w:szCs w:val="24"/>
          <w:lang w:eastAsia="ru-RU"/>
        </w:rPr>
        <w:t>ститут», подведомственных министерству образования Ставропольского края, реализовыв</w:t>
      </w:r>
      <w:r w:rsidRPr="0046461E">
        <w:rPr>
          <w:rFonts w:eastAsia="Times New Roman"/>
          <w:szCs w:val="24"/>
          <w:lang w:eastAsia="ru-RU"/>
        </w:rPr>
        <w:t>а</w:t>
      </w:r>
      <w:r w:rsidRPr="0046461E">
        <w:rPr>
          <w:rFonts w:eastAsia="Times New Roman"/>
          <w:szCs w:val="24"/>
          <w:lang w:eastAsia="ru-RU"/>
        </w:rPr>
        <w:t>лись программы дополнительного профессионального образования.</w:t>
      </w:r>
    </w:p>
    <w:p w:rsidR="0046461E" w:rsidRPr="0046461E" w:rsidRDefault="0046461E" w:rsidP="0046461E">
      <w:pPr>
        <w:widowControl w:val="0"/>
        <w:autoSpaceDE w:val="0"/>
        <w:autoSpaceDN w:val="0"/>
        <w:adjustRightInd w:val="0"/>
        <w:ind w:firstLine="720"/>
        <w:rPr>
          <w:rFonts w:eastAsia="Times New Roman"/>
          <w:szCs w:val="24"/>
          <w:lang w:eastAsia="ru-RU"/>
        </w:rPr>
      </w:pPr>
      <w:r w:rsidRPr="0046461E">
        <w:rPr>
          <w:rFonts w:eastAsia="Times New Roman"/>
          <w:szCs w:val="24"/>
          <w:lang w:eastAsia="ru-RU"/>
        </w:rPr>
        <w:t>На различных курсовых мероприятиях было обучено 2 815 руководящих и педагог</w:t>
      </w:r>
      <w:r w:rsidRPr="0046461E">
        <w:rPr>
          <w:rFonts w:eastAsia="Times New Roman"/>
          <w:szCs w:val="24"/>
          <w:lang w:eastAsia="ru-RU"/>
        </w:rPr>
        <w:t>и</w:t>
      </w:r>
      <w:r w:rsidRPr="0046461E">
        <w:rPr>
          <w:rFonts w:eastAsia="Times New Roman"/>
          <w:szCs w:val="24"/>
          <w:lang w:eastAsia="ru-RU"/>
        </w:rPr>
        <w:t>ческих работник</w:t>
      </w:r>
      <w:r w:rsidR="004E60AC">
        <w:rPr>
          <w:rFonts w:eastAsia="Times New Roman"/>
          <w:szCs w:val="24"/>
          <w:lang w:eastAsia="ru-RU"/>
        </w:rPr>
        <w:t>ов</w:t>
      </w:r>
      <w:r w:rsidRPr="0046461E">
        <w:rPr>
          <w:rFonts w:eastAsia="Times New Roman"/>
          <w:szCs w:val="24"/>
          <w:lang w:eastAsia="ru-RU"/>
        </w:rPr>
        <w:t xml:space="preserve"> системы образования края, из них в соответствии с государственным з</w:t>
      </w:r>
      <w:r w:rsidRPr="0046461E">
        <w:rPr>
          <w:rFonts w:eastAsia="Times New Roman"/>
          <w:szCs w:val="24"/>
          <w:lang w:eastAsia="ru-RU"/>
        </w:rPr>
        <w:t>а</w:t>
      </w:r>
      <w:r w:rsidRPr="0046461E">
        <w:rPr>
          <w:rFonts w:eastAsia="Times New Roman"/>
          <w:szCs w:val="24"/>
          <w:lang w:eastAsia="ru-RU"/>
        </w:rPr>
        <w:t>данием – 1 490 руководящих и педагогических работник</w:t>
      </w:r>
      <w:r w:rsidR="004E60AC">
        <w:rPr>
          <w:rFonts w:eastAsia="Times New Roman"/>
          <w:szCs w:val="24"/>
          <w:lang w:eastAsia="ru-RU"/>
        </w:rPr>
        <w:t>ов</w:t>
      </w:r>
      <w:r w:rsidRPr="0046461E">
        <w:rPr>
          <w:rFonts w:eastAsia="Times New Roman"/>
          <w:szCs w:val="24"/>
          <w:lang w:eastAsia="ru-RU"/>
        </w:rPr>
        <w:t xml:space="preserve"> (в 2017 году по государственному заданию было обучено 2 311 руководящих и педагогических работника системы образования края).</w:t>
      </w:r>
    </w:p>
    <w:p w:rsidR="0046461E" w:rsidRPr="0046461E" w:rsidRDefault="0046461E" w:rsidP="0046461E">
      <w:pPr>
        <w:widowControl w:val="0"/>
        <w:autoSpaceDE w:val="0"/>
        <w:autoSpaceDN w:val="0"/>
        <w:adjustRightInd w:val="0"/>
        <w:ind w:firstLine="720"/>
        <w:rPr>
          <w:szCs w:val="24"/>
        </w:rPr>
      </w:pPr>
      <w:r w:rsidRPr="0046461E">
        <w:rPr>
          <w:szCs w:val="24"/>
        </w:rPr>
        <w:t xml:space="preserve">В 2018 году СКИРО ПК и ПРО осуществлял повышение квалификации по 90 </w:t>
      </w:r>
      <w:proofErr w:type="spellStart"/>
      <w:proofErr w:type="gramStart"/>
      <w:r w:rsidRPr="0046461E">
        <w:rPr>
          <w:szCs w:val="24"/>
        </w:rPr>
        <w:t>образо-вательным</w:t>
      </w:r>
      <w:proofErr w:type="spellEnd"/>
      <w:proofErr w:type="gramEnd"/>
      <w:r w:rsidRPr="0046461E">
        <w:rPr>
          <w:szCs w:val="24"/>
        </w:rPr>
        <w:t xml:space="preserve"> программам дополнительного профессионального образования (повышение </w:t>
      </w:r>
      <w:proofErr w:type="spellStart"/>
      <w:r w:rsidRPr="0046461E">
        <w:rPr>
          <w:szCs w:val="24"/>
        </w:rPr>
        <w:t>ква-лификации</w:t>
      </w:r>
      <w:proofErr w:type="spellEnd"/>
      <w:r w:rsidRPr="0046461E">
        <w:rPr>
          <w:szCs w:val="24"/>
        </w:rPr>
        <w:t xml:space="preserve">) в объеме 24, 36, 72 и 108 часов и 5 программам профессиональной </w:t>
      </w:r>
      <w:proofErr w:type="spellStart"/>
      <w:r w:rsidRPr="0046461E">
        <w:rPr>
          <w:szCs w:val="24"/>
        </w:rPr>
        <w:t>переподго-товки</w:t>
      </w:r>
      <w:proofErr w:type="spellEnd"/>
      <w:r w:rsidRPr="0046461E">
        <w:rPr>
          <w:szCs w:val="24"/>
        </w:rPr>
        <w:t>.</w:t>
      </w:r>
    </w:p>
    <w:p w:rsidR="0046461E" w:rsidRPr="004E60AC" w:rsidRDefault="004E60AC" w:rsidP="00FB2A40">
      <w:pPr>
        <w:pStyle w:val="a8"/>
      </w:pPr>
      <w:r w:rsidRPr="004E60AC">
        <w:t>У</w:t>
      </w:r>
      <w:r w:rsidR="0046461E" w:rsidRPr="004E60AC">
        <w:t>словия освоения дополнительных профессиональных программ лицами с огран</w:t>
      </w:r>
      <w:r w:rsidR="0046461E" w:rsidRPr="004E60AC">
        <w:t>и</w:t>
      </w:r>
      <w:r w:rsidR="0046461E" w:rsidRPr="004E60AC">
        <w:t>ченными возможностями здоровья и инвалидами</w:t>
      </w:r>
    </w:p>
    <w:p w:rsidR="0046461E" w:rsidRPr="004E60AC" w:rsidRDefault="0046461E" w:rsidP="00FB2A40">
      <w:pPr>
        <w:pStyle w:val="a8"/>
      </w:pPr>
      <w:r w:rsidRPr="004E60AC">
        <w:t xml:space="preserve">Удельный вес численности лиц с инвалидностью в общей численности слушателей, завершивших </w:t>
      </w:r>
      <w:proofErr w:type="gramStart"/>
      <w:r w:rsidRPr="004E60AC">
        <w:t>обучение</w:t>
      </w:r>
      <w:proofErr w:type="gramEnd"/>
      <w:r w:rsidRPr="004E60AC">
        <w:t xml:space="preserve"> по дополнительным профессиональным программам составляет 0,48%.</w:t>
      </w:r>
    </w:p>
    <w:p w:rsidR="0046461E" w:rsidRPr="004E60AC" w:rsidRDefault="004E60AC" w:rsidP="00FB2A40">
      <w:pPr>
        <w:pStyle w:val="a8"/>
      </w:pPr>
      <w:r w:rsidRPr="004E60AC">
        <w:lastRenderedPageBreak/>
        <w:t>Н</w:t>
      </w:r>
      <w:r w:rsidR="0046461E" w:rsidRPr="004E60AC">
        <w:t>аучная деятельность организаций, осуществляющих образовательную деятельность, связанная с реализацией дополнительных профессиональных программ</w:t>
      </w:r>
    </w:p>
    <w:p w:rsidR="0046461E" w:rsidRPr="0046461E" w:rsidRDefault="0046461E" w:rsidP="00FB2A40">
      <w:pPr>
        <w:pStyle w:val="a8"/>
        <w:rPr>
          <w:rStyle w:val="11pt0"/>
          <w:rFonts w:eastAsia="Courier New"/>
          <w:b/>
          <w:color w:val="auto"/>
          <w:sz w:val="24"/>
          <w:szCs w:val="24"/>
        </w:rPr>
      </w:pPr>
      <w:r w:rsidRPr="0046461E">
        <w:rPr>
          <w:rStyle w:val="11pt0"/>
          <w:rFonts w:eastAsia="Courier New"/>
          <w:color w:val="auto"/>
          <w:sz w:val="24"/>
          <w:szCs w:val="24"/>
        </w:rPr>
        <w:t>Удельный вес финансовых средств, полученных от научной деятельности, в общем объеме финансовых средств организаций дополнительного профессионального образования составляет 0,02%.</w:t>
      </w:r>
    </w:p>
    <w:p w:rsidR="0046461E" w:rsidRPr="0046461E" w:rsidRDefault="0046461E" w:rsidP="0046461E">
      <w:pPr>
        <w:rPr>
          <w:szCs w:val="24"/>
        </w:rPr>
      </w:pPr>
      <w:r w:rsidRPr="0046461E">
        <w:rPr>
          <w:szCs w:val="24"/>
        </w:rPr>
        <w:t>Удельный вес финансового обеспечения, полученного на реализацию дополнител</w:t>
      </w:r>
      <w:r w:rsidRPr="0046461E">
        <w:rPr>
          <w:szCs w:val="24"/>
        </w:rPr>
        <w:t>ь</w:t>
      </w:r>
      <w:r w:rsidRPr="0046461E">
        <w:rPr>
          <w:szCs w:val="24"/>
        </w:rPr>
        <w:t>ных профессиональных программ повышения квалификации и программ профессиональной переподготовки, в общем объеме финансовых средств организаций дополнительного пр</w:t>
      </w:r>
      <w:r w:rsidRPr="0046461E">
        <w:rPr>
          <w:szCs w:val="24"/>
        </w:rPr>
        <w:t>о</w:t>
      </w:r>
      <w:r w:rsidRPr="0046461E">
        <w:rPr>
          <w:szCs w:val="24"/>
        </w:rPr>
        <w:t>фессионального образования в 2018 году составил 31,41%. Удельный вес финансового обе</w:t>
      </w:r>
      <w:r w:rsidRPr="0046461E">
        <w:rPr>
          <w:szCs w:val="24"/>
        </w:rPr>
        <w:t>с</w:t>
      </w:r>
      <w:r w:rsidRPr="0046461E">
        <w:rPr>
          <w:szCs w:val="24"/>
        </w:rPr>
        <w:t>печения, полученного на проведение прикладных научных исследований, составил 1,21%.</w:t>
      </w:r>
    </w:p>
    <w:p w:rsidR="0046461E" w:rsidRPr="0046461E" w:rsidRDefault="0046461E" w:rsidP="0046461E">
      <w:pPr>
        <w:rPr>
          <w:szCs w:val="24"/>
        </w:rPr>
      </w:pPr>
      <w:r w:rsidRPr="0046461E">
        <w:rPr>
          <w:szCs w:val="24"/>
        </w:rPr>
        <w:t>Стоимость обучения 1 слушателя по дополнительным профессиональным програ</w:t>
      </w:r>
      <w:r w:rsidRPr="0046461E">
        <w:rPr>
          <w:szCs w:val="24"/>
        </w:rPr>
        <w:t>м</w:t>
      </w:r>
      <w:r w:rsidRPr="0046461E">
        <w:rPr>
          <w:szCs w:val="24"/>
        </w:rPr>
        <w:t>мам повышения квалификации в 2018 году составила в среднем 2450,87 рублей, по програ</w:t>
      </w:r>
      <w:r w:rsidRPr="0046461E">
        <w:rPr>
          <w:szCs w:val="24"/>
        </w:rPr>
        <w:t>м</w:t>
      </w:r>
      <w:r w:rsidRPr="0046461E">
        <w:rPr>
          <w:szCs w:val="24"/>
        </w:rPr>
        <w:t>мам профессиональной переподготовки – 9052,33 рубля.</w:t>
      </w:r>
    </w:p>
    <w:p w:rsidR="0046461E" w:rsidRPr="0046461E" w:rsidRDefault="004E60AC" w:rsidP="00FB2A40">
      <w:pPr>
        <w:pStyle w:val="a8"/>
      </w:pPr>
      <w:r>
        <w:t>С</w:t>
      </w:r>
      <w:r w:rsidR="0046461E" w:rsidRPr="0046461E">
        <w:t>оздание безопасных условий при организации образовательного процесса в орган</w:t>
      </w:r>
      <w:r w:rsidR="0046461E" w:rsidRPr="0046461E">
        <w:t>и</w:t>
      </w:r>
      <w:r w:rsidR="0046461E" w:rsidRPr="0046461E">
        <w:t>зациях, осуществляющих образовательную деятельность в части реализации дополнител</w:t>
      </w:r>
      <w:r w:rsidR="0046461E" w:rsidRPr="0046461E">
        <w:t>ь</w:t>
      </w:r>
      <w:r w:rsidR="0046461E" w:rsidRPr="0046461E">
        <w:t>ных профессиональных программ.</w:t>
      </w:r>
    </w:p>
    <w:p w:rsidR="0046461E" w:rsidRPr="00FB2A40" w:rsidRDefault="0046461E" w:rsidP="00FB2A40">
      <w:pPr>
        <w:pStyle w:val="a8"/>
      </w:pPr>
      <w:proofErr w:type="gramStart"/>
      <w:r w:rsidRPr="00FB2A40">
        <w:t xml:space="preserve">Удельный вес площади зданий, требующей капитального ремонта, в общей площади зданий организаций дополнительного профессионального образования в разрезе учебно-лабораторных зданий и зданий общежитий составляет 0%. Но вместе с тем, удельный вес площади зданий, требующих капитального ремонта, в общей площади зданий СКИРО ПК и ПРО составляет 90,5% (3539,7 </w:t>
      </w:r>
      <w:proofErr w:type="spellStart"/>
      <w:r w:rsidRPr="00FB2A40">
        <w:t>кв.м</w:t>
      </w:r>
      <w:proofErr w:type="spellEnd"/>
      <w:r w:rsidRPr="00FB2A40">
        <w:t>.) от общей площади 3 910 квадратных метров.</w:t>
      </w:r>
      <w:proofErr w:type="gramEnd"/>
    </w:p>
    <w:p w:rsidR="00FB2A40" w:rsidRDefault="00FB2A40" w:rsidP="00FB2A40">
      <w:pPr>
        <w:pStyle w:val="a8"/>
      </w:pPr>
    </w:p>
    <w:p w:rsidR="0046461E" w:rsidRPr="00FB2A40" w:rsidRDefault="004E60AC" w:rsidP="00FB2A40">
      <w:pPr>
        <w:pStyle w:val="a8"/>
      </w:pPr>
      <w:r w:rsidRPr="00FB2A40">
        <w:rPr>
          <w:u w:val="single"/>
        </w:rPr>
        <w:t>П</w:t>
      </w:r>
      <w:r w:rsidR="0046461E" w:rsidRPr="00FB2A40">
        <w:rPr>
          <w:u w:val="single"/>
        </w:rPr>
        <w:t>рофессиональные достижения выпускников организаций, реализующих программы дополнительного профессионального образования</w:t>
      </w:r>
      <w:r w:rsidR="0046461E" w:rsidRPr="00FB2A40">
        <w:t>.</w:t>
      </w:r>
    </w:p>
    <w:p w:rsidR="0046461E" w:rsidRPr="00FB2A40" w:rsidRDefault="0046461E" w:rsidP="00FB2A40">
      <w:pPr>
        <w:pStyle w:val="a8"/>
      </w:pPr>
      <w:r w:rsidRPr="00FB2A40">
        <w:t xml:space="preserve">Удельный вес слушателей, завершивших </w:t>
      </w:r>
      <w:proofErr w:type="gramStart"/>
      <w:r w:rsidRPr="00FB2A40">
        <w:t>обучение по программам</w:t>
      </w:r>
      <w:proofErr w:type="gramEnd"/>
      <w:r w:rsidRPr="00FB2A40">
        <w:t xml:space="preserve"> профессиональной переподготовки с присвоением новой квалификации, в общей численности слушателей, з</w:t>
      </w:r>
      <w:r w:rsidRPr="00FB2A40">
        <w:t>а</w:t>
      </w:r>
      <w:r w:rsidRPr="00FB2A40">
        <w:t xml:space="preserve">вершивших обучение по программам профессиональной переподготовки составляет 43,45%. </w:t>
      </w:r>
    </w:p>
    <w:p w:rsidR="0046461E" w:rsidRPr="0046461E" w:rsidRDefault="0046461E" w:rsidP="0046461E">
      <w:pPr>
        <w:rPr>
          <w:szCs w:val="24"/>
        </w:rPr>
      </w:pPr>
      <w:r w:rsidRPr="0046461E">
        <w:rPr>
          <w:szCs w:val="24"/>
        </w:rPr>
        <w:t xml:space="preserve">Удельный вес численности лиц, прошедших </w:t>
      </w:r>
      <w:proofErr w:type="gramStart"/>
      <w:r w:rsidRPr="0046461E">
        <w:rPr>
          <w:szCs w:val="24"/>
        </w:rPr>
        <w:t>обучение</w:t>
      </w:r>
      <w:proofErr w:type="gramEnd"/>
      <w:r w:rsidRPr="0046461E">
        <w:rPr>
          <w:szCs w:val="24"/>
        </w:rPr>
        <w:t xml:space="preserve"> по дополнительным професс</w:t>
      </w:r>
      <w:r w:rsidRPr="0046461E">
        <w:rPr>
          <w:szCs w:val="24"/>
        </w:rPr>
        <w:t>и</w:t>
      </w:r>
      <w:r w:rsidRPr="0046461E">
        <w:rPr>
          <w:szCs w:val="24"/>
        </w:rPr>
        <w:t>ональным программам, составил 35,2% (11 470 человек) от общего количества педагогич</w:t>
      </w:r>
      <w:r w:rsidRPr="0046461E">
        <w:rPr>
          <w:szCs w:val="24"/>
        </w:rPr>
        <w:t>е</w:t>
      </w:r>
      <w:r w:rsidRPr="0046461E">
        <w:rPr>
          <w:szCs w:val="24"/>
        </w:rPr>
        <w:t>ских работников.</w:t>
      </w:r>
    </w:p>
    <w:p w:rsidR="0046461E" w:rsidRPr="0046461E" w:rsidRDefault="0046461E" w:rsidP="0046461E">
      <w:pPr>
        <w:rPr>
          <w:szCs w:val="24"/>
        </w:rPr>
      </w:pPr>
      <w:r w:rsidRPr="0046461E">
        <w:rPr>
          <w:szCs w:val="24"/>
        </w:rPr>
        <w:t>Удельный вес численности лиц, получивших дополнительное профессиональное о</w:t>
      </w:r>
      <w:r w:rsidRPr="0046461E">
        <w:rPr>
          <w:szCs w:val="24"/>
        </w:rPr>
        <w:t>б</w:t>
      </w:r>
      <w:r w:rsidRPr="0046461E">
        <w:rPr>
          <w:szCs w:val="24"/>
        </w:rPr>
        <w:t>разование с использованием дистанционных образовательных технологий, – 85,9% (9 278 человек).</w:t>
      </w:r>
    </w:p>
    <w:p w:rsidR="0046461E" w:rsidRDefault="0046461E" w:rsidP="0046461E">
      <w:pPr>
        <w:rPr>
          <w:b/>
          <w:szCs w:val="28"/>
        </w:rPr>
      </w:pPr>
    </w:p>
    <w:p w:rsidR="009C42EA" w:rsidRDefault="009C42EA" w:rsidP="0046461E">
      <w:pPr>
        <w:rPr>
          <w:b/>
          <w:szCs w:val="28"/>
        </w:rPr>
      </w:pPr>
    </w:p>
    <w:p w:rsidR="00BF0F07" w:rsidRPr="0046461E" w:rsidRDefault="00BF0F07" w:rsidP="0046461E">
      <w:pPr>
        <w:rPr>
          <w:b/>
          <w:szCs w:val="28"/>
        </w:rPr>
      </w:pPr>
      <w:r w:rsidRPr="00586420">
        <w:rPr>
          <w:rFonts w:eastAsia="Times New Roman"/>
          <w:b/>
          <w:szCs w:val="24"/>
        </w:rPr>
        <w:lastRenderedPageBreak/>
        <w:t>2.7. Сведения о развитии профессионального обучения</w:t>
      </w:r>
      <w:bookmarkEnd w:id="16"/>
    </w:p>
    <w:p w:rsidR="00BF0F07" w:rsidRPr="00586420" w:rsidRDefault="00BF0F07" w:rsidP="00586420">
      <w:r w:rsidRPr="00586420">
        <w:t>Подготовка рабочих кадров в 201</w:t>
      </w:r>
      <w:r w:rsidR="00042312" w:rsidRPr="00586420">
        <w:t>8</w:t>
      </w:r>
      <w:r w:rsidRPr="00586420">
        <w:t xml:space="preserve"> году по основным программам профессионального обучения в части реализации программ профессиональной подготовки по профессиям раб</w:t>
      </w:r>
      <w:r w:rsidRPr="00586420">
        <w:t>о</w:t>
      </w:r>
      <w:r w:rsidRPr="00586420">
        <w:t>чих и должностям служащих осущ</w:t>
      </w:r>
      <w:r w:rsidR="00C72F91" w:rsidRPr="00586420">
        <w:t>ествлялась в 31 профессиональной образовательной</w:t>
      </w:r>
      <w:r w:rsidRPr="00586420">
        <w:t xml:space="preserve"> орг</w:t>
      </w:r>
      <w:r w:rsidRPr="00586420">
        <w:t>а</w:t>
      </w:r>
      <w:r w:rsidRPr="00586420">
        <w:t>ни</w:t>
      </w:r>
      <w:r w:rsidR="00C72F91" w:rsidRPr="00586420">
        <w:t>зации</w:t>
      </w:r>
      <w:r w:rsidRPr="00586420">
        <w:t xml:space="preserve"> и 2 образовательных организациях высшего образования по 19 профессиям. Осно</w:t>
      </w:r>
      <w:r w:rsidRPr="00586420">
        <w:t>в</w:t>
      </w:r>
      <w:r w:rsidRPr="00586420">
        <w:t>ными отраслями экономики Ставропольского края, для которых осуществлялась подготовка рабочих кадров по профессиям профессионального обучения, являются строительство, транспорт, промышленность, сельское хозяйство, сфера обслуживания, энергетика, инфо</w:t>
      </w:r>
      <w:r w:rsidRPr="00586420">
        <w:t>р</w:t>
      </w:r>
      <w:r w:rsidRPr="00586420">
        <w:t>мационные технологии.</w:t>
      </w:r>
    </w:p>
    <w:p w:rsidR="00BF0F07" w:rsidRPr="00586420" w:rsidRDefault="00BF0F07" w:rsidP="00586420">
      <w:pPr>
        <w:keepNext/>
        <w:keepLines/>
        <w:spacing w:before="40"/>
        <w:outlineLvl w:val="3"/>
        <w:rPr>
          <w:rFonts w:eastAsia="Times New Roman"/>
          <w:i/>
          <w:iCs/>
          <w:u w:val="single"/>
        </w:rPr>
      </w:pPr>
      <w:r w:rsidRPr="00586420">
        <w:rPr>
          <w:rFonts w:eastAsia="Times New Roman"/>
          <w:i/>
          <w:iCs/>
          <w:u w:val="single"/>
        </w:rPr>
        <w:t>Контингент</w:t>
      </w:r>
    </w:p>
    <w:p w:rsidR="00BF0F07" w:rsidRPr="00586420" w:rsidRDefault="00BF0F07" w:rsidP="00586420">
      <w:r w:rsidRPr="00586420">
        <w:t>В 201</w:t>
      </w:r>
      <w:r w:rsidR="0077213B" w:rsidRPr="00586420">
        <w:t>8</w:t>
      </w:r>
      <w:r w:rsidRPr="00586420">
        <w:t xml:space="preserve"> году численность обучающихся образовательных организаций, </w:t>
      </w:r>
      <w:r w:rsidR="000072D9" w:rsidRPr="00586420">
        <w:t xml:space="preserve">завершающих освоение </w:t>
      </w:r>
      <w:r w:rsidRPr="00586420">
        <w:t>основны</w:t>
      </w:r>
      <w:r w:rsidR="000072D9" w:rsidRPr="00586420">
        <w:t>х</w:t>
      </w:r>
      <w:r w:rsidRPr="00586420">
        <w:t xml:space="preserve"> программы профессионального обучения – программы профессионал</w:t>
      </w:r>
      <w:r w:rsidRPr="00586420">
        <w:t>ь</w:t>
      </w:r>
      <w:r w:rsidRPr="00586420">
        <w:t xml:space="preserve">ной подготовки по профессиям рабочих, должностям служащих – составила </w:t>
      </w:r>
      <w:r w:rsidR="00FA5E85" w:rsidRPr="00586420">
        <w:t>6</w:t>
      </w:r>
      <w:r w:rsidR="00C72F91" w:rsidRPr="00586420">
        <w:t xml:space="preserve"> </w:t>
      </w:r>
      <w:r w:rsidRPr="00586420">
        <w:t>55</w:t>
      </w:r>
      <w:r w:rsidR="00370E21" w:rsidRPr="00586420">
        <w:t>6</w:t>
      </w:r>
      <w:r w:rsidRPr="00586420">
        <w:t xml:space="preserve"> человек, включая </w:t>
      </w:r>
      <w:r w:rsidR="001F1EC8" w:rsidRPr="00586420">
        <w:t>468</w:t>
      </w:r>
      <w:r w:rsidRPr="00586420">
        <w:t xml:space="preserve"> человек из числа лиц с </w:t>
      </w:r>
      <w:r w:rsidR="009867EE">
        <w:t>ОВЗ</w:t>
      </w:r>
      <w:r w:rsidRPr="00586420">
        <w:t xml:space="preserve"> здоровья. </w:t>
      </w:r>
    </w:p>
    <w:p w:rsidR="00BF0F07" w:rsidRPr="006F71FC" w:rsidRDefault="00BF0F07" w:rsidP="00586420">
      <w:proofErr w:type="gramStart"/>
      <w:r w:rsidRPr="006F71FC">
        <w:t xml:space="preserve">Удельный вес численности лиц, прошедших обучение по образовательным </w:t>
      </w:r>
      <w:proofErr w:type="spellStart"/>
      <w:r w:rsidRPr="006F71FC">
        <w:t>програм</w:t>
      </w:r>
      <w:proofErr w:type="spellEnd"/>
      <w:r w:rsidRPr="006F71FC">
        <w:t>-мам профессионального обучения по месту своей работы, в общей численности работников организаций, прошедших обучение по образовательным программам профессионального обучения, составил 29</w:t>
      </w:r>
      <w:r w:rsidR="00042312" w:rsidRPr="006F71FC">
        <w:t>,5</w:t>
      </w:r>
      <w:r w:rsidRPr="006F71FC">
        <w:t>%.</w:t>
      </w:r>
      <w:r w:rsidR="00344A47" w:rsidRPr="006F71FC">
        <w:t xml:space="preserve"> </w:t>
      </w:r>
      <w:proofErr w:type="gramEnd"/>
    </w:p>
    <w:p w:rsidR="00BF0F07" w:rsidRPr="00586420" w:rsidRDefault="00BF0F07" w:rsidP="00586420">
      <w:proofErr w:type="gramStart"/>
      <w:r w:rsidRPr="00586420">
        <w:t>В целях обеспечения высокого уровня и конкурентоспособности профессионального образования Ставропольского края, создания условий для повышения качества професси</w:t>
      </w:r>
      <w:r w:rsidRPr="00586420">
        <w:t>о</w:t>
      </w:r>
      <w:r w:rsidRPr="00586420">
        <w:t>нальной подготовки, переподготовки и повышения квалификации рабочих кадров и специ</w:t>
      </w:r>
      <w:r w:rsidRPr="00586420">
        <w:t>а</w:t>
      </w:r>
      <w:r w:rsidRPr="00586420">
        <w:t>листов по востребованным на рынке труда Ставропольского края профессиям и специальн</w:t>
      </w:r>
      <w:r w:rsidRPr="00586420">
        <w:t>о</w:t>
      </w:r>
      <w:r w:rsidRPr="00586420">
        <w:t>стям, развития интеграционных процессов сферы профессионального образования, а также в рамках государственно-частного партнерства образовательных организаций и предприятий агропромышленного комплекса Ставропольского края обеспечена деятельность созданных в</w:t>
      </w:r>
      <w:proofErr w:type="gramEnd"/>
      <w:r w:rsidRPr="00586420">
        <w:t xml:space="preserve"> структуре подведомственных образовательных организаций 13 профильных ресурсных це</w:t>
      </w:r>
      <w:r w:rsidRPr="00586420">
        <w:t>н</w:t>
      </w:r>
      <w:r w:rsidRPr="00586420">
        <w:t>тров профессиональной подготовки, переподготовки и повышения квалификации рабочих и специалистов. При этом</w:t>
      </w:r>
      <w:proofErr w:type="gramStart"/>
      <w:r w:rsidR="00C72F91" w:rsidRPr="00586420">
        <w:t>,</w:t>
      </w:r>
      <w:proofErr w:type="gramEnd"/>
      <w:r w:rsidR="00C72F91" w:rsidRPr="00586420">
        <w:t xml:space="preserve"> </w:t>
      </w:r>
      <w:r w:rsidRPr="00586420">
        <w:t>в сетевое взаимодействие по реализуемым в образовательных орг</w:t>
      </w:r>
      <w:r w:rsidRPr="00586420">
        <w:t>а</w:t>
      </w:r>
      <w:r w:rsidRPr="00586420">
        <w:t xml:space="preserve">низациях программам </w:t>
      </w:r>
      <w:r w:rsidR="00015DDA">
        <w:t>СПО</w:t>
      </w:r>
      <w:r w:rsidR="00C72F91" w:rsidRPr="00586420">
        <w:t xml:space="preserve"> вовлечена</w:t>
      </w:r>
      <w:r w:rsidRPr="00586420">
        <w:t xml:space="preserve"> 31 профессио</w:t>
      </w:r>
      <w:r w:rsidR="00C72F91" w:rsidRPr="00586420">
        <w:t>нальная образовательная организация</w:t>
      </w:r>
      <w:r w:rsidRPr="00586420">
        <w:t xml:space="preserve"> и одна образовательная организация высшего образования, обучающиеся и педагогические р</w:t>
      </w:r>
      <w:r w:rsidRPr="00586420">
        <w:t>а</w:t>
      </w:r>
      <w:r w:rsidRPr="00586420">
        <w:t>ботники которых в соответствии с заключенными между образовательными организациями договорами по согласованному графику направлялись соответственно для прохождения об</w:t>
      </w:r>
      <w:r w:rsidRPr="00586420">
        <w:t>у</w:t>
      </w:r>
      <w:r w:rsidRPr="00586420">
        <w:t>чения, профессиональной переподготовки и повышения квалификации (стажировки) в обр</w:t>
      </w:r>
      <w:r w:rsidRPr="00586420">
        <w:t>а</w:t>
      </w:r>
      <w:r w:rsidRPr="00586420">
        <w:t xml:space="preserve">зовательные организации, имеющие в структуре профильные ресурсные центры. </w:t>
      </w:r>
    </w:p>
    <w:p w:rsidR="00AF3D0E" w:rsidRDefault="00BF0F07" w:rsidP="00AF3D0E">
      <w:r w:rsidRPr="00586420">
        <w:lastRenderedPageBreak/>
        <w:t>Численность граждан, прошедших в рамках совершенствования системы непрерывн</w:t>
      </w:r>
      <w:r w:rsidRPr="00586420">
        <w:t>о</w:t>
      </w:r>
      <w:r w:rsidRPr="00586420">
        <w:t>го профессионального образования подготовку в профильных ресурсных центрах посре</w:t>
      </w:r>
      <w:r w:rsidRPr="00586420">
        <w:t>д</w:t>
      </w:r>
      <w:r w:rsidRPr="00586420">
        <w:t xml:space="preserve">ством освоения соответствующих образовательных программ, составляет </w:t>
      </w:r>
      <w:r w:rsidR="008B680E" w:rsidRPr="00586420">
        <w:t>556</w:t>
      </w:r>
      <w:r w:rsidR="00C72F91" w:rsidRPr="00586420">
        <w:t xml:space="preserve"> </w:t>
      </w:r>
      <w:r w:rsidRPr="00586420">
        <w:t>человек.</w:t>
      </w:r>
    </w:p>
    <w:p w:rsidR="00BF0F07" w:rsidRPr="00AF3D0E" w:rsidRDefault="00BF0F07" w:rsidP="00AF3D0E">
      <w:r w:rsidRPr="00586420">
        <w:rPr>
          <w:rFonts w:eastAsia="Times New Roman"/>
          <w:i/>
          <w:iCs/>
          <w:u w:val="single"/>
        </w:rPr>
        <w:t>Кадровое обеспечение</w:t>
      </w:r>
    </w:p>
    <w:p w:rsidR="00BF0F07" w:rsidRPr="00586420" w:rsidRDefault="00BF0F07" w:rsidP="00586420">
      <w:r w:rsidRPr="00586420">
        <w:t>47% численности лиц, имеющих высшее образование, в общей численности препод</w:t>
      </w:r>
      <w:r w:rsidRPr="00586420">
        <w:t>а</w:t>
      </w:r>
      <w:r w:rsidRPr="00586420">
        <w:t>вателей (без внешних совместителей и работающих по договорам гражданско-правового х</w:t>
      </w:r>
      <w:r w:rsidRPr="00586420">
        <w:t>а</w:t>
      </w:r>
      <w:r w:rsidRPr="00586420">
        <w:t>рактера) организаций, осуществляют образовательную деятельность по реализации образ</w:t>
      </w:r>
      <w:r w:rsidRPr="00586420">
        <w:t>о</w:t>
      </w:r>
      <w:r w:rsidRPr="00586420">
        <w:t>вательных программ профессионального обучения.</w:t>
      </w:r>
    </w:p>
    <w:p w:rsidR="00BF0F07" w:rsidRPr="00586420" w:rsidRDefault="00BF0F07" w:rsidP="00586420">
      <w:r w:rsidRPr="00586420">
        <w:t>В 20</w:t>
      </w:r>
      <w:r w:rsidR="008B680E" w:rsidRPr="00586420">
        <w:t>18</w:t>
      </w:r>
      <w:r w:rsidRPr="00586420">
        <w:t xml:space="preserve"> году численность работников профессиональных образовательных организ</w:t>
      </w:r>
      <w:r w:rsidRPr="00586420">
        <w:t>а</w:t>
      </w:r>
      <w:r w:rsidRPr="00586420">
        <w:t xml:space="preserve">ций и образовательных организаций высшего образования, подведомственных министерству, осуществляющих реализацию программ профессионального обучения составляла 4 </w:t>
      </w:r>
      <w:r w:rsidR="00787049" w:rsidRPr="00586420">
        <w:t>104</w:t>
      </w:r>
      <w:r w:rsidRPr="00586420">
        <w:t xml:space="preserve"> ч</w:t>
      </w:r>
      <w:r w:rsidRPr="00586420">
        <w:t>е</w:t>
      </w:r>
      <w:r w:rsidRPr="00586420">
        <w:t>ловек</w:t>
      </w:r>
      <w:r w:rsidR="00AF3D0E">
        <w:t>а</w:t>
      </w:r>
      <w:r w:rsidRPr="00586420">
        <w:t xml:space="preserve"> в том числе:</w:t>
      </w:r>
    </w:p>
    <w:p w:rsidR="00BF0F07" w:rsidRPr="00586420" w:rsidRDefault="00BF0F07" w:rsidP="00586420">
      <w:r w:rsidRPr="00586420">
        <w:t>руков</w:t>
      </w:r>
      <w:r w:rsidR="00C72F91" w:rsidRPr="00586420">
        <w:t xml:space="preserve">одящих работников – </w:t>
      </w:r>
      <w:r w:rsidR="0025246D" w:rsidRPr="00586420">
        <w:t>343</w:t>
      </w:r>
      <w:r w:rsidR="00C72F91" w:rsidRPr="00586420">
        <w:t xml:space="preserve"> человек</w:t>
      </w:r>
      <w:r w:rsidR="00AF3D0E">
        <w:t>а</w:t>
      </w:r>
      <w:r w:rsidRPr="00586420">
        <w:t>;</w:t>
      </w:r>
    </w:p>
    <w:p w:rsidR="00BF0F07" w:rsidRPr="00586420" w:rsidRDefault="00BF0F07" w:rsidP="00586420">
      <w:r w:rsidRPr="00586420">
        <w:t xml:space="preserve">педагогических работников – </w:t>
      </w:r>
      <w:r w:rsidR="00787049" w:rsidRPr="00586420">
        <w:t>1985</w:t>
      </w:r>
      <w:r w:rsidRPr="00586420">
        <w:t xml:space="preserve"> человек;</w:t>
      </w:r>
    </w:p>
    <w:p w:rsidR="00BF0F07" w:rsidRPr="00586420" w:rsidRDefault="00BF0F07" w:rsidP="00586420">
      <w:r w:rsidRPr="00586420">
        <w:t>учебно-вспомогательного персонала – 4</w:t>
      </w:r>
      <w:r w:rsidR="003B3B54" w:rsidRPr="00586420">
        <w:t>33</w:t>
      </w:r>
      <w:r w:rsidR="00AF3D0E">
        <w:t xml:space="preserve"> </w:t>
      </w:r>
      <w:r w:rsidRPr="00586420">
        <w:t>человек</w:t>
      </w:r>
      <w:r w:rsidR="00AF3D0E">
        <w:t>а</w:t>
      </w:r>
      <w:r w:rsidRPr="00586420">
        <w:t>;</w:t>
      </w:r>
    </w:p>
    <w:p w:rsidR="00BF0F07" w:rsidRPr="00586420" w:rsidRDefault="00BF0F07" w:rsidP="00586420">
      <w:r w:rsidRPr="00586420">
        <w:t xml:space="preserve">обслуживающего персонала – </w:t>
      </w:r>
      <w:r w:rsidR="006B17DF" w:rsidRPr="00586420">
        <w:t xml:space="preserve">1548 </w:t>
      </w:r>
      <w:r w:rsidRPr="00586420">
        <w:t>человек.</w:t>
      </w:r>
    </w:p>
    <w:p w:rsidR="00CD7622" w:rsidRDefault="00BF0F07" w:rsidP="00CD7622">
      <w:r w:rsidRPr="00586420">
        <w:t>Численность руководящих и педагогических работников образовательных организ</w:t>
      </w:r>
      <w:r w:rsidRPr="00586420">
        <w:t>а</w:t>
      </w:r>
      <w:r w:rsidRPr="00586420">
        <w:t>ций, прошедших обучение посредством освоения дополнительных профессиональных пр</w:t>
      </w:r>
      <w:r w:rsidRPr="00586420">
        <w:t>о</w:t>
      </w:r>
      <w:r w:rsidRPr="00586420">
        <w:t xml:space="preserve">грамм, составила </w:t>
      </w:r>
      <w:r w:rsidR="0025246D" w:rsidRPr="00586420">
        <w:t>более 220</w:t>
      </w:r>
      <w:r w:rsidRPr="00586420">
        <w:t xml:space="preserve"> человек.</w:t>
      </w:r>
    </w:p>
    <w:p w:rsidR="00BF0F07" w:rsidRPr="00CD7622" w:rsidRDefault="00BF0F07" w:rsidP="00CD7622">
      <w:r w:rsidRPr="00586420">
        <w:rPr>
          <w:rFonts w:eastAsia="Times New Roman"/>
          <w:i/>
          <w:iCs/>
          <w:u w:val="single"/>
        </w:rPr>
        <w:t>Материально-техническое и информационное обеспечение</w:t>
      </w:r>
    </w:p>
    <w:p w:rsidR="00BF0F07" w:rsidRPr="00586420" w:rsidRDefault="00BF0F07" w:rsidP="00586420">
      <w:proofErr w:type="gramStart"/>
      <w:r w:rsidRPr="00586420">
        <w:t>Профессиональными образовательными организациями и образовательными орган</w:t>
      </w:r>
      <w:r w:rsidRPr="00586420">
        <w:t>и</w:t>
      </w:r>
      <w:r w:rsidRPr="00586420">
        <w:t>зациями высшего образования заключены соглашения о сотрудничестве с крупными комп</w:t>
      </w:r>
      <w:r w:rsidRPr="00586420">
        <w:t>а</w:t>
      </w:r>
      <w:r w:rsidRPr="00586420">
        <w:t>ниями, осуществляющими профессиональную деятельность на территории Ставропольского края, в рамках которых осуществляется взаимодействие по проведению совместных профе</w:t>
      </w:r>
      <w:r w:rsidRPr="00586420">
        <w:t>с</w:t>
      </w:r>
      <w:r w:rsidRPr="00586420">
        <w:t>сионально-ориентационных мероприятий с выпускниками общеобразовательных организ</w:t>
      </w:r>
      <w:r w:rsidRPr="00586420">
        <w:t>а</w:t>
      </w:r>
      <w:r w:rsidRPr="00586420">
        <w:t>ций, разработке и реализации основных профессиональных образовательных программ, о</w:t>
      </w:r>
      <w:r w:rsidRPr="00586420">
        <w:t>р</w:t>
      </w:r>
      <w:r w:rsidRPr="00586420">
        <w:t>ганизации и проведению практики обучающихся, стажировок преподавателей и инженерно-педагогических работников, организации и проведению государственной итоговой аттест</w:t>
      </w:r>
      <w:r w:rsidRPr="00586420">
        <w:t>а</w:t>
      </w:r>
      <w:r w:rsidRPr="00586420">
        <w:t>ции выпускников</w:t>
      </w:r>
      <w:proofErr w:type="gramEnd"/>
      <w:r w:rsidRPr="00586420">
        <w:t>, оказанию финансовой помощи образовательным организациям в провед</w:t>
      </w:r>
      <w:r w:rsidRPr="00586420">
        <w:t>е</w:t>
      </w:r>
      <w:r w:rsidRPr="00586420">
        <w:t>нии ремонта зданий и сооружений, оснащении оборудованием учебно-лабораторной и пр</w:t>
      </w:r>
      <w:r w:rsidRPr="00586420">
        <w:t>о</w:t>
      </w:r>
      <w:r w:rsidRPr="00586420">
        <w:t>изводственной базы.</w:t>
      </w:r>
    </w:p>
    <w:p w:rsidR="00CD7622" w:rsidRDefault="00BF0F07" w:rsidP="00CD7622">
      <w:proofErr w:type="gramStart"/>
      <w:r w:rsidRPr="00586420">
        <w:t>В целях информирования граждан о возможностях получения дополнительного пр</w:t>
      </w:r>
      <w:r w:rsidRPr="00586420">
        <w:t>о</w:t>
      </w:r>
      <w:r w:rsidRPr="00586420">
        <w:t xml:space="preserve">фессионального образования и реализации программ профессионального обучения, в том числе в профильных ресурсных центрах профессиональной подготовки, переподготовки и повышения квалификации рабочих кадров и специалистов, созданных в структуре ведущих </w:t>
      </w:r>
      <w:r w:rsidRPr="00586420">
        <w:lastRenderedPageBreak/>
        <w:t>профессиональных образовательных организаций региона, на сайте министерства, портале «Сетевое сообщество «Профессионал», сайтах образовательных организаций размещена и</w:t>
      </w:r>
      <w:r w:rsidRPr="00586420">
        <w:t>н</w:t>
      </w:r>
      <w:r w:rsidRPr="00586420">
        <w:t>формация о реализуемых в них основных программах профессионального обучения</w:t>
      </w:r>
      <w:proofErr w:type="gramEnd"/>
      <w:r w:rsidRPr="00586420">
        <w:t xml:space="preserve"> – </w:t>
      </w:r>
      <w:proofErr w:type="gramStart"/>
      <w:r w:rsidRPr="00586420">
        <w:t>пр</w:t>
      </w:r>
      <w:r w:rsidRPr="00586420">
        <w:t>о</w:t>
      </w:r>
      <w:r w:rsidRPr="00586420">
        <w:t>граммах</w:t>
      </w:r>
      <w:proofErr w:type="gramEnd"/>
      <w:r w:rsidRPr="00586420">
        <w:t xml:space="preserve"> профессиональной подготовки по профессиям рабочих, должностям служащих, а также дополнительных профессиональных программах – программах повышения квалиф</w:t>
      </w:r>
      <w:r w:rsidRPr="00586420">
        <w:t>и</w:t>
      </w:r>
      <w:r w:rsidRPr="00586420">
        <w:t>кации и программах профессиональной переподготовки, включая  нормативные сроки и условия обучения.</w:t>
      </w:r>
    </w:p>
    <w:p w:rsidR="00BF0F07" w:rsidRPr="00CD7622" w:rsidRDefault="00BF0F07" w:rsidP="00CD7622">
      <w:r w:rsidRPr="00586420">
        <w:rPr>
          <w:rFonts w:eastAsia="Times New Roman"/>
          <w:i/>
          <w:iCs/>
          <w:u w:val="single"/>
        </w:rPr>
        <w:t>Условия профессионального обучения лиц с ограниченными возможностями здоровья и инвалидами</w:t>
      </w:r>
    </w:p>
    <w:p w:rsidR="00CD7622" w:rsidRDefault="00BF0F07" w:rsidP="00CD7622">
      <w:r w:rsidRPr="00586420">
        <w:t>В</w:t>
      </w:r>
      <w:r w:rsidR="00C72F91" w:rsidRPr="00586420">
        <w:t xml:space="preserve"> 201</w:t>
      </w:r>
      <w:r w:rsidR="006B17DF" w:rsidRPr="00586420">
        <w:t>8</w:t>
      </w:r>
      <w:r w:rsidR="00C72F91" w:rsidRPr="00586420">
        <w:t xml:space="preserve"> году в 31 подведомственной</w:t>
      </w:r>
      <w:r w:rsidRPr="00586420">
        <w:t xml:space="preserve"> министерству </w:t>
      </w:r>
      <w:r w:rsidR="00C72F91" w:rsidRPr="00586420">
        <w:t>профессиональной</w:t>
      </w:r>
      <w:r w:rsidRPr="00586420">
        <w:t xml:space="preserve"> образователь</w:t>
      </w:r>
      <w:r w:rsidR="00C72F91" w:rsidRPr="00586420">
        <w:t>ной организации</w:t>
      </w:r>
      <w:r w:rsidRPr="00586420">
        <w:t xml:space="preserve"> и одной образовательной организации высшего образования, реализующих пр</w:t>
      </w:r>
      <w:r w:rsidRPr="00586420">
        <w:t>о</w:t>
      </w:r>
      <w:r w:rsidRPr="00586420">
        <w:t xml:space="preserve">граммы профессионального обучения, общая численность граждан из числа лиц с </w:t>
      </w:r>
      <w:r w:rsidR="00CD7622">
        <w:t>ОВЗ</w:t>
      </w:r>
      <w:r w:rsidRPr="00586420">
        <w:t>, об</w:t>
      </w:r>
      <w:r w:rsidRPr="00586420">
        <w:t>у</w:t>
      </w:r>
      <w:r w:rsidRPr="00586420">
        <w:t>чавшихся по программам профессиональной подготовки по профессиям рабочих, должн</w:t>
      </w:r>
      <w:r w:rsidRPr="00586420">
        <w:t>о</w:t>
      </w:r>
      <w:r w:rsidRPr="00586420">
        <w:t xml:space="preserve">стям служащих по одиннадцати профессиям, составила </w:t>
      </w:r>
      <w:r w:rsidR="001F1EC8" w:rsidRPr="00586420">
        <w:t>468</w:t>
      </w:r>
      <w:r w:rsidRPr="00586420">
        <w:t xml:space="preserve"> человек.</w:t>
      </w:r>
    </w:p>
    <w:p w:rsidR="00BF0F07" w:rsidRPr="00CD7622" w:rsidRDefault="00BF0F07" w:rsidP="00CD7622">
      <w:r w:rsidRPr="00586420">
        <w:rPr>
          <w:rFonts w:eastAsia="Times New Roman"/>
          <w:i/>
          <w:iCs/>
          <w:u w:val="single"/>
        </w:rPr>
        <w:t>Сеть образовательных организаций</w:t>
      </w:r>
    </w:p>
    <w:p w:rsidR="00CD7622" w:rsidRDefault="00BF0F07" w:rsidP="00CD7622">
      <w:r w:rsidRPr="00586420">
        <w:t>Подготовка рабочих кадров в 201</w:t>
      </w:r>
      <w:r w:rsidR="000072D9" w:rsidRPr="00586420">
        <w:t>8</w:t>
      </w:r>
      <w:r w:rsidRPr="00586420">
        <w:t xml:space="preserve"> году по основным программам профессионального обучения в части реализации программ профессиональной подготовки по профессиям раб</w:t>
      </w:r>
      <w:r w:rsidRPr="00586420">
        <w:t>о</w:t>
      </w:r>
      <w:r w:rsidRPr="00586420">
        <w:t>чих и должностям служащих осущ</w:t>
      </w:r>
      <w:r w:rsidR="00C72F91" w:rsidRPr="00586420">
        <w:t>ествлялась в 31 профессиональной образовательной</w:t>
      </w:r>
      <w:r w:rsidRPr="00586420">
        <w:t xml:space="preserve"> орг</w:t>
      </w:r>
      <w:r w:rsidRPr="00586420">
        <w:t>а</w:t>
      </w:r>
      <w:r w:rsidRPr="00586420">
        <w:t>ни</w:t>
      </w:r>
      <w:r w:rsidR="00C72F91" w:rsidRPr="00586420">
        <w:t>зации</w:t>
      </w:r>
      <w:r w:rsidRPr="00586420">
        <w:t xml:space="preserve"> и 1 образовательной организации высшего образования</w:t>
      </w:r>
    </w:p>
    <w:p w:rsidR="00BF0F07" w:rsidRPr="00CD7622" w:rsidRDefault="00BF0F07" w:rsidP="00CD7622">
      <w:r w:rsidRPr="00586420">
        <w:rPr>
          <w:rFonts w:eastAsia="Times New Roman"/>
          <w:i/>
          <w:iCs/>
          <w:u w:val="single"/>
        </w:rPr>
        <w:t>Трудоустройство (изменение условий профессиональной деятельности) выпускников</w:t>
      </w:r>
    </w:p>
    <w:p w:rsidR="00CD7622" w:rsidRDefault="00BF0F07" w:rsidP="00CD7622">
      <w:r w:rsidRPr="00586420">
        <w:t xml:space="preserve">Удельный вес лиц, трудоустроившихся в течение 1 года после окончания </w:t>
      </w:r>
      <w:proofErr w:type="gramStart"/>
      <w:r w:rsidRPr="00586420">
        <w:t>обучения по</w:t>
      </w:r>
      <w:proofErr w:type="gramEnd"/>
      <w:r w:rsidRPr="00586420">
        <w:t xml:space="preserve"> полученной профессии на рабочие места, требующие высокого уровня квалификации, в о</w:t>
      </w:r>
      <w:r w:rsidRPr="00586420">
        <w:t>б</w:t>
      </w:r>
      <w:r w:rsidRPr="00586420">
        <w:t>щей численности лиц, обученных по образовательным программам профессионального об</w:t>
      </w:r>
      <w:r w:rsidRPr="00586420">
        <w:t>у</w:t>
      </w:r>
      <w:r w:rsidRPr="00586420">
        <w:t xml:space="preserve">чения, составил </w:t>
      </w:r>
      <w:r w:rsidR="005D207A" w:rsidRPr="00586420">
        <w:t>4</w:t>
      </w:r>
      <w:r w:rsidR="00163D5C" w:rsidRPr="00586420">
        <w:t>6</w:t>
      </w:r>
      <w:r w:rsidRPr="00586420">
        <w:t>%.</w:t>
      </w:r>
    </w:p>
    <w:p w:rsidR="00BF0F07" w:rsidRPr="00CD7622" w:rsidRDefault="00BF0F07" w:rsidP="00CD7622">
      <w:r w:rsidRPr="00586420">
        <w:rPr>
          <w:rFonts w:eastAsia="Times New Roman"/>
          <w:i/>
          <w:iCs/>
          <w:u w:val="single"/>
        </w:rPr>
        <w:t xml:space="preserve">Финансово-экономическая деятельность </w:t>
      </w:r>
    </w:p>
    <w:p w:rsidR="00CD7622" w:rsidRDefault="00BF0F07" w:rsidP="00CD7622">
      <w:r w:rsidRPr="00586420">
        <w:t>Финансово-экономическая деятельность организаций, осуществляющих образов</w:t>
      </w:r>
      <w:r w:rsidRPr="00586420">
        <w:t>а</w:t>
      </w:r>
      <w:r w:rsidRPr="00586420">
        <w:t>тельную деятельность в части обеспечения реализации основных программ профессионал</w:t>
      </w:r>
      <w:r w:rsidRPr="00586420">
        <w:t>ь</w:t>
      </w:r>
      <w:r w:rsidRPr="00586420">
        <w:t>ного обучения</w:t>
      </w:r>
      <w:r w:rsidR="00C72F91" w:rsidRPr="00586420">
        <w:t>,</w:t>
      </w:r>
      <w:r w:rsidRPr="00586420">
        <w:t xml:space="preserve"> осуществляется за счет бюджетных ассигнований (1,</w:t>
      </w:r>
      <w:r w:rsidR="00163D5C" w:rsidRPr="00586420">
        <w:t>50</w:t>
      </w:r>
      <w:r w:rsidRPr="00586420">
        <w:t>%) и финансовых средств от приносящей доход деятельности (98,5</w:t>
      </w:r>
      <w:r w:rsidR="00163D5C" w:rsidRPr="00586420">
        <w:t>0</w:t>
      </w:r>
      <w:r w:rsidRPr="00586420">
        <w:t>%).</w:t>
      </w:r>
    </w:p>
    <w:p w:rsidR="00BF0F07" w:rsidRPr="00CD7622" w:rsidRDefault="00BF0F07" w:rsidP="00CD7622">
      <w:r w:rsidRPr="00586420">
        <w:rPr>
          <w:rFonts w:eastAsia="Times New Roman"/>
          <w:i/>
          <w:iCs/>
          <w:u w:val="single"/>
        </w:rPr>
        <w:t>Выводы</w:t>
      </w:r>
    </w:p>
    <w:p w:rsidR="00BF0F07" w:rsidRPr="00586420" w:rsidRDefault="00BF0F07" w:rsidP="00586420">
      <w:r w:rsidRPr="00586420">
        <w:t>Целью профессионального обучения Ставропольского края является формирование и обеспечение деятельности инновационной сети профессиональных образовательных орган</w:t>
      </w:r>
      <w:r w:rsidRPr="00586420">
        <w:t>и</w:t>
      </w:r>
      <w:r w:rsidRPr="00586420">
        <w:t xml:space="preserve">заций Ставропольского края, осуществляющих подготовку кадров из перечня профессий ТОП-50. </w:t>
      </w:r>
    </w:p>
    <w:p w:rsidR="00CD7622" w:rsidRDefault="00BF0F07" w:rsidP="00CD7622">
      <w:r w:rsidRPr="00586420">
        <w:lastRenderedPageBreak/>
        <w:t>В целях разработки и дальнейшего развития механизма взаимодействия професси</w:t>
      </w:r>
      <w:r w:rsidRPr="00586420">
        <w:t>о</w:t>
      </w:r>
      <w:r w:rsidRPr="00586420">
        <w:t>нальных образовательных организаций с предприятиями Ставропольского</w:t>
      </w:r>
      <w:r w:rsidR="00C72F91" w:rsidRPr="00586420">
        <w:t xml:space="preserve"> </w:t>
      </w:r>
      <w:r w:rsidRPr="00586420">
        <w:t>края для удовл</w:t>
      </w:r>
      <w:r w:rsidRPr="00586420">
        <w:t>е</w:t>
      </w:r>
      <w:r w:rsidRPr="00586420">
        <w:t>творения потребности в рабочих кадрах и специалистах, формирования консолидированного заказа на их подготовку заключены соглашения о сотрудничестве профессиональных обр</w:t>
      </w:r>
      <w:r w:rsidRPr="00586420">
        <w:t>а</w:t>
      </w:r>
      <w:r w:rsidRPr="00586420">
        <w:t>зовательных организаций с крупными компаниями, осуществляющими свою професси</w:t>
      </w:r>
      <w:r w:rsidRPr="00586420">
        <w:t>о</w:t>
      </w:r>
      <w:r w:rsidRPr="00586420">
        <w:t>нальную деятельность на территории Ставропольского края.</w:t>
      </w:r>
      <w:r w:rsidR="00356F7F" w:rsidRPr="00586420">
        <w:t xml:space="preserve"> </w:t>
      </w:r>
      <w:bookmarkStart w:id="17" w:name="_Toc497917926"/>
    </w:p>
    <w:p w:rsidR="00E92F2D" w:rsidRPr="00CD7622" w:rsidRDefault="00E92F2D" w:rsidP="00CD7622">
      <w:r w:rsidRPr="00586420">
        <w:rPr>
          <w:rFonts w:eastAsia="Times New Roman"/>
          <w:b/>
          <w:szCs w:val="24"/>
        </w:rPr>
        <w:t>2.8. Сведения об интеграции образования и науки, а также образования и сферы труда</w:t>
      </w:r>
      <w:bookmarkEnd w:id="17"/>
    </w:p>
    <w:p w:rsidR="0071176E" w:rsidRPr="00452CFE" w:rsidRDefault="00452CFE" w:rsidP="0071176E">
      <w:pPr>
        <w:rPr>
          <w:rFonts w:eastAsia="Times New Roman"/>
          <w:szCs w:val="24"/>
          <w:u w:val="single"/>
          <w:lang w:eastAsia="ru-RU"/>
        </w:rPr>
      </w:pPr>
      <w:r>
        <w:rPr>
          <w:rFonts w:eastAsia="Courier New"/>
          <w:bCs/>
          <w:szCs w:val="24"/>
          <w:u w:val="single"/>
          <w:lang w:eastAsia="ru-RU" w:bidi="ru-RU"/>
        </w:rPr>
        <w:t>И</w:t>
      </w:r>
      <w:r w:rsidR="0071176E" w:rsidRPr="00452CFE">
        <w:rPr>
          <w:rFonts w:eastAsia="Courier New"/>
          <w:bCs/>
          <w:szCs w:val="24"/>
          <w:u w:val="single"/>
          <w:lang w:eastAsia="ru-RU" w:bidi="ru-RU"/>
        </w:rPr>
        <w:t>нтеграция образования и науки</w:t>
      </w:r>
    </w:p>
    <w:p w:rsidR="0071176E" w:rsidRPr="0071176E" w:rsidRDefault="0071176E" w:rsidP="0071176E">
      <w:pPr>
        <w:rPr>
          <w:rFonts w:eastAsia="Times New Roman"/>
          <w:szCs w:val="28"/>
          <w:lang w:eastAsia="ru-RU"/>
        </w:rPr>
      </w:pPr>
      <w:r w:rsidRPr="0071176E">
        <w:rPr>
          <w:rFonts w:eastAsia="Times New Roman"/>
          <w:szCs w:val="28"/>
          <w:lang w:eastAsia="ru-RU"/>
        </w:rPr>
        <w:t>Удельный вес сектора организаций высшего образования во внутренних затратах на исследования и разработки составляет 38,9%.</w:t>
      </w:r>
    </w:p>
    <w:p w:rsidR="0071176E" w:rsidRPr="0071176E" w:rsidRDefault="0071176E" w:rsidP="0071176E">
      <w:pPr>
        <w:rPr>
          <w:rFonts w:eastAsia="Times New Roman"/>
          <w:szCs w:val="28"/>
          <w:lang w:eastAsia="ru-RU"/>
        </w:rPr>
      </w:pPr>
      <w:r w:rsidRPr="0071176E">
        <w:rPr>
          <w:rFonts w:eastAsia="Times New Roman"/>
          <w:szCs w:val="28"/>
          <w:lang w:eastAsia="ru-RU"/>
        </w:rPr>
        <w:t>В Ставропольском крае подведомственные министерству образования Ставропол</w:t>
      </w:r>
      <w:r w:rsidRPr="0071176E">
        <w:rPr>
          <w:rFonts w:eastAsia="Times New Roman"/>
          <w:szCs w:val="28"/>
          <w:lang w:eastAsia="ru-RU"/>
        </w:rPr>
        <w:t>ь</w:t>
      </w:r>
      <w:r w:rsidRPr="0071176E">
        <w:rPr>
          <w:rFonts w:eastAsia="Times New Roman"/>
          <w:szCs w:val="28"/>
          <w:lang w:eastAsia="ru-RU"/>
        </w:rPr>
        <w:t>ского края образовательные организации высшего образования осуществляют деятельность в области науки. В этой связи ведется планомерная работа по реализации государственной п</w:t>
      </w:r>
      <w:r w:rsidRPr="0071176E">
        <w:rPr>
          <w:rFonts w:eastAsia="Times New Roman"/>
          <w:szCs w:val="28"/>
          <w:lang w:eastAsia="ru-RU"/>
        </w:rPr>
        <w:t>о</w:t>
      </w:r>
      <w:r w:rsidRPr="0071176E">
        <w:rPr>
          <w:rFonts w:eastAsia="Times New Roman"/>
          <w:szCs w:val="28"/>
          <w:lang w:eastAsia="ru-RU"/>
        </w:rPr>
        <w:t>литики в сфере аттестации научных и научно-педагогических кадров. Основными результ</w:t>
      </w:r>
      <w:r w:rsidRPr="0071176E">
        <w:rPr>
          <w:rFonts w:eastAsia="Times New Roman"/>
          <w:szCs w:val="28"/>
          <w:lang w:eastAsia="ru-RU"/>
        </w:rPr>
        <w:t>а</w:t>
      </w:r>
      <w:r w:rsidRPr="0071176E">
        <w:rPr>
          <w:rFonts w:eastAsia="Times New Roman"/>
          <w:szCs w:val="28"/>
          <w:lang w:eastAsia="ru-RU"/>
        </w:rPr>
        <w:t>тами научных исследований являются: итоги научно-исследовательских работ, выполненных в рамках государственных заказов Министерства образования Ставропольского края, де</w:t>
      </w:r>
      <w:r w:rsidRPr="0071176E">
        <w:rPr>
          <w:rFonts w:eastAsia="Times New Roman"/>
          <w:szCs w:val="28"/>
          <w:lang w:eastAsia="ru-RU"/>
        </w:rPr>
        <w:t>я</w:t>
      </w:r>
      <w:r w:rsidRPr="0071176E">
        <w:rPr>
          <w:rFonts w:eastAsia="Times New Roman"/>
          <w:szCs w:val="28"/>
          <w:lang w:eastAsia="ru-RU"/>
        </w:rPr>
        <w:t>тельность лабораторий и опытно-экспериментальных площадок; получение на конкурсной основе грантов на проведение научно-исследовательской работы; организация и проведение мероприятий научной направленности (конференции, семинары, мастер-классы, круглые столы, олимпиады и др.); результаты деятельности научных школ.</w:t>
      </w:r>
    </w:p>
    <w:p w:rsidR="0071176E" w:rsidRPr="0071176E" w:rsidRDefault="0071176E" w:rsidP="0071176E">
      <w:pPr>
        <w:rPr>
          <w:rFonts w:eastAsia="Times New Roman"/>
          <w:szCs w:val="28"/>
          <w:lang w:eastAsia="ru-RU"/>
        </w:rPr>
      </w:pPr>
      <w:r w:rsidRPr="0071176E">
        <w:rPr>
          <w:rFonts w:eastAsia="Times New Roman"/>
          <w:szCs w:val="28"/>
          <w:lang w:eastAsia="ru-RU"/>
        </w:rPr>
        <w:t xml:space="preserve">В 2018 году преподаватели подведомственных вузов подали 37 </w:t>
      </w:r>
      <w:proofErr w:type="spellStart"/>
      <w:r w:rsidRPr="0071176E">
        <w:rPr>
          <w:rFonts w:eastAsia="Times New Roman"/>
          <w:szCs w:val="28"/>
          <w:lang w:eastAsia="ru-RU"/>
        </w:rPr>
        <w:t>грантовых</w:t>
      </w:r>
      <w:proofErr w:type="spellEnd"/>
      <w:r w:rsidRPr="0071176E">
        <w:rPr>
          <w:rFonts w:eastAsia="Times New Roman"/>
          <w:szCs w:val="28"/>
          <w:lang w:eastAsia="ru-RU"/>
        </w:rPr>
        <w:t xml:space="preserve"> заявок, в 2019 году планируется увеличение </w:t>
      </w:r>
      <w:proofErr w:type="spellStart"/>
      <w:r w:rsidRPr="0071176E">
        <w:rPr>
          <w:rFonts w:eastAsia="Times New Roman"/>
          <w:szCs w:val="28"/>
          <w:lang w:eastAsia="ru-RU"/>
        </w:rPr>
        <w:t>грантовой</w:t>
      </w:r>
      <w:proofErr w:type="spellEnd"/>
      <w:r w:rsidRPr="0071176E">
        <w:rPr>
          <w:rFonts w:eastAsia="Times New Roman"/>
          <w:szCs w:val="28"/>
          <w:lang w:eastAsia="ru-RU"/>
        </w:rPr>
        <w:t xml:space="preserve"> активности до 49 заявок.</w:t>
      </w:r>
    </w:p>
    <w:p w:rsidR="0071176E" w:rsidRPr="0071176E" w:rsidRDefault="0071176E" w:rsidP="0071176E">
      <w:pPr>
        <w:rPr>
          <w:rFonts w:eastAsia="Times New Roman"/>
          <w:szCs w:val="28"/>
          <w:lang w:eastAsia="ru-RU"/>
        </w:rPr>
      </w:pPr>
      <w:r w:rsidRPr="0071176E">
        <w:rPr>
          <w:rFonts w:eastAsia="Times New Roman"/>
          <w:szCs w:val="28"/>
          <w:lang w:eastAsia="ru-RU"/>
        </w:rPr>
        <w:t>Вузы ежегодно принимают активное участие в конкурсах всероссийского, регионал</w:t>
      </w:r>
      <w:r w:rsidRPr="0071176E">
        <w:rPr>
          <w:rFonts w:eastAsia="Times New Roman"/>
          <w:szCs w:val="28"/>
          <w:lang w:eastAsia="ru-RU"/>
        </w:rPr>
        <w:t>ь</w:t>
      </w:r>
      <w:r w:rsidRPr="0071176E">
        <w:rPr>
          <w:rFonts w:eastAsia="Times New Roman"/>
          <w:szCs w:val="28"/>
          <w:lang w:eastAsia="ru-RU"/>
        </w:rPr>
        <w:t xml:space="preserve">ного и вузовского уровня </w:t>
      </w:r>
      <w:r w:rsidR="00452CFE">
        <w:rPr>
          <w:rFonts w:eastAsia="Times New Roman"/>
          <w:szCs w:val="28"/>
          <w:lang w:eastAsia="ru-RU"/>
        </w:rPr>
        <w:t xml:space="preserve">в </w:t>
      </w:r>
      <w:r w:rsidRPr="0071176E">
        <w:rPr>
          <w:rFonts w:eastAsia="Times New Roman"/>
          <w:szCs w:val="28"/>
          <w:lang w:eastAsia="ru-RU"/>
        </w:rPr>
        <w:t>2018 году – 86 конкурсов. Сравнительный анализ участия НПР в научных и профессиональных конкурсах за период с 2016 по 2018 гг. показал увеличение числа участников и победителей (лауреатов) с 51 до 86.</w:t>
      </w:r>
    </w:p>
    <w:p w:rsidR="0071176E" w:rsidRPr="0071176E" w:rsidRDefault="0071176E" w:rsidP="0071176E">
      <w:pPr>
        <w:rPr>
          <w:rFonts w:eastAsia="Times New Roman"/>
          <w:szCs w:val="28"/>
          <w:lang w:eastAsia="ru-RU"/>
        </w:rPr>
      </w:pPr>
      <w:r w:rsidRPr="0071176E">
        <w:rPr>
          <w:rFonts w:eastAsia="Times New Roman"/>
          <w:szCs w:val="28"/>
          <w:lang w:eastAsia="ru-RU"/>
        </w:rPr>
        <w:t>В целях реализации стратегии технологического развития учеными наших вузов п</w:t>
      </w:r>
      <w:r w:rsidRPr="0071176E">
        <w:rPr>
          <w:rFonts w:eastAsia="Times New Roman"/>
          <w:szCs w:val="28"/>
          <w:lang w:eastAsia="ru-RU"/>
        </w:rPr>
        <w:t>о</w:t>
      </w:r>
      <w:r w:rsidRPr="0071176E">
        <w:rPr>
          <w:rFonts w:eastAsia="Times New Roman"/>
          <w:szCs w:val="28"/>
          <w:lang w:eastAsia="ru-RU"/>
        </w:rPr>
        <w:t xml:space="preserve">лучено 2 свидетельства о регистрации интеллектуальной собственности, подготовлено 69 монографий и 28 статей в изданиях, индексированных </w:t>
      </w:r>
      <w:r w:rsidRPr="0071176E">
        <w:rPr>
          <w:rFonts w:eastAsia="Times New Roman"/>
          <w:szCs w:val="28"/>
          <w:lang w:val="en-US" w:eastAsia="ru-RU"/>
        </w:rPr>
        <w:t>W</w:t>
      </w:r>
      <w:proofErr w:type="spellStart"/>
      <w:r w:rsidRPr="0071176E">
        <w:rPr>
          <w:rFonts w:eastAsia="Times New Roman"/>
          <w:szCs w:val="28"/>
          <w:lang w:eastAsia="ru-RU"/>
        </w:rPr>
        <w:t>eb</w:t>
      </w:r>
      <w:proofErr w:type="spellEnd"/>
      <w:r w:rsidRPr="0071176E">
        <w:rPr>
          <w:rFonts w:eastAsia="Times New Roman"/>
          <w:szCs w:val="28"/>
          <w:lang w:eastAsia="ru-RU"/>
        </w:rPr>
        <w:t xml:space="preserve"> </w:t>
      </w:r>
      <w:proofErr w:type="spellStart"/>
      <w:r w:rsidRPr="0071176E">
        <w:rPr>
          <w:rFonts w:eastAsia="Times New Roman"/>
          <w:szCs w:val="28"/>
          <w:lang w:eastAsia="ru-RU"/>
        </w:rPr>
        <w:t>of</w:t>
      </w:r>
      <w:proofErr w:type="spellEnd"/>
      <w:r w:rsidRPr="0071176E">
        <w:rPr>
          <w:rFonts w:eastAsia="Times New Roman"/>
          <w:szCs w:val="28"/>
          <w:lang w:eastAsia="ru-RU"/>
        </w:rPr>
        <w:t xml:space="preserve"> </w:t>
      </w:r>
      <w:proofErr w:type="spellStart"/>
      <w:r w:rsidRPr="0071176E">
        <w:rPr>
          <w:rFonts w:eastAsia="Times New Roman"/>
          <w:szCs w:val="28"/>
          <w:lang w:eastAsia="ru-RU"/>
        </w:rPr>
        <w:t>saience</w:t>
      </w:r>
      <w:proofErr w:type="spellEnd"/>
      <w:r w:rsidRPr="0071176E">
        <w:rPr>
          <w:rFonts w:eastAsia="Times New Roman"/>
          <w:szCs w:val="28"/>
          <w:lang w:eastAsia="ru-RU"/>
        </w:rPr>
        <w:t xml:space="preserve"> и </w:t>
      </w:r>
      <w:proofErr w:type="spellStart"/>
      <w:r w:rsidRPr="0071176E">
        <w:rPr>
          <w:rFonts w:eastAsia="Times New Roman"/>
          <w:szCs w:val="28"/>
          <w:lang w:eastAsia="ru-RU"/>
        </w:rPr>
        <w:t>Scopus</w:t>
      </w:r>
      <w:proofErr w:type="spellEnd"/>
      <w:r w:rsidRPr="0071176E">
        <w:rPr>
          <w:rFonts w:eastAsia="Times New Roman"/>
          <w:szCs w:val="28"/>
          <w:lang w:eastAsia="ru-RU"/>
        </w:rPr>
        <w:t xml:space="preserve">. </w:t>
      </w:r>
      <w:proofErr w:type="gramStart"/>
      <w:r w:rsidRPr="0071176E">
        <w:rPr>
          <w:rFonts w:eastAsia="Times New Roman"/>
          <w:szCs w:val="28"/>
          <w:lang w:eastAsia="ru-RU"/>
        </w:rPr>
        <w:t>В крае веде</w:t>
      </w:r>
      <w:r w:rsidRPr="0071176E">
        <w:rPr>
          <w:rFonts w:eastAsia="Times New Roman"/>
          <w:szCs w:val="28"/>
          <w:lang w:eastAsia="ru-RU"/>
        </w:rPr>
        <w:t>т</w:t>
      </w:r>
      <w:r w:rsidRPr="0071176E">
        <w:rPr>
          <w:rFonts w:eastAsia="Times New Roman"/>
          <w:szCs w:val="28"/>
          <w:lang w:eastAsia="ru-RU"/>
        </w:rPr>
        <w:t>ся работа по созданию условий для выявления талантливой молодежи и построения успе</w:t>
      </w:r>
      <w:r w:rsidRPr="0071176E">
        <w:rPr>
          <w:rFonts w:eastAsia="Times New Roman"/>
          <w:szCs w:val="28"/>
          <w:lang w:eastAsia="ru-RU"/>
        </w:rPr>
        <w:t>ш</w:t>
      </w:r>
      <w:r w:rsidRPr="0071176E">
        <w:rPr>
          <w:rFonts w:eastAsia="Times New Roman"/>
          <w:szCs w:val="28"/>
          <w:lang w:eastAsia="ru-RU"/>
        </w:rPr>
        <w:t>ной карьеры в области науки, технологий и инноваций, тем самым обеспечивается развитие интеллектуального потенциала края в этой связи защищено 5 кандидатских диссертаций и 9 ученым Высшая аттестационная комиссия при Министерстве науки и высшего образования Российской Федерации присвоила звание доцента.</w:t>
      </w:r>
      <w:proofErr w:type="gramEnd"/>
    </w:p>
    <w:p w:rsidR="0071176E" w:rsidRPr="00452CFE" w:rsidRDefault="00452CFE" w:rsidP="0071176E">
      <w:r>
        <w:rPr>
          <w:u w:val="single"/>
        </w:rPr>
        <w:lastRenderedPageBreak/>
        <w:t>У</w:t>
      </w:r>
      <w:r w:rsidR="0071176E" w:rsidRPr="00452CFE">
        <w:rPr>
          <w:u w:val="single"/>
        </w:rPr>
        <w:t>частие организаций различных отраслей экономики в обеспечении и осуществлении образовательной деятельности</w:t>
      </w:r>
    </w:p>
    <w:p w:rsidR="0071176E" w:rsidRPr="0071176E" w:rsidRDefault="0071176E" w:rsidP="0071176E">
      <w:r w:rsidRPr="0071176E">
        <w:t xml:space="preserve">Удельный вес численности студентов, обучающихся по договорам о целевом приеме или целевом обучении, в общей численности студентов, обучающихся по образовательным программам высшего образования - программам </w:t>
      </w:r>
      <w:proofErr w:type="spellStart"/>
      <w:r w:rsidRPr="0071176E">
        <w:t>бакалавриата</w:t>
      </w:r>
      <w:proofErr w:type="spellEnd"/>
      <w:r w:rsidRPr="0071176E">
        <w:t xml:space="preserve">, программам </w:t>
      </w:r>
      <w:proofErr w:type="spellStart"/>
      <w:r w:rsidRPr="0071176E">
        <w:t>специалитета</w:t>
      </w:r>
      <w:proofErr w:type="spellEnd"/>
      <w:r w:rsidRPr="0071176E">
        <w:t>, программам магистратуры в государственных организациях составляет 7,48</w:t>
      </w:r>
      <w:r w:rsidR="00452CFE">
        <w:t xml:space="preserve"> %</w:t>
      </w:r>
      <w:r w:rsidRPr="0071176E">
        <w:t xml:space="preserve">. </w:t>
      </w:r>
    </w:p>
    <w:p w:rsidR="0071176E" w:rsidRPr="0071176E" w:rsidRDefault="0071176E" w:rsidP="0071176E">
      <w:r w:rsidRPr="0071176E">
        <w:t>В Ставропольском крае большое внимание уделяется целевой подготовке професси</w:t>
      </w:r>
      <w:r w:rsidRPr="0071176E">
        <w:t>о</w:t>
      </w:r>
      <w:r w:rsidRPr="0071176E">
        <w:t>нальных кадров для социально-экономического комплекса. Об этом свидетельствует 90% выполнение контрольных цифр приема в 2018 году образовательными организациями вы</w:t>
      </w:r>
      <w:r w:rsidRPr="0071176E">
        <w:t>с</w:t>
      </w:r>
      <w:r w:rsidRPr="0071176E">
        <w:t>шего образования.</w:t>
      </w:r>
    </w:p>
    <w:p w:rsidR="0071176E" w:rsidRPr="0071176E" w:rsidRDefault="0071176E" w:rsidP="0071176E">
      <w:r w:rsidRPr="0071176E">
        <w:t>Отмечается ежегодное увеличение количества заявок на целевую подготовку кадров. В целом муниципалитеты Ставропольского края перевыполнили план по подаче заявок на целевое обучение на 14 %. Однако, после прохождения государственной итоговой аттест</w:t>
      </w:r>
      <w:r w:rsidRPr="0071176E">
        <w:t>а</w:t>
      </w:r>
      <w:r w:rsidRPr="0071176E">
        <w:t>ции их количество сократилось по причине низких баллов по результатам ЕГЭ по профил</w:t>
      </w:r>
      <w:r w:rsidRPr="0071176E">
        <w:t>ь</w:t>
      </w:r>
      <w:r w:rsidRPr="0071176E">
        <w:t>ным предметам, необходимым для поступления в вуз, чем и объясняется снижение колич</w:t>
      </w:r>
      <w:r w:rsidRPr="0071176E">
        <w:t>е</w:t>
      </w:r>
      <w:r w:rsidRPr="0071176E">
        <w:t>ства поданных заявок в 2018 году.</w:t>
      </w:r>
    </w:p>
    <w:p w:rsidR="0071176E" w:rsidRPr="0071176E" w:rsidRDefault="0071176E" w:rsidP="0071176E">
      <w:r w:rsidRPr="0071176E">
        <w:t xml:space="preserve">В результате </w:t>
      </w:r>
      <w:proofErr w:type="spellStart"/>
      <w:r w:rsidRPr="0071176E">
        <w:t>внутривузовских</w:t>
      </w:r>
      <w:proofErr w:type="spellEnd"/>
      <w:r w:rsidRPr="0071176E">
        <w:t xml:space="preserve"> конкурсных процедур, по результатам ЕГЭ общее к</w:t>
      </w:r>
      <w:r w:rsidRPr="0071176E">
        <w:t>о</w:t>
      </w:r>
      <w:r w:rsidRPr="0071176E">
        <w:t>личество зачисленных абитуриентов из Ставропольского края по укрупненной группе подг</w:t>
      </w:r>
      <w:r w:rsidRPr="0071176E">
        <w:t>о</w:t>
      </w:r>
      <w:r w:rsidRPr="0071176E">
        <w:t>товки 44.00.00 Образование и педагогические науки составило 193 человека, что составляет 89% от плана целевого приема на 2018/19 учебного года.</w:t>
      </w:r>
    </w:p>
    <w:p w:rsidR="007F39F6" w:rsidRDefault="007F39F6" w:rsidP="00586420">
      <w:pPr>
        <w:spacing w:after="160" w:line="259" w:lineRule="auto"/>
        <w:jc w:val="left"/>
        <w:rPr>
          <w:rFonts w:eastAsia="Times New Roman"/>
          <w:b/>
          <w:szCs w:val="24"/>
        </w:rPr>
      </w:pPr>
    </w:p>
    <w:p w:rsidR="00747E4A" w:rsidRPr="00586420" w:rsidRDefault="00747E4A" w:rsidP="00586420">
      <w:pPr>
        <w:spacing w:after="160" w:line="259" w:lineRule="auto"/>
        <w:jc w:val="left"/>
        <w:rPr>
          <w:rFonts w:eastAsia="Times New Roman"/>
          <w:b/>
          <w:szCs w:val="24"/>
        </w:rPr>
      </w:pPr>
      <w:r w:rsidRPr="00586420">
        <w:rPr>
          <w:rFonts w:eastAsia="Times New Roman"/>
          <w:b/>
          <w:szCs w:val="24"/>
        </w:rPr>
        <w:t>2.9. Сведения об интеграции российского образования с мировым образовател</w:t>
      </w:r>
      <w:r w:rsidRPr="00586420">
        <w:rPr>
          <w:rFonts w:eastAsia="Times New Roman"/>
          <w:b/>
          <w:szCs w:val="24"/>
        </w:rPr>
        <w:t>ь</w:t>
      </w:r>
      <w:r w:rsidRPr="00586420">
        <w:rPr>
          <w:rFonts w:eastAsia="Times New Roman"/>
          <w:b/>
          <w:szCs w:val="24"/>
        </w:rPr>
        <w:t>ным пространством</w:t>
      </w:r>
    </w:p>
    <w:p w:rsidR="001B784E" w:rsidRPr="00452CFE" w:rsidRDefault="00452CFE" w:rsidP="001B784E">
      <w:pPr>
        <w:rPr>
          <w:szCs w:val="24"/>
          <w:u w:val="single"/>
        </w:rPr>
      </w:pPr>
      <w:r>
        <w:rPr>
          <w:szCs w:val="24"/>
          <w:u w:val="single"/>
        </w:rPr>
        <w:t>Ч</w:t>
      </w:r>
      <w:r w:rsidR="001B784E" w:rsidRPr="00452CFE">
        <w:rPr>
          <w:szCs w:val="24"/>
          <w:u w:val="single"/>
        </w:rPr>
        <w:t xml:space="preserve">исленность </w:t>
      </w:r>
      <w:proofErr w:type="gramStart"/>
      <w:r w:rsidR="001B784E" w:rsidRPr="00452CFE">
        <w:rPr>
          <w:szCs w:val="24"/>
          <w:u w:val="single"/>
        </w:rPr>
        <w:t>иностранных</w:t>
      </w:r>
      <w:proofErr w:type="gramEnd"/>
      <w:r w:rsidR="001B784E" w:rsidRPr="00452CFE">
        <w:rPr>
          <w:szCs w:val="24"/>
          <w:u w:val="single"/>
        </w:rPr>
        <w:t xml:space="preserve"> обучающихся по основным и дополнительным образов</w:t>
      </w:r>
      <w:r w:rsidR="001B784E" w:rsidRPr="00452CFE">
        <w:rPr>
          <w:szCs w:val="24"/>
          <w:u w:val="single"/>
        </w:rPr>
        <w:t>а</w:t>
      </w:r>
      <w:r w:rsidR="001B784E" w:rsidRPr="00452CFE">
        <w:rPr>
          <w:szCs w:val="24"/>
          <w:u w:val="single"/>
        </w:rPr>
        <w:t>тельным программам</w:t>
      </w:r>
    </w:p>
    <w:p w:rsidR="001B784E" w:rsidRPr="001B784E" w:rsidRDefault="001B784E" w:rsidP="001B784E">
      <w:pPr>
        <w:rPr>
          <w:rFonts w:eastAsia="Courier New"/>
          <w:sz w:val="22"/>
          <w:lang w:eastAsia="ru-RU" w:bidi="ru-RU"/>
        </w:rPr>
      </w:pPr>
      <w:r w:rsidRPr="001B784E">
        <w:rPr>
          <w:rFonts w:eastAsia="Courier New"/>
          <w:sz w:val="22"/>
          <w:lang w:eastAsia="ru-RU" w:bidi="ru-RU"/>
        </w:rPr>
        <w:t>Удельный вес численности иностранных студентов в общей численности студентов, обуча</w:t>
      </w:r>
      <w:r w:rsidRPr="001B784E">
        <w:rPr>
          <w:rFonts w:eastAsia="Courier New"/>
          <w:sz w:val="22"/>
          <w:lang w:eastAsia="ru-RU" w:bidi="ru-RU"/>
        </w:rPr>
        <w:t>ю</w:t>
      </w:r>
      <w:r w:rsidRPr="001B784E">
        <w:rPr>
          <w:rFonts w:eastAsia="Courier New"/>
          <w:sz w:val="22"/>
          <w:lang w:eastAsia="ru-RU" w:bidi="ru-RU"/>
        </w:rPr>
        <w:t xml:space="preserve">щихся по образовательным программам высшего образования - программам </w:t>
      </w:r>
      <w:proofErr w:type="spellStart"/>
      <w:r w:rsidRPr="001B784E">
        <w:rPr>
          <w:rFonts w:eastAsia="Courier New"/>
          <w:sz w:val="22"/>
          <w:lang w:eastAsia="ru-RU" w:bidi="ru-RU"/>
        </w:rPr>
        <w:t>бакалавриата</w:t>
      </w:r>
      <w:proofErr w:type="spellEnd"/>
      <w:r w:rsidRPr="001B784E">
        <w:rPr>
          <w:rFonts w:eastAsia="Courier New"/>
          <w:sz w:val="22"/>
          <w:lang w:eastAsia="ru-RU" w:bidi="ru-RU"/>
        </w:rPr>
        <w:t>, програ</w:t>
      </w:r>
      <w:r w:rsidRPr="001B784E">
        <w:rPr>
          <w:rFonts w:eastAsia="Courier New"/>
          <w:sz w:val="22"/>
          <w:lang w:eastAsia="ru-RU" w:bidi="ru-RU"/>
        </w:rPr>
        <w:t>м</w:t>
      </w:r>
      <w:r w:rsidRPr="001B784E">
        <w:rPr>
          <w:rFonts w:eastAsia="Courier New"/>
          <w:sz w:val="22"/>
          <w:lang w:eastAsia="ru-RU" w:bidi="ru-RU"/>
        </w:rPr>
        <w:t xml:space="preserve">мам </w:t>
      </w:r>
      <w:proofErr w:type="spellStart"/>
      <w:r w:rsidRPr="001B784E">
        <w:rPr>
          <w:rFonts w:eastAsia="Courier New"/>
          <w:sz w:val="22"/>
          <w:lang w:eastAsia="ru-RU" w:bidi="ru-RU"/>
        </w:rPr>
        <w:t>специалитета</w:t>
      </w:r>
      <w:proofErr w:type="spellEnd"/>
      <w:r w:rsidRPr="001B784E">
        <w:rPr>
          <w:rFonts w:eastAsia="Courier New"/>
          <w:sz w:val="22"/>
          <w:lang w:eastAsia="ru-RU" w:bidi="ru-RU"/>
        </w:rPr>
        <w:t>, программам магистратуры всего составляет 0,65%.</w:t>
      </w:r>
    </w:p>
    <w:p w:rsidR="001B784E" w:rsidRPr="00452CFE" w:rsidRDefault="00452CFE" w:rsidP="001B784E">
      <w:pPr>
        <w:rPr>
          <w:rFonts w:eastAsia="Courier New"/>
          <w:sz w:val="22"/>
          <w:u w:val="single"/>
          <w:lang w:eastAsia="ru-RU" w:bidi="ru-RU"/>
        </w:rPr>
      </w:pPr>
      <w:r>
        <w:rPr>
          <w:rFonts w:eastAsia="Courier New"/>
          <w:sz w:val="22"/>
          <w:u w:val="single"/>
          <w:lang w:eastAsia="ru-RU" w:bidi="ru-RU"/>
        </w:rPr>
        <w:t>Ч</w:t>
      </w:r>
      <w:r w:rsidR="001B784E" w:rsidRPr="00452CFE">
        <w:rPr>
          <w:rFonts w:eastAsia="Courier New"/>
          <w:sz w:val="22"/>
          <w:u w:val="single"/>
          <w:lang w:eastAsia="ru-RU" w:bidi="ru-RU"/>
        </w:rPr>
        <w:t>исленность иностранных педагогических и научных работников</w:t>
      </w:r>
    </w:p>
    <w:p w:rsidR="001B784E" w:rsidRPr="001B784E" w:rsidRDefault="001B784E" w:rsidP="001B784E">
      <w:proofErr w:type="gramStart"/>
      <w:r w:rsidRPr="001B784E">
        <w:t>образовательными организациями высшего образования расположенными на терр</w:t>
      </w:r>
      <w:r w:rsidRPr="001B784E">
        <w:t>и</w:t>
      </w:r>
      <w:r w:rsidRPr="001B784E">
        <w:t xml:space="preserve">тории Ставропольского </w:t>
      </w:r>
      <w:proofErr w:type="spellStart"/>
      <w:r w:rsidRPr="001B784E">
        <w:t>краяведется</w:t>
      </w:r>
      <w:proofErr w:type="spellEnd"/>
      <w:r w:rsidRPr="001B784E">
        <w:t xml:space="preserve"> работа по привлечению иностранных педагогов.</w:t>
      </w:r>
      <w:proofErr w:type="gramEnd"/>
      <w:r w:rsidRPr="001B784E">
        <w:t xml:space="preserve"> Так для работы в СКФУ сроком не менее 1 семестра приглашаются зарубежные профессора и иссл</w:t>
      </w:r>
      <w:r w:rsidRPr="001B784E">
        <w:t>е</w:t>
      </w:r>
      <w:r w:rsidRPr="001B784E">
        <w:t xml:space="preserve">дователи. </w:t>
      </w:r>
      <w:proofErr w:type="gramStart"/>
      <w:r w:rsidRPr="001B784E">
        <w:t>В 2018 г. были приглашены 22 профессора и исследователя из Франции, Италии, Германии, Чехии, Иордании, Белоруссии, Швейцарии, Узбекистана, Македонии, Болгарии, Словении, Украины, Португалии.</w:t>
      </w:r>
      <w:proofErr w:type="gramEnd"/>
      <w:r w:rsidRPr="001B784E">
        <w:t xml:space="preserve"> В профессиональной переподготовке научно-</w:t>
      </w:r>
      <w:r w:rsidRPr="001B784E">
        <w:lastRenderedPageBreak/>
        <w:t>педагогических работников университета в 2018 году были задействованы зарубежные пр</w:t>
      </w:r>
      <w:r w:rsidRPr="001B784E">
        <w:t>е</w:t>
      </w:r>
      <w:r w:rsidRPr="001B784E">
        <w:t>подаватели из Германии, Чехии, Швейцарии, Франции, Великобритании, Македонии, Ит</w:t>
      </w:r>
      <w:r w:rsidRPr="001B784E">
        <w:t>а</w:t>
      </w:r>
      <w:r w:rsidRPr="001B784E">
        <w:t>лии, Белоруссии, которые обеспечили обучение 273 аспирантов и сотрудников СКФУ.</w:t>
      </w:r>
    </w:p>
    <w:p w:rsidR="001B784E" w:rsidRPr="00452CFE" w:rsidRDefault="00452CFE" w:rsidP="00452CFE">
      <w:pPr>
        <w:rPr>
          <w:u w:val="single"/>
        </w:rPr>
      </w:pPr>
      <w:r w:rsidRPr="00452CFE">
        <w:rPr>
          <w:u w:val="single"/>
        </w:rPr>
        <w:t>И</w:t>
      </w:r>
      <w:r w:rsidR="001B784E" w:rsidRPr="00452CFE">
        <w:rPr>
          <w:u w:val="single"/>
        </w:rPr>
        <w:t>нформация об иностранных и (или) международных организациях, с которыми ро</w:t>
      </w:r>
      <w:r w:rsidR="001B784E" w:rsidRPr="00452CFE">
        <w:rPr>
          <w:u w:val="single"/>
        </w:rPr>
        <w:t>с</w:t>
      </w:r>
      <w:r w:rsidR="001B784E" w:rsidRPr="00452CFE">
        <w:rPr>
          <w:u w:val="single"/>
        </w:rPr>
        <w:t>сийскими образовательными организациями заключены договоры по вопросам образования и науки</w:t>
      </w:r>
    </w:p>
    <w:p w:rsidR="004814BE" w:rsidRDefault="001B784E" w:rsidP="004814BE">
      <w:proofErr w:type="gramStart"/>
      <w:r w:rsidRPr="001B784E">
        <w:t>Для решения многоаспектных и сложных задач, обусловленных стратегическими приоритетами макрорегионального и регионального развития Ставропольского края, в крае сложился гибкий механизм развития кадрового потенциала, обеспечивающий расширение пула профессионалов, прошедших обучение в ведущих зарубежных и российских научно-образовательных центрах и реализующих приоритетные проекты развития вуза в полном с</w:t>
      </w:r>
      <w:r w:rsidRPr="001B784E">
        <w:t>о</w:t>
      </w:r>
      <w:r w:rsidRPr="001B784E">
        <w:t>ответствии с целевыми установками национальных проектов в сфере науки и образования.</w:t>
      </w:r>
      <w:proofErr w:type="gramEnd"/>
      <w:r w:rsidRPr="001B784E">
        <w:t xml:space="preserve"> </w:t>
      </w:r>
      <w:proofErr w:type="gramStart"/>
      <w:r w:rsidRPr="001B784E">
        <w:t>Так</w:t>
      </w:r>
      <w:proofErr w:type="gramEnd"/>
      <w:r w:rsidRPr="001B784E">
        <w:t xml:space="preserve"> например, в этой связи проводились совместные исследования с </w:t>
      </w:r>
      <w:proofErr w:type="spellStart"/>
      <w:r w:rsidRPr="001B784E">
        <w:t>Саверио</w:t>
      </w:r>
      <w:proofErr w:type="spellEnd"/>
      <w:r w:rsidRPr="001B784E">
        <w:t xml:space="preserve"> </w:t>
      </w:r>
      <w:proofErr w:type="spellStart"/>
      <w:r w:rsidRPr="001B784E">
        <w:t>Маннино</w:t>
      </w:r>
      <w:proofErr w:type="spellEnd"/>
      <w:r w:rsidRPr="001B784E">
        <w:t xml:space="preserve"> в о</w:t>
      </w:r>
      <w:r w:rsidRPr="001B784E">
        <w:t>б</w:t>
      </w:r>
      <w:r w:rsidRPr="001B784E">
        <w:t xml:space="preserve">ласти современных пищевых технологий, безопасности продуктов питания; </w:t>
      </w:r>
      <w:proofErr w:type="gramStart"/>
      <w:r w:rsidRPr="001B784E">
        <w:t>Профессором Курченко В.П. проведены тренинги, стажировки и повышения квалификации сотрудников университета как на базе СКФУ, так и на базе Б</w:t>
      </w:r>
      <w:r w:rsidR="00DF231C">
        <w:t xml:space="preserve">елорусского государственного университета </w:t>
      </w:r>
      <w:r w:rsidRPr="001B784E">
        <w:t>в рамках совместного проекта «Разработка и освоение технологий получения ферментати</w:t>
      </w:r>
      <w:r w:rsidRPr="001B784E">
        <w:t>в</w:t>
      </w:r>
      <w:r w:rsidRPr="001B784E">
        <w:t xml:space="preserve">ных </w:t>
      </w:r>
      <w:proofErr w:type="spellStart"/>
      <w:r w:rsidRPr="001B784E">
        <w:t>гидролизатов</w:t>
      </w:r>
      <w:proofErr w:type="spellEnd"/>
      <w:r w:rsidRPr="001B784E">
        <w:t xml:space="preserve"> белков сыворотки молока и технологий получения </w:t>
      </w:r>
      <w:proofErr w:type="spellStart"/>
      <w:r w:rsidRPr="001B784E">
        <w:t>наноструктур</w:t>
      </w:r>
      <w:proofErr w:type="spellEnd"/>
      <w:r w:rsidRPr="001B784E">
        <w:t xml:space="preserve"> </w:t>
      </w:r>
      <w:proofErr w:type="spellStart"/>
      <w:r w:rsidRPr="001B784E">
        <w:t>цикл</w:t>
      </w:r>
      <w:r w:rsidRPr="001B784E">
        <w:t>о</w:t>
      </w:r>
      <w:r w:rsidRPr="001B784E">
        <w:t>декстринов</w:t>
      </w:r>
      <w:proofErr w:type="spellEnd"/>
      <w:r w:rsidRPr="001B784E">
        <w:t xml:space="preserve"> с пептидами </w:t>
      </w:r>
      <w:proofErr w:type="spellStart"/>
      <w:r w:rsidRPr="001B784E">
        <w:t>гидролизата</w:t>
      </w:r>
      <w:proofErr w:type="spellEnd"/>
      <w:r w:rsidRPr="001B784E">
        <w:t xml:space="preserve"> белков сыворотки молока, эфирными маслами пряно-ароматических растений и другими биологически активными веществами для их использ</w:t>
      </w:r>
      <w:r w:rsidRPr="001B784E">
        <w:t>о</w:t>
      </w:r>
      <w:r w:rsidRPr="001B784E">
        <w:t>вания</w:t>
      </w:r>
      <w:proofErr w:type="gramEnd"/>
      <w:r w:rsidRPr="001B784E">
        <w:t xml:space="preserve"> в функциональных про</w:t>
      </w:r>
      <w:r w:rsidR="00CF44FA">
        <w:t xml:space="preserve">дуктах питания. </w:t>
      </w:r>
      <w:r w:rsidRPr="001B784E">
        <w:t>Реализуется совместный проект в области с</w:t>
      </w:r>
      <w:r w:rsidRPr="001B784E">
        <w:t>о</w:t>
      </w:r>
      <w:r w:rsidRPr="001B784E">
        <w:t xml:space="preserve">временных пищевых технологий, безопасности продуктов питания с профессором </w:t>
      </w:r>
      <w:proofErr w:type="spellStart"/>
      <w:r w:rsidRPr="001B784E">
        <w:t>Руи</w:t>
      </w:r>
      <w:proofErr w:type="spellEnd"/>
      <w:r w:rsidRPr="001B784E">
        <w:t xml:space="preserve"> </w:t>
      </w:r>
      <w:proofErr w:type="spellStart"/>
      <w:r w:rsidRPr="001B784E">
        <w:t>Коста</w:t>
      </w:r>
      <w:proofErr w:type="spellEnd"/>
      <w:r w:rsidRPr="001B784E">
        <w:t>; Прохождение сотрудниками научной стажировки в области биотехнологии, проведение ле</w:t>
      </w:r>
      <w:r w:rsidRPr="001B784E">
        <w:t>к</w:t>
      </w:r>
      <w:r w:rsidRPr="001B784E">
        <w:t xml:space="preserve">ций для студентов 1-го и 2-го курса магистратуры и аспирантуры Университета Любляны; Чтение лекций сотрудниками вуза в режиме онлайн для студентов университета </w:t>
      </w:r>
      <w:proofErr w:type="gramStart"/>
      <w:r w:rsidRPr="001B784E">
        <w:t>-п</w:t>
      </w:r>
      <w:proofErr w:type="gramEnd"/>
      <w:r w:rsidRPr="001B784E">
        <w:t>артнера по программе «Менеджмент в области туризма и гостеприимства» и многие другие. В целом более 21 договора о сотрудничестве.</w:t>
      </w:r>
      <w:bookmarkStart w:id="18" w:name="_Toc497917928"/>
    </w:p>
    <w:p w:rsidR="004814BE" w:rsidRDefault="004814BE" w:rsidP="004814BE"/>
    <w:p w:rsidR="00303671" w:rsidRPr="004814BE" w:rsidRDefault="00303671" w:rsidP="004814BE">
      <w:pPr>
        <w:rPr>
          <w:b/>
        </w:rPr>
      </w:pPr>
      <w:r w:rsidRPr="004814BE">
        <w:rPr>
          <w:b/>
        </w:rPr>
        <w:t>Развитие системы оценки качества образования и информационной прозрачн</w:t>
      </w:r>
      <w:r w:rsidRPr="004814BE">
        <w:rPr>
          <w:b/>
        </w:rPr>
        <w:t>о</w:t>
      </w:r>
      <w:r w:rsidRPr="004814BE">
        <w:rPr>
          <w:b/>
        </w:rPr>
        <w:t>сти системы образования</w:t>
      </w:r>
      <w:bookmarkEnd w:id="18"/>
    </w:p>
    <w:p w:rsidR="00303671" w:rsidRPr="00C32FA6" w:rsidRDefault="00303671" w:rsidP="00586420">
      <w:r w:rsidRPr="00C32FA6">
        <w:t>В 2014 году по инициативе Федеральной службы по надзору в сфере образования в Российской Федерации начата реализация программы Национальные исследования качества образования (НИКО), основными целями которой являются:</w:t>
      </w:r>
    </w:p>
    <w:p w:rsidR="00303671" w:rsidRPr="00C32FA6" w:rsidRDefault="00303671" w:rsidP="00586420">
      <w:r w:rsidRPr="00C32FA6">
        <w:t>развитие единого образовательного пространства в Российской Федерации;</w:t>
      </w:r>
    </w:p>
    <w:p w:rsidR="00303671" w:rsidRPr="00C32FA6" w:rsidRDefault="00303671" w:rsidP="00586420">
      <w:r w:rsidRPr="00C32FA6">
        <w:lastRenderedPageBreak/>
        <w:t>совершенствование механизмов получения достоверной и содержательной информ</w:t>
      </w:r>
      <w:r w:rsidRPr="00C32FA6">
        <w:t>а</w:t>
      </w:r>
      <w:r w:rsidRPr="00C32FA6">
        <w:t>ции о состоянии различных уровней и подсистем системы образования, в том числе с учетом введения ФГОС;</w:t>
      </w:r>
    </w:p>
    <w:p w:rsidR="00303671" w:rsidRPr="00C32FA6" w:rsidRDefault="00303671" w:rsidP="00586420">
      <w:r w:rsidRPr="00C32FA6">
        <w:t>содействие эффективному внедрению ФГОС;</w:t>
      </w:r>
    </w:p>
    <w:p w:rsidR="00303671" w:rsidRPr="00C32FA6" w:rsidRDefault="00303671" w:rsidP="00586420">
      <w:r w:rsidRPr="00C32FA6">
        <w:t>содействие процессам стандартизации оценочных процедур в сфере образования.</w:t>
      </w:r>
    </w:p>
    <w:p w:rsidR="00303671" w:rsidRPr="00C32FA6" w:rsidRDefault="00303671" w:rsidP="00586420">
      <w:r w:rsidRPr="00C32FA6">
        <w:t xml:space="preserve">Программа НИКО предусматривает проведение регулярных исследований качества образования по отдельным учебным предметам (не реже 2 раз в год), каждое из которых представляет собой отдельный проект в рамках общей программы. </w:t>
      </w:r>
    </w:p>
    <w:p w:rsidR="00303671" w:rsidRPr="00C32FA6" w:rsidRDefault="00303671" w:rsidP="00586420">
      <w:r w:rsidRPr="00C32FA6">
        <w:t>В рамках каждого проекта предусматриваются проведение среди обучающихся общ</w:t>
      </w:r>
      <w:r w:rsidRPr="00C32FA6">
        <w:t>е</w:t>
      </w:r>
      <w:r w:rsidRPr="00C32FA6">
        <w:t>образовательных организаций диагностических работ по отдельным учебным предметам или группам учебных предметов, сбор широкого спектра контекстных данных, непосредственно характеризующих процесс обучения в образовательной организации, а также анкетирование участников исследования (обучающихся, учителей, представителей администрации).</w:t>
      </w:r>
    </w:p>
    <w:p w:rsidR="00303671" w:rsidRPr="00C32FA6" w:rsidRDefault="00303671" w:rsidP="00586420">
      <w:r w:rsidRPr="00C32FA6">
        <w:t>Не предусмотрено использование результатов НИКО для оценки деятельности обр</w:t>
      </w:r>
      <w:r w:rsidRPr="00C32FA6">
        <w:t>а</w:t>
      </w:r>
      <w:r w:rsidRPr="00C32FA6">
        <w:t>зовательных организаций, учителей, муниципальных и региональных органов исполнител</w:t>
      </w:r>
      <w:r w:rsidRPr="00C32FA6">
        <w:t>ь</w:t>
      </w:r>
      <w:r w:rsidRPr="00C32FA6">
        <w:t xml:space="preserve">ной власти, осуществляющих государственное управление в сфере образования. </w:t>
      </w:r>
    </w:p>
    <w:p w:rsidR="00303671" w:rsidRPr="00C32FA6" w:rsidRDefault="00303671" w:rsidP="00586420">
      <w:r w:rsidRPr="00C32FA6">
        <w:t xml:space="preserve">В апреле 2018 году около 1000 обучающихся общеобразовательных организаций Ставропольского края стали участниками НИКО по литературе (6, 8 классы) из 11 школ 11 муниципалитетов и 20 обучающихся 8 классов из одной школы – в НИКО по МХК. </w:t>
      </w:r>
    </w:p>
    <w:p w:rsidR="00303671" w:rsidRPr="00C32FA6" w:rsidRDefault="00303671" w:rsidP="00586420">
      <w:r w:rsidRPr="00C32FA6">
        <w:t>Результаты исследования по данным предметам представлены на диаграммах:</w:t>
      </w:r>
    </w:p>
    <w:p w:rsidR="00303671" w:rsidRPr="00586420" w:rsidRDefault="00303671" w:rsidP="00586420">
      <w:pPr>
        <w:keepNext/>
        <w:ind w:firstLine="0"/>
        <w:rPr>
          <w:sz w:val="20"/>
          <w:szCs w:val="20"/>
        </w:rPr>
      </w:pPr>
      <w:r w:rsidRPr="00586420">
        <w:rPr>
          <w:noProof/>
          <w:lang w:eastAsia="ru-RU"/>
        </w:rPr>
        <w:drawing>
          <wp:inline distT="0" distB="0" distL="0" distR="0" wp14:anchorId="3E2C4904" wp14:editId="43F9E57C">
            <wp:extent cx="6090920" cy="2099310"/>
            <wp:effectExtent l="0" t="0" r="0" b="0"/>
            <wp:docPr id="92" name="Диаграмма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303671" w:rsidRPr="00C32FA6" w:rsidRDefault="00303671" w:rsidP="00586420">
      <w:pPr>
        <w:pStyle w:val="aff4"/>
        <w:spacing w:after="0" w:line="240" w:lineRule="exact"/>
        <w:ind w:firstLine="0"/>
        <w:jc w:val="center"/>
        <w:rPr>
          <w:b w:val="0"/>
          <w:color w:val="auto"/>
          <w:sz w:val="20"/>
        </w:rPr>
      </w:pPr>
      <w:r w:rsidRPr="00C32FA6">
        <w:rPr>
          <w:b w:val="0"/>
          <w:color w:val="auto"/>
          <w:sz w:val="20"/>
        </w:rPr>
        <w:t>Рисунок 68. Результаты участия обучающихся 6 и 8 классов в НИКО по литературе</w:t>
      </w:r>
    </w:p>
    <w:p w:rsidR="00303671" w:rsidRPr="00C32FA6" w:rsidRDefault="00303671" w:rsidP="00586420"/>
    <w:p w:rsidR="00303671" w:rsidRPr="00C32FA6" w:rsidRDefault="00303671" w:rsidP="00586420">
      <w:r w:rsidRPr="00C32FA6">
        <w:t>В рамках НИКО по литературе проверялась читательская грамотность и умение ан</w:t>
      </w:r>
      <w:r w:rsidRPr="00C32FA6">
        <w:t>а</w:t>
      </w:r>
      <w:r w:rsidRPr="00C32FA6">
        <w:t>лизировать произведения.</w:t>
      </w:r>
    </w:p>
    <w:p w:rsidR="00AE0AF9" w:rsidRDefault="00303671" w:rsidP="00586420">
      <w:r w:rsidRPr="00C32FA6">
        <w:t>Результаты относительно низкие, развития не видно, наблюдается даже лёгкое сниж</w:t>
      </w:r>
      <w:r w:rsidRPr="00C32FA6">
        <w:t>е</w:t>
      </w:r>
      <w:r w:rsidRPr="00C32FA6">
        <w:t>ние результатов к 8 классу: отсутствует заметный прогресс в развитии базовых умений и в</w:t>
      </w:r>
      <w:r w:rsidRPr="00C32FA6">
        <w:t>и</w:t>
      </w:r>
      <w:r w:rsidRPr="00C32FA6">
        <w:lastRenderedPageBreak/>
        <w:t>дов познавательной деятельности при изучении литературы в 6 – 8 классах. Качество речи ухудшается к 8 классу в сравнении с 6 классом.</w:t>
      </w:r>
      <w:r w:rsidR="00C32FA6">
        <w:t xml:space="preserve"> </w:t>
      </w:r>
    </w:p>
    <w:p w:rsidR="00303671" w:rsidRPr="00C32FA6" w:rsidRDefault="00303671" w:rsidP="00586420">
      <w:r w:rsidRPr="00C32FA6">
        <w:t>МХК:</w:t>
      </w:r>
    </w:p>
    <w:p w:rsidR="00303671" w:rsidRPr="00586420" w:rsidRDefault="00303671" w:rsidP="00586420">
      <w:pPr>
        <w:ind w:firstLine="0"/>
      </w:pPr>
      <w:r w:rsidRPr="00586420">
        <w:rPr>
          <w:noProof/>
          <w:lang w:eastAsia="ru-RU"/>
        </w:rPr>
        <w:drawing>
          <wp:inline distT="0" distB="0" distL="0" distR="0" wp14:anchorId="64E5A760" wp14:editId="59530C34">
            <wp:extent cx="6090920" cy="2099310"/>
            <wp:effectExtent l="0" t="0" r="0" b="0"/>
            <wp:docPr id="91" name="Диаграмма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303671" w:rsidRPr="00C32FA6" w:rsidRDefault="00303671" w:rsidP="00586420">
      <w:pPr>
        <w:rPr>
          <w:sz w:val="18"/>
        </w:rPr>
      </w:pPr>
      <w:r w:rsidRPr="00C32FA6">
        <w:rPr>
          <w:sz w:val="20"/>
        </w:rPr>
        <w:t>Рисунок 69. Результаты участия обучающихся 8 классов в НИКО по МХК</w:t>
      </w:r>
    </w:p>
    <w:p w:rsidR="00303671" w:rsidRPr="00586420" w:rsidRDefault="00303671" w:rsidP="00586420">
      <w:pPr>
        <w:rPr>
          <w:color w:val="FF0000"/>
        </w:rPr>
      </w:pPr>
    </w:p>
    <w:p w:rsidR="00303671" w:rsidRPr="00C32FA6" w:rsidRDefault="00303671" w:rsidP="00586420">
      <w:r w:rsidRPr="00C32FA6">
        <w:t xml:space="preserve">Результаты исследования по МХК - крайне низкие: </w:t>
      </w:r>
    </w:p>
    <w:p w:rsidR="00303671" w:rsidRPr="00C32FA6" w:rsidRDefault="00303671" w:rsidP="00586420">
      <w:r w:rsidRPr="00C32FA6">
        <w:t>только 11% восьмиклассников смогли определить вид искусства (скульптура, жив</w:t>
      </w:r>
      <w:r w:rsidRPr="00C32FA6">
        <w:t>о</w:t>
      </w:r>
      <w:r w:rsidRPr="00C32FA6">
        <w:t xml:space="preserve">пись и т.д.) по изображению; </w:t>
      </w:r>
    </w:p>
    <w:p w:rsidR="00AE0AF9" w:rsidRDefault="00303671" w:rsidP="00586420">
      <w:r w:rsidRPr="00C32FA6">
        <w:t>правильно соотнесли памятник культуры с определенной эпохой - 20%.</w:t>
      </w:r>
    </w:p>
    <w:p w:rsidR="00303671" w:rsidRPr="00C32FA6" w:rsidRDefault="00303671" w:rsidP="00586420">
      <w:r w:rsidRPr="00C32FA6">
        <w:t>В октябре 2018 года обучающиеся 7 и 10 классов 10 общеобразовательн</w:t>
      </w:r>
      <w:r w:rsidR="00AE0AF9">
        <w:t>ых</w:t>
      </w:r>
      <w:r w:rsidRPr="00C32FA6">
        <w:t xml:space="preserve"> организ</w:t>
      </w:r>
      <w:r w:rsidRPr="00C32FA6">
        <w:t>а</w:t>
      </w:r>
      <w:r w:rsidRPr="00C32FA6">
        <w:t>ци</w:t>
      </w:r>
      <w:r w:rsidR="00AE0AF9">
        <w:t>й</w:t>
      </w:r>
      <w:r w:rsidRPr="00C32FA6">
        <w:t xml:space="preserve"> из 8 муниципальных образований края приняли участие в НИКО по географии. Общее количество участников около 1000 человек. Результаты участия представлены ниже:</w:t>
      </w:r>
    </w:p>
    <w:p w:rsidR="00303671" w:rsidRPr="00586420" w:rsidRDefault="00303671" w:rsidP="00586420">
      <w:pPr>
        <w:keepNext/>
        <w:ind w:firstLine="0"/>
        <w:rPr>
          <w:sz w:val="20"/>
          <w:szCs w:val="20"/>
        </w:rPr>
      </w:pPr>
      <w:r w:rsidRPr="00586420">
        <w:rPr>
          <w:noProof/>
          <w:lang w:eastAsia="ru-RU"/>
        </w:rPr>
        <w:drawing>
          <wp:inline distT="0" distB="0" distL="0" distR="0" wp14:anchorId="62080A2B" wp14:editId="697B074F">
            <wp:extent cx="6289675" cy="1908175"/>
            <wp:effectExtent l="0" t="0" r="0" b="0"/>
            <wp:docPr id="90" name="Диаграмма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303671" w:rsidRPr="00C32FA6" w:rsidRDefault="00303671" w:rsidP="00586420">
      <w:pPr>
        <w:pStyle w:val="aff4"/>
        <w:jc w:val="center"/>
        <w:rPr>
          <w:b w:val="0"/>
          <w:color w:val="auto"/>
          <w:sz w:val="20"/>
        </w:rPr>
      </w:pPr>
      <w:r w:rsidRPr="00C32FA6">
        <w:rPr>
          <w:b w:val="0"/>
          <w:color w:val="auto"/>
          <w:sz w:val="20"/>
        </w:rPr>
        <w:t>Рисунок 70. Результаты участия обучающихся 7 и 10 классов в НИКО по географии</w:t>
      </w:r>
    </w:p>
    <w:p w:rsidR="00303671" w:rsidRPr="00C32FA6" w:rsidRDefault="00303671" w:rsidP="00586420">
      <w:r w:rsidRPr="00C32FA6">
        <w:t>Как видно, данное исследование высвечивает серьезные проблемы в изучении пре</w:t>
      </w:r>
      <w:r w:rsidRPr="00C32FA6">
        <w:t>д</w:t>
      </w:r>
      <w:r w:rsidRPr="00C32FA6">
        <w:t>мета не только в Ставропольском крае, но и в Российской Федерации в целом.</w:t>
      </w:r>
    </w:p>
    <w:p w:rsidR="00303671" w:rsidRPr="00AE0AF9" w:rsidRDefault="00303671" w:rsidP="00586420">
      <w:pPr>
        <w:rPr>
          <w:i/>
          <w:u w:val="single"/>
        </w:rPr>
      </w:pPr>
      <w:r w:rsidRPr="00AE0AF9">
        <w:rPr>
          <w:i/>
          <w:u w:val="single"/>
        </w:rPr>
        <w:t>Основные выводы, полученные в ходе исследования.</w:t>
      </w:r>
    </w:p>
    <w:p w:rsidR="00303671" w:rsidRPr="00C32FA6" w:rsidRDefault="00303671" w:rsidP="00586420">
      <w:r w:rsidRPr="00C32FA6">
        <w:t>Результаты участников НИКО с различными уровнями подготовки свидетельствуют о наличии системных тенденций в освоении различных вопросов программы по географии обучающимися 7 классов. Эти тенденции можно представить в виде «проблемных зон</w:t>
      </w:r>
      <w:r w:rsidR="00AE0AF9">
        <w:t>»</w:t>
      </w:r>
      <w:r w:rsidRPr="00C32FA6">
        <w:t>:</w:t>
      </w:r>
    </w:p>
    <w:p w:rsidR="00303671" w:rsidRPr="00C32FA6" w:rsidRDefault="00303671" w:rsidP="00586420">
      <w:pPr>
        <w:numPr>
          <w:ilvl w:val="0"/>
          <w:numId w:val="4"/>
        </w:numPr>
        <w:ind w:left="0" w:firstLine="709"/>
      </w:pPr>
      <w:r w:rsidRPr="00C32FA6">
        <w:lastRenderedPageBreak/>
        <w:t>Работа с географической картой и ее использование для определения геогр</w:t>
      </w:r>
      <w:r w:rsidRPr="00C32FA6">
        <w:t>а</w:t>
      </w:r>
      <w:r w:rsidRPr="00C32FA6">
        <w:t>фических координат, направлений и расстояний.</w:t>
      </w:r>
    </w:p>
    <w:p w:rsidR="00303671" w:rsidRPr="00C32FA6" w:rsidRDefault="00303671" w:rsidP="00586420">
      <w:pPr>
        <w:numPr>
          <w:ilvl w:val="0"/>
          <w:numId w:val="4"/>
        </w:numPr>
        <w:ind w:left="0" w:firstLine="709"/>
      </w:pPr>
      <w:r w:rsidRPr="00C32FA6">
        <w:t>Анализ и интерпретация текстовой и иллюстративной информации.</w:t>
      </w:r>
    </w:p>
    <w:p w:rsidR="00303671" w:rsidRPr="00C32FA6" w:rsidRDefault="00303671" w:rsidP="00586420">
      <w:pPr>
        <w:numPr>
          <w:ilvl w:val="0"/>
          <w:numId w:val="4"/>
        </w:numPr>
        <w:ind w:left="0" w:firstLine="709"/>
      </w:pPr>
      <w:r w:rsidRPr="00C32FA6">
        <w:t>Работа с текстовой информацией.</w:t>
      </w:r>
    </w:p>
    <w:p w:rsidR="00303671" w:rsidRPr="00C32FA6" w:rsidRDefault="00303671" w:rsidP="00586420">
      <w:pPr>
        <w:numPr>
          <w:ilvl w:val="0"/>
          <w:numId w:val="4"/>
        </w:numPr>
        <w:ind w:left="0" w:firstLine="709"/>
      </w:pPr>
      <w:r w:rsidRPr="00C32FA6">
        <w:t>Работа с графиками.</w:t>
      </w:r>
    </w:p>
    <w:p w:rsidR="00303671" w:rsidRPr="00C32FA6" w:rsidRDefault="00303671" w:rsidP="00586420">
      <w:pPr>
        <w:numPr>
          <w:ilvl w:val="0"/>
          <w:numId w:val="4"/>
        </w:numPr>
        <w:ind w:left="0" w:firstLine="709"/>
      </w:pPr>
      <w:r w:rsidRPr="00C32FA6">
        <w:t>Работа со статистической таблицей.</w:t>
      </w:r>
    </w:p>
    <w:p w:rsidR="00303671" w:rsidRPr="00AE0AF9" w:rsidRDefault="00303671" w:rsidP="00586420">
      <w:pPr>
        <w:rPr>
          <w:u w:val="single"/>
        </w:rPr>
      </w:pPr>
      <w:r w:rsidRPr="00AE0AF9">
        <w:rPr>
          <w:u w:val="single"/>
        </w:rPr>
        <w:t>10 класс. «Проблемные» зоны:</w:t>
      </w:r>
    </w:p>
    <w:p w:rsidR="00303671" w:rsidRPr="00C32FA6" w:rsidRDefault="00303671" w:rsidP="00586420">
      <w:pPr>
        <w:numPr>
          <w:ilvl w:val="0"/>
          <w:numId w:val="5"/>
        </w:numPr>
        <w:ind w:left="0" w:firstLine="709"/>
      </w:pPr>
      <w:r w:rsidRPr="00C32FA6">
        <w:t>Анализ и сопоставление информации, представленной в различной форме.</w:t>
      </w:r>
    </w:p>
    <w:p w:rsidR="00303671" w:rsidRPr="00C32FA6" w:rsidRDefault="00303671" w:rsidP="00586420">
      <w:pPr>
        <w:numPr>
          <w:ilvl w:val="0"/>
          <w:numId w:val="5"/>
        </w:numPr>
        <w:ind w:left="0" w:firstLine="709"/>
      </w:pPr>
      <w:r w:rsidRPr="00C32FA6">
        <w:t>Классификация географических объектов на основе их существенных призн</w:t>
      </w:r>
      <w:r w:rsidRPr="00C32FA6">
        <w:t>а</w:t>
      </w:r>
      <w:r w:rsidRPr="00C32FA6">
        <w:t>ков, работа с картой по определению местоположения географического объекта.</w:t>
      </w:r>
    </w:p>
    <w:p w:rsidR="00303671" w:rsidRPr="00C32FA6" w:rsidRDefault="00303671" w:rsidP="00586420">
      <w:pPr>
        <w:numPr>
          <w:ilvl w:val="0"/>
          <w:numId w:val="5"/>
        </w:numPr>
        <w:ind w:left="0" w:firstLine="709"/>
      </w:pPr>
      <w:r w:rsidRPr="00C32FA6">
        <w:t>Работа с текстовой информацией: смысловое чтение с применением географ</w:t>
      </w:r>
      <w:r w:rsidRPr="00C32FA6">
        <w:t>и</w:t>
      </w:r>
      <w:r w:rsidRPr="00C32FA6">
        <w:t>ческой терминологии в заданном контексте.</w:t>
      </w:r>
    </w:p>
    <w:p w:rsidR="00303671" w:rsidRPr="00C32FA6" w:rsidRDefault="00303671" w:rsidP="00586420">
      <w:pPr>
        <w:numPr>
          <w:ilvl w:val="0"/>
          <w:numId w:val="5"/>
        </w:numPr>
        <w:ind w:left="0" w:firstLine="709"/>
      </w:pPr>
      <w:r w:rsidRPr="00C32FA6">
        <w:t>Анализ и сопоставление статистических данных, представленных в виде та</w:t>
      </w:r>
      <w:r w:rsidRPr="00C32FA6">
        <w:t>б</w:t>
      </w:r>
      <w:r w:rsidRPr="00C32FA6">
        <w:t>лиц и диаграмм.</w:t>
      </w:r>
    </w:p>
    <w:p w:rsidR="00303671" w:rsidRPr="00C32FA6" w:rsidRDefault="00303671" w:rsidP="00586420">
      <w:pPr>
        <w:numPr>
          <w:ilvl w:val="0"/>
          <w:numId w:val="5"/>
        </w:numPr>
        <w:ind w:left="0" w:firstLine="709"/>
      </w:pPr>
      <w:r w:rsidRPr="00C32FA6">
        <w:t>Анализ и сопоставление статистических данных, представленных в виде ди</w:t>
      </w:r>
      <w:r w:rsidRPr="00C32FA6">
        <w:t>а</w:t>
      </w:r>
      <w:r w:rsidRPr="00C32FA6">
        <w:t>грамм; работа с картой по определению географического объекта по его местоположению.</w:t>
      </w:r>
    </w:p>
    <w:p w:rsidR="00AE0AF9" w:rsidRDefault="00AE0AF9" w:rsidP="00586420"/>
    <w:p w:rsidR="00303671" w:rsidRPr="00C32FA6" w:rsidRDefault="00303671" w:rsidP="00586420">
      <w:r w:rsidRPr="00C32FA6">
        <w:t>Наиболее массовой общероссийской оценочной процедурой в системе оценки кач</w:t>
      </w:r>
      <w:r w:rsidRPr="00C32FA6">
        <w:t>е</w:t>
      </w:r>
      <w:r w:rsidRPr="00C32FA6">
        <w:t>ства общего образования являются Всероссийские проверочные работы.</w:t>
      </w:r>
    </w:p>
    <w:p w:rsidR="00303671" w:rsidRPr="00C32FA6" w:rsidRDefault="00303671" w:rsidP="00586420">
      <w:r w:rsidRPr="00C32FA6">
        <w:t>ВПР проводятся в целях осуществления мониторинга результатов перехода на ФГОС и направлены на выявление уровня подготовки школьников. Содержание проверочных работ соответствует ФГОС по соответствующему предмету. Задания и критерии оценки едины для всех общеобразовательных организаций, находящихся на территории Российской Федерации в одном часовом поясе.</w:t>
      </w:r>
    </w:p>
    <w:p w:rsidR="00303671" w:rsidRPr="00C32FA6" w:rsidRDefault="00303671" w:rsidP="00586420">
      <w:r w:rsidRPr="00C32FA6">
        <w:t>В рамках ВПР</w:t>
      </w:r>
      <w:r w:rsidR="00AE0AF9">
        <w:t>,</w:t>
      </w:r>
      <w:r w:rsidRPr="00C32FA6">
        <w:t xml:space="preserve"> наряду с предметными результатами обучения</w:t>
      </w:r>
      <w:r w:rsidR="00AE0AF9">
        <w:t>,</w:t>
      </w:r>
      <w:r w:rsidRPr="00C32FA6">
        <w:t xml:space="preserve"> оцениваются также </w:t>
      </w:r>
      <w:proofErr w:type="spellStart"/>
      <w:r w:rsidRPr="00C32FA6">
        <w:t>ме</w:t>
      </w:r>
      <w:r w:rsidR="00AE0AF9">
        <w:t>ж</w:t>
      </w:r>
      <w:r w:rsidRPr="00C32FA6">
        <w:t>предметные</w:t>
      </w:r>
      <w:proofErr w:type="spellEnd"/>
      <w:r w:rsidRPr="00C32FA6">
        <w:t xml:space="preserve"> результаты, в том числе уровень </w:t>
      </w:r>
      <w:proofErr w:type="spellStart"/>
      <w:r w:rsidRPr="00C32FA6">
        <w:t>сформированности</w:t>
      </w:r>
      <w:proofErr w:type="spellEnd"/>
      <w:r w:rsidRPr="00C32FA6">
        <w:t xml:space="preserve"> универсальных уче</w:t>
      </w:r>
      <w:r w:rsidRPr="00C32FA6">
        <w:t>б</w:t>
      </w:r>
      <w:r w:rsidRPr="00C32FA6">
        <w:t xml:space="preserve">ных действий (УУД) и овладения </w:t>
      </w:r>
      <w:proofErr w:type="spellStart"/>
      <w:r w:rsidRPr="00C32FA6">
        <w:t>межпредметными</w:t>
      </w:r>
      <w:proofErr w:type="spellEnd"/>
      <w:r w:rsidRPr="00C32FA6">
        <w:t xml:space="preserve"> понятиями. </w:t>
      </w:r>
    </w:p>
    <w:p w:rsidR="00303671" w:rsidRPr="00C32FA6" w:rsidRDefault="00303671" w:rsidP="00586420">
      <w:r w:rsidRPr="00C32FA6">
        <w:t>ВПР проводятся школами самостоятельно и дают возможность осуществлять самод</w:t>
      </w:r>
      <w:r w:rsidRPr="00C32FA6">
        <w:t>и</w:t>
      </w:r>
      <w:r w:rsidRPr="00C32FA6">
        <w:t>агностику, выявлять проблемы в знаниях учащихся для проведения последующей методич</w:t>
      </w:r>
      <w:r w:rsidRPr="00C32FA6">
        <w:t>е</w:t>
      </w:r>
      <w:r w:rsidRPr="00C32FA6">
        <w:t>ской работы.</w:t>
      </w:r>
    </w:p>
    <w:p w:rsidR="00303671" w:rsidRPr="00C32FA6" w:rsidRDefault="00303671" w:rsidP="00586420">
      <w:r w:rsidRPr="00C32FA6">
        <w:t xml:space="preserve">Школы Ставропольского края весной 2018 года приняли участие в проведении </w:t>
      </w:r>
      <w:r w:rsidR="00A83759">
        <w:br/>
      </w:r>
      <w:r w:rsidRPr="00C32FA6">
        <w:t>25 ВПР (4, 6, 10, 11 классы). Впервые в этом году в режиме апробации в ВПР приняли уч</w:t>
      </w:r>
      <w:r w:rsidRPr="00C32FA6">
        <w:t>а</w:t>
      </w:r>
      <w:r w:rsidRPr="00C32FA6">
        <w:t>стие ученики 6-х классов. В общей численности в Ставропольском крае этой весной было проведено более 600 тысяч человеко-работ.</w:t>
      </w:r>
    </w:p>
    <w:p w:rsidR="00303671" w:rsidRPr="00C32FA6" w:rsidRDefault="00303671" w:rsidP="00586420">
      <w:r w:rsidRPr="00C32FA6">
        <w:lastRenderedPageBreak/>
        <w:t xml:space="preserve">Если в целом говорить об итогах в 4 классе, то наши школьники показали результаты несколько хуже по сравнению с Российской Федерацией. Качество знаний и </w:t>
      </w:r>
      <w:proofErr w:type="spellStart"/>
      <w:r w:rsidRPr="00C32FA6">
        <w:t>обученность</w:t>
      </w:r>
      <w:proofErr w:type="spellEnd"/>
      <w:r w:rsidRPr="00C32FA6">
        <w:t xml:space="preserve"> по итогам проведенных работ в сравнении с результатами по стране </w:t>
      </w:r>
      <w:proofErr w:type="gramStart"/>
      <w:r w:rsidRPr="00C32FA6">
        <w:t>представлены</w:t>
      </w:r>
      <w:proofErr w:type="gramEnd"/>
      <w:r w:rsidRPr="00C32FA6">
        <w:t xml:space="preserve"> диаграммой:</w:t>
      </w:r>
    </w:p>
    <w:p w:rsidR="00303671" w:rsidRPr="00586420" w:rsidRDefault="00C32FA6" w:rsidP="007F39F6">
      <w:pPr>
        <w:tabs>
          <w:tab w:val="left" w:pos="8090"/>
        </w:tabs>
        <w:rPr>
          <w:sz w:val="20"/>
          <w:szCs w:val="20"/>
        </w:rPr>
      </w:pPr>
      <w:r>
        <w:tab/>
      </w:r>
      <w:r w:rsidR="00303671" w:rsidRPr="00586420">
        <w:rPr>
          <w:noProof/>
          <w:lang w:eastAsia="ru-RU"/>
        </w:rPr>
        <w:drawing>
          <wp:inline distT="0" distB="0" distL="0" distR="0" wp14:anchorId="0CB0319D" wp14:editId="5E6C02CA">
            <wp:extent cx="6193790" cy="2099310"/>
            <wp:effectExtent l="0" t="0" r="0" b="0"/>
            <wp:docPr id="89" name="Диаграмма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303671" w:rsidRPr="00C32FA6" w:rsidRDefault="00303671" w:rsidP="00586420">
      <w:pPr>
        <w:pStyle w:val="aff4"/>
        <w:jc w:val="center"/>
        <w:rPr>
          <w:b w:val="0"/>
          <w:color w:val="auto"/>
          <w:sz w:val="20"/>
        </w:rPr>
      </w:pPr>
      <w:r w:rsidRPr="00C32FA6">
        <w:rPr>
          <w:b w:val="0"/>
          <w:color w:val="auto"/>
          <w:sz w:val="20"/>
        </w:rPr>
        <w:t>Рисунок 71. Сравнительные результаты проверочных работ обучающихся 4 классов</w:t>
      </w:r>
    </w:p>
    <w:p w:rsidR="00303671" w:rsidRPr="00C32FA6" w:rsidRDefault="00303671" w:rsidP="00586420">
      <w:r w:rsidRPr="00C32FA6">
        <w:t>Результаты по всем трем предметам уступают общероссийским показателям.</w:t>
      </w:r>
    </w:p>
    <w:p w:rsidR="00303671" w:rsidRPr="00C32FA6" w:rsidRDefault="00303671" w:rsidP="00586420">
      <w:r w:rsidRPr="00C32FA6">
        <w:t>Можно отметить, что результаты по годам по большинству заданий по русскому яз</w:t>
      </w:r>
      <w:r w:rsidRPr="00C32FA6">
        <w:t>ы</w:t>
      </w:r>
      <w:r w:rsidRPr="00C32FA6">
        <w:t>ку практически совпадают, незначительные различия можно объяснить объективно разли</w:t>
      </w:r>
      <w:r w:rsidRPr="00C32FA6">
        <w:t>ч</w:t>
      </w:r>
      <w:r w:rsidRPr="00C32FA6">
        <w:t>ной трудностью некоторых заданий. Значимым можно назвать различие в проценте выпо</w:t>
      </w:r>
      <w:r w:rsidRPr="00C32FA6">
        <w:t>л</w:t>
      </w:r>
      <w:r w:rsidRPr="00C32FA6">
        <w:t>нения на определение основной мысли текста, с которым справились на 12% участников меньше, чем в 2017 году. Задание, в котором требовалось указать ситуацию, в которой было бы уместно употребить заданное выражение, было новым, и оно оказалось довольно тру</w:t>
      </w:r>
      <w:r w:rsidRPr="00C32FA6">
        <w:t>д</w:t>
      </w:r>
      <w:r w:rsidRPr="00C32FA6">
        <w:t xml:space="preserve">ным для выборки. </w:t>
      </w:r>
    </w:p>
    <w:p w:rsidR="00303671" w:rsidRPr="00C32FA6" w:rsidRDefault="00303671" w:rsidP="00586420">
      <w:r w:rsidRPr="00C32FA6">
        <w:t>Как и в 2017 году, наиболее трудным для всех участников ВПР по математике оказ</w:t>
      </w:r>
      <w:r w:rsidRPr="00C32FA6">
        <w:t>а</w:t>
      </w:r>
      <w:r w:rsidRPr="00C32FA6">
        <w:t>лось задание на демонстрацию овладения основами логического и алгоритмического мы</w:t>
      </w:r>
      <w:r w:rsidRPr="00C32FA6">
        <w:t>ш</w:t>
      </w:r>
      <w:r w:rsidRPr="00C32FA6">
        <w:t>ления. Более трудным, чем в 2017 году, оказалось задание на решение задач на определение площади фигуры и выполнение построений на рисунке.</w:t>
      </w:r>
    </w:p>
    <w:p w:rsidR="00303671" w:rsidRPr="00C32FA6" w:rsidRDefault="00303671" w:rsidP="00586420">
      <w:r w:rsidRPr="00C32FA6">
        <w:t>Результаты по окружающему миру по сравнению с 2017 годом практически не изм</w:t>
      </w:r>
      <w:r w:rsidRPr="00C32FA6">
        <w:t>е</w:t>
      </w:r>
      <w:r w:rsidRPr="00C32FA6">
        <w:t>нились. Следует отметить, что возникли трудности при выполнении заданий на умение сд</w:t>
      </w:r>
      <w:r w:rsidRPr="00C32FA6">
        <w:t>е</w:t>
      </w:r>
      <w:r w:rsidRPr="00C32FA6">
        <w:t>лать вывод на основе проведенного опыта и способность рассказать о памятнике культуры или памятнике природы родного региона.</w:t>
      </w:r>
    </w:p>
    <w:p w:rsidR="00303671" w:rsidRPr="00C32FA6" w:rsidRDefault="00303671" w:rsidP="00586420">
      <w:r w:rsidRPr="00C32FA6">
        <w:t>В 5-х классах обучающиеся продемонстрировали результаты немного выше общеро</w:t>
      </w:r>
      <w:r w:rsidRPr="00C32FA6">
        <w:t>с</w:t>
      </w:r>
      <w:r w:rsidRPr="00C32FA6">
        <w:t xml:space="preserve">сийских, за исключением русского языка. Качество знаний и </w:t>
      </w:r>
      <w:proofErr w:type="spellStart"/>
      <w:r w:rsidRPr="00C32FA6">
        <w:t>обученность</w:t>
      </w:r>
      <w:proofErr w:type="spellEnd"/>
      <w:r w:rsidRPr="00C32FA6">
        <w:t xml:space="preserve"> по итогам пров</w:t>
      </w:r>
      <w:r w:rsidRPr="00C32FA6">
        <w:t>е</w:t>
      </w:r>
      <w:r w:rsidRPr="00C32FA6">
        <w:t xml:space="preserve">денных работ в сравнении с результатами по стране </w:t>
      </w:r>
      <w:proofErr w:type="gramStart"/>
      <w:r w:rsidRPr="00C32FA6">
        <w:t>представлены</w:t>
      </w:r>
      <w:proofErr w:type="gramEnd"/>
      <w:r w:rsidRPr="00C32FA6">
        <w:t xml:space="preserve"> диаграммой:</w:t>
      </w:r>
    </w:p>
    <w:p w:rsidR="00303671" w:rsidRPr="00586420" w:rsidRDefault="00303671" w:rsidP="00586420">
      <w:pPr>
        <w:ind w:firstLine="0"/>
        <w:rPr>
          <w:sz w:val="20"/>
          <w:szCs w:val="20"/>
        </w:rPr>
      </w:pPr>
      <w:r w:rsidRPr="00586420">
        <w:rPr>
          <w:noProof/>
          <w:lang w:eastAsia="ru-RU"/>
        </w:rPr>
        <w:lastRenderedPageBreak/>
        <w:drawing>
          <wp:inline distT="0" distB="0" distL="0" distR="0" wp14:anchorId="213224DD" wp14:editId="1BBCE46A">
            <wp:extent cx="6193790" cy="2099310"/>
            <wp:effectExtent l="0" t="0" r="0" b="0"/>
            <wp:docPr id="88" name="Диаграмма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303671" w:rsidRPr="00C32FA6" w:rsidRDefault="00303671" w:rsidP="00586420">
      <w:pPr>
        <w:rPr>
          <w:sz w:val="20"/>
        </w:rPr>
      </w:pPr>
      <w:r w:rsidRPr="00C32FA6">
        <w:rPr>
          <w:sz w:val="20"/>
        </w:rPr>
        <w:t>Рисунок 72. Сравнительные результаты проверочных работ обучающихся 5 классов</w:t>
      </w:r>
    </w:p>
    <w:p w:rsidR="00303671" w:rsidRPr="00C32FA6" w:rsidRDefault="00303671" w:rsidP="00586420"/>
    <w:p w:rsidR="00303671" w:rsidRPr="00C32FA6" w:rsidRDefault="00303671" w:rsidP="00586420">
      <w:r w:rsidRPr="00C32FA6">
        <w:t>Для всей выборки в целом наиболее трудными по математике оказались задания пра</w:t>
      </w:r>
      <w:r w:rsidRPr="00C32FA6">
        <w:t>к</w:t>
      </w:r>
      <w:r w:rsidRPr="00C32FA6">
        <w:t>тического характера Недостаточно развито у них и пространственное воображение.</w:t>
      </w:r>
    </w:p>
    <w:p w:rsidR="00303671" w:rsidRPr="00C32FA6" w:rsidRDefault="00303671" w:rsidP="00586420">
      <w:r w:rsidRPr="00C32FA6">
        <w:t>Наиболее сложным при выполнении заданий по русскому языку оказалось соверше</w:t>
      </w:r>
      <w:r w:rsidRPr="00C32FA6">
        <w:t>н</w:t>
      </w:r>
      <w:r w:rsidRPr="00C32FA6">
        <w:t>ствование видов речевой деятельности (чтения), обеспечивающих эффективное овладение разными учебными предметами; расширение и систематизация научных знаний о языке; ос</w:t>
      </w:r>
      <w:r w:rsidRPr="00C32FA6">
        <w:t>о</w:t>
      </w:r>
      <w:r w:rsidRPr="00C32FA6">
        <w:t>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многоа</w:t>
      </w:r>
      <w:r w:rsidRPr="00C32FA6">
        <w:t>с</w:t>
      </w:r>
      <w:r w:rsidRPr="00C32FA6">
        <w:t>пектного анализа текста; овладение основными стилистическими ресурсами лексики и фр</w:t>
      </w:r>
      <w:r w:rsidRPr="00C32FA6">
        <w:t>а</w:t>
      </w:r>
      <w:r w:rsidRPr="00C32FA6">
        <w:t>зеологии языка, основными нормами литературного языка; приобретение опыта их испол</w:t>
      </w:r>
      <w:r w:rsidRPr="00C32FA6">
        <w:t>ь</w:t>
      </w:r>
      <w:r w:rsidRPr="00C32FA6">
        <w:t>зования в речевой практике при создании письменных высказываний.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</w:t>
      </w:r>
      <w:r w:rsidRPr="00C32FA6">
        <w:t>ь</w:t>
      </w:r>
      <w:r w:rsidRPr="00C32FA6">
        <w:t>но-смысловых типов речи и функциональных разновидностей языка; анализировать текст с точки зрения его принадлежности к функционально-смысловому типу речи и функционал</w:t>
      </w:r>
      <w:r w:rsidRPr="00C32FA6">
        <w:t>ь</w:t>
      </w:r>
      <w:r w:rsidRPr="00C32FA6">
        <w:t>ной разновидности языка.</w:t>
      </w:r>
    </w:p>
    <w:p w:rsidR="00303671" w:rsidRPr="00C32FA6" w:rsidRDefault="00303671" w:rsidP="00586420">
      <w:r w:rsidRPr="00C32FA6">
        <w:t xml:space="preserve">По </w:t>
      </w:r>
      <w:proofErr w:type="gramStart"/>
      <w:r w:rsidRPr="00C32FA6">
        <w:t>биологии</w:t>
      </w:r>
      <w:proofErr w:type="gramEnd"/>
      <w:r w:rsidRPr="00C32FA6">
        <w:t xml:space="preserve"> обучающиеся не справились с заданием на определение пользы, которую приносят люди указанной профессии. На уровне порога освоения выполнены задания на умение выделять существенные признаки биологических объектов (клеток и организмов ра</w:t>
      </w:r>
      <w:r w:rsidRPr="00C32FA6">
        <w:t>с</w:t>
      </w:r>
      <w:r w:rsidRPr="00C32FA6">
        <w:t>тений, животных, грибов, бактерий), определение признаков животного в тексте и заполн</w:t>
      </w:r>
      <w:r w:rsidRPr="00C32FA6">
        <w:t>е</w:t>
      </w:r>
      <w:r w:rsidRPr="00C32FA6">
        <w:t>ние таблицы с информацией о природной зоне.</w:t>
      </w:r>
    </w:p>
    <w:p w:rsidR="00303671" w:rsidRPr="00C32FA6" w:rsidRDefault="00303671" w:rsidP="00586420">
      <w:r w:rsidRPr="00C32FA6">
        <w:t xml:space="preserve">Сложности </w:t>
      </w:r>
      <w:proofErr w:type="gramStart"/>
      <w:r w:rsidRPr="00C32FA6">
        <w:t>были только при выполнении заданий по истории возникли</w:t>
      </w:r>
      <w:proofErr w:type="gramEnd"/>
      <w:r w:rsidRPr="00C32FA6">
        <w:t xml:space="preserve"> в заданиях, где требовалось описать событие (явление, процесс), описать условия существования, осно</w:t>
      </w:r>
      <w:r w:rsidRPr="00C32FA6">
        <w:t>в</w:t>
      </w:r>
      <w:r w:rsidRPr="00C32FA6">
        <w:t>ные занятия, образ жизни людей в древности и составить рассказ об историческом деятеле, который является земляком участника ВПР соответственно.</w:t>
      </w:r>
    </w:p>
    <w:p w:rsidR="00303671" w:rsidRPr="00C32FA6" w:rsidRDefault="00303671" w:rsidP="00586420">
      <w:r w:rsidRPr="00C32FA6">
        <w:lastRenderedPageBreak/>
        <w:t>В 6-х классах обучающиеся продемонстрировали результаты немного выше общеро</w:t>
      </w:r>
      <w:r w:rsidRPr="00C32FA6">
        <w:t>с</w:t>
      </w:r>
      <w:r w:rsidRPr="00C32FA6">
        <w:t xml:space="preserve">сийских по математике, истории, биологии. Качество знаний и </w:t>
      </w:r>
      <w:proofErr w:type="spellStart"/>
      <w:r w:rsidRPr="00C32FA6">
        <w:t>обученность</w:t>
      </w:r>
      <w:proofErr w:type="spellEnd"/>
      <w:r w:rsidRPr="00C32FA6">
        <w:t xml:space="preserve"> по итогам пр</w:t>
      </w:r>
      <w:r w:rsidRPr="00C32FA6">
        <w:t>о</w:t>
      </w:r>
      <w:r w:rsidRPr="00C32FA6">
        <w:t xml:space="preserve">веденных работ в сравнении с результатами по стране </w:t>
      </w:r>
      <w:proofErr w:type="gramStart"/>
      <w:r w:rsidRPr="00C32FA6">
        <w:t>представлены</w:t>
      </w:r>
      <w:proofErr w:type="gramEnd"/>
      <w:r w:rsidRPr="00C32FA6">
        <w:t xml:space="preserve"> диаграммой:</w:t>
      </w:r>
    </w:p>
    <w:p w:rsidR="00303671" w:rsidRPr="00586420" w:rsidRDefault="00303671" w:rsidP="00586420">
      <w:pPr>
        <w:ind w:firstLine="0"/>
      </w:pPr>
    </w:p>
    <w:p w:rsidR="00303671" w:rsidRPr="00586420" w:rsidRDefault="00303671" w:rsidP="00586420">
      <w:pPr>
        <w:ind w:firstLine="0"/>
      </w:pPr>
      <w:r w:rsidRPr="00586420">
        <w:rPr>
          <w:noProof/>
          <w:lang w:eastAsia="ru-RU"/>
        </w:rPr>
        <w:drawing>
          <wp:inline distT="0" distB="0" distL="0" distR="0" wp14:anchorId="38937DD7" wp14:editId="0D4F77F3">
            <wp:extent cx="6154420" cy="3633470"/>
            <wp:effectExtent l="0" t="0" r="0" b="0"/>
            <wp:docPr id="87" name="Диаграмма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303671" w:rsidRPr="00C32FA6" w:rsidRDefault="00303671" w:rsidP="00586420">
      <w:pPr>
        <w:rPr>
          <w:sz w:val="20"/>
        </w:rPr>
      </w:pPr>
      <w:r w:rsidRPr="00C32FA6">
        <w:rPr>
          <w:sz w:val="20"/>
        </w:rPr>
        <w:t>Рисунок 73. Сравнительные результаты проверочных работ обучающихся 6 классов</w:t>
      </w:r>
    </w:p>
    <w:p w:rsidR="00303671" w:rsidRPr="00C32FA6" w:rsidRDefault="00303671" w:rsidP="00586420">
      <w:r w:rsidRPr="00C32FA6">
        <w:t>По математике трудности возникли с решением задач на нахождение части числа и числа по его части; решением задач на покупки, нахождением процента от числа, числа по проценту от него, процентного отношения двух чисел, процентного снижения или процен</w:t>
      </w:r>
      <w:r w:rsidRPr="00C32FA6">
        <w:t>т</w:t>
      </w:r>
      <w:r w:rsidRPr="00C32FA6">
        <w:t>ного повышения величины; умением проводить логические обоснования, доказательства м</w:t>
      </w:r>
      <w:r w:rsidRPr="00C32FA6">
        <w:t>а</w:t>
      </w:r>
      <w:r w:rsidRPr="00C32FA6">
        <w:t>тематических утверждений. Наибольшие затруднения у школьников вызвало задание, в к</w:t>
      </w:r>
      <w:r w:rsidRPr="00C32FA6">
        <w:t>о</w:t>
      </w:r>
      <w:r w:rsidRPr="00C32FA6">
        <w:t>тором требовалось проводить логические обоснования, доказательства математических утверждений.</w:t>
      </w:r>
    </w:p>
    <w:p w:rsidR="00303671" w:rsidRPr="00C32FA6" w:rsidRDefault="00303671" w:rsidP="00586420">
      <w:r w:rsidRPr="00C32FA6">
        <w:t xml:space="preserve">По русскому языку результаты очень близки к результатам, полученным в ВПР в </w:t>
      </w:r>
      <w:r w:rsidR="00377952">
        <w:br/>
      </w:r>
      <w:r w:rsidRPr="00C32FA6">
        <w:t>5 классах, участники по категориям демонстрируют очень похожие проблемы. Но при этом нужно отметить, что доля участников, получивших отметки «2» и «3» в 6-х классах увелич</w:t>
      </w:r>
      <w:r w:rsidRPr="00C32FA6">
        <w:t>и</w:t>
      </w:r>
      <w:r w:rsidRPr="00C32FA6">
        <w:t>вается, по сравнению с результатами в 5 классах.</w:t>
      </w:r>
    </w:p>
    <w:p w:rsidR="00303671" w:rsidRPr="00C32FA6" w:rsidRDefault="00303671" w:rsidP="00586420">
      <w:r w:rsidRPr="00C32FA6">
        <w:t>По биологии среди заданий с развернутым ответом сложным для них оказалось зад</w:t>
      </w:r>
      <w:r w:rsidRPr="00C32FA6">
        <w:t>а</w:t>
      </w:r>
      <w:r w:rsidRPr="00C32FA6">
        <w:t xml:space="preserve">ние, в котором требовалось умение устанавливать причинно-следственные связи, строить </w:t>
      </w:r>
      <w:proofErr w:type="gramStart"/>
      <w:r w:rsidRPr="00C32FA6">
        <w:t>логическое рассуждение</w:t>
      </w:r>
      <w:proofErr w:type="gramEnd"/>
      <w:r w:rsidRPr="00C32FA6">
        <w:t>, умозаключение (индуктивное, дедуктивное и по аналогии) и делать выводы по результатам биологического эксперимента, выделять существенные признаки биологических объектов (клеток и организмов растений, животных).</w:t>
      </w:r>
    </w:p>
    <w:p w:rsidR="00303671" w:rsidRPr="00C32FA6" w:rsidRDefault="00303671" w:rsidP="00586420">
      <w:r w:rsidRPr="00C32FA6">
        <w:lastRenderedPageBreak/>
        <w:t>Сложности при выполнении заданий по истории были только при выполнении зад</w:t>
      </w:r>
      <w:r w:rsidRPr="00C32FA6">
        <w:t>а</w:t>
      </w:r>
      <w:r w:rsidRPr="00C32FA6">
        <w:t>ний, в которых требовалось использовать историческую карту как источник информации о территории и объяснять причины и следствия ключевых событий отечественной и всеобщей истории Средних веков соответственно.</w:t>
      </w:r>
    </w:p>
    <w:p w:rsidR="00303671" w:rsidRPr="00C32FA6" w:rsidRDefault="00303671" w:rsidP="00586420">
      <w:r w:rsidRPr="00C32FA6">
        <w:t>По обществознанию наиболее трудными для всей выборки оказались задания, треб</w:t>
      </w:r>
      <w:r w:rsidRPr="00C32FA6">
        <w:t>у</w:t>
      </w:r>
      <w:r w:rsidRPr="00C32FA6">
        <w:t>ющие составить связный текст с использованием данных терминов и понятий, продемо</w:t>
      </w:r>
      <w:r w:rsidRPr="00C32FA6">
        <w:t>н</w:t>
      </w:r>
      <w:r w:rsidRPr="00C32FA6">
        <w:t>стрировать способности делать необходимые выводы и давать обоснованные оценки соц</w:t>
      </w:r>
      <w:r w:rsidRPr="00C32FA6">
        <w:t>и</w:t>
      </w:r>
      <w:r w:rsidRPr="00C32FA6">
        <w:t>альным событиям и процессам соответственно.</w:t>
      </w:r>
    </w:p>
    <w:p w:rsidR="00303671" w:rsidRPr="00C32FA6" w:rsidRDefault="00303671" w:rsidP="00586420">
      <w:r w:rsidRPr="00C32FA6">
        <w:t>По географии для всей выборки в целом наиболее трудными оказались задания, в к</w:t>
      </w:r>
      <w:r w:rsidRPr="00C32FA6">
        <w:t>о</w:t>
      </w:r>
      <w:r w:rsidRPr="00C32FA6">
        <w:t>торых требовалось описать объект или обосновать свое мнение.</w:t>
      </w:r>
    </w:p>
    <w:p w:rsidR="00303671" w:rsidRPr="00C32FA6" w:rsidRDefault="00303671" w:rsidP="00586420">
      <w:r w:rsidRPr="00C32FA6">
        <w:t xml:space="preserve">ВПР для </w:t>
      </w:r>
      <w:proofErr w:type="spellStart"/>
      <w:r w:rsidRPr="00C32FA6">
        <w:t>одиннадцатиклассников</w:t>
      </w:r>
      <w:proofErr w:type="spellEnd"/>
      <w:r w:rsidRPr="00C32FA6">
        <w:t xml:space="preserve"> проводились по шести предметам (география, физ</w:t>
      </w:r>
      <w:r w:rsidRPr="00C32FA6">
        <w:t>и</w:t>
      </w:r>
      <w:r w:rsidRPr="00C32FA6">
        <w:t xml:space="preserve">ка, химия, биология, история, иностранные языки). Поскольку федеральные организаторы не предоставили шкалу оценивания ВПР, </w:t>
      </w:r>
      <w:proofErr w:type="gramStart"/>
      <w:r w:rsidRPr="00C32FA6">
        <w:t>выполненных</w:t>
      </w:r>
      <w:proofErr w:type="gramEnd"/>
      <w:r w:rsidRPr="00C32FA6">
        <w:t xml:space="preserve"> учениками 11 класса, шкала оценивания была принята министерством самостоятельно. Качество знаний и </w:t>
      </w:r>
      <w:proofErr w:type="spellStart"/>
      <w:r w:rsidRPr="00C32FA6">
        <w:t>обученность</w:t>
      </w:r>
      <w:proofErr w:type="spellEnd"/>
      <w:r w:rsidRPr="00C32FA6">
        <w:t xml:space="preserve"> по итогам проведенных работ </w:t>
      </w:r>
      <w:proofErr w:type="gramStart"/>
      <w:r w:rsidRPr="00C32FA6">
        <w:t>представлены</w:t>
      </w:r>
      <w:proofErr w:type="gramEnd"/>
      <w:r w:rsidRPr="00C32FA6">
        <w:t xml:space="preserve"> диаграммой:</w:t>
      </w:r>
    </w:p>
    <w:p w:rsidR="00303671" w:rsidRPr="00C32FA6" w:rsidRDefault="00303671" w:rsidP="00586420">
      <w:pPr>
        <w:ind w:firstLine="0"/>
        <w:rPr>
          <w:sz w:val="20"/>
          <w:szCs w:val="20"/>
        </w:rPr>
      </w:pPr>
      <w:r w:rsidRPr="00C32FA6">
        <w:rPr>
          <w:noProof/>
          <w:lang w:eastAsia="ru-RU"/>
        </w:rPr>
        <w:drawing>
          <wp:inline distT="0" distB="0" distL="0" distR="0" wp14:anchorId="74E23028" wp14:editId="245E6CF0">
            <wp:extent cx="6329045" cy="4023360"/>
            <wp:effectExtent l="0" t="0" r="0" b="0"/>
            <wp:docPr id="86" name="Диаграмма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303671" w:rsidRPr="00C32FA6" w:rsidRDefault="00303671" w:rsidP="00586420">
      <w:pPr>
        <w:pStyle w:val="aff4"/>
        <w:jc w:val="center"/>
        <w:rPr>
          <w:b w:val="0"/>
          <w:color w:val="auto"/>
          <w:sz w:val="20"/>
        </w:rPr>
      </w:pPr>
      <w:r w:rsidRPr="00C32FA6">
        <w:rPr>
          <w:b w:val="0"/>
          <w:color w:val="auto"/>
          <w:sz w:val="20"/>
        </w:rPr>
        <w:t>Рисунок 74. Сравнительные результаты проверочных работ обучающихся 11 классов</w:t>
      </w:r>
    </w:p>
    <w:p w:rsidR="00303671" w:rsidRPr="00C32FA6" w:rsidRDefault="00303671" w:rsidP="00586420">
      <w:r w:rsidRPr="00C32FA6">
        <w:t>По биологии сложности у учащихся возникли при выполнении задания, в котором требовалось установить последовательность соподчинения элементов биологических систем. Среди заданий с развернутым ответом учащиеся не справились с заданием, в котором треб</w:t>
      </w:r>
      <w:r w:rsidRPr="00C32FA6">
        <w:t>о</w:t>
      </w:r>
      <w:r w:rsidRPr="00C32FA6">
        <w:lastRenderedPageBreak/>
        <w:t>валось установить связь между строением органоида клетки и его функциями, и заданием, проверяющим знание и понимание основных положений биологических теорий.</w:t>
      </w:r>
    </w:p>
    <w:p w:rsidR="00303671" w:rsidRPr="00C32FA6" w:rsidRDefault="00303671" w:rsidP="00586420">
      <w:r w:rsidRPr="00C32FA6">
        <w:t>По географ</w:t>
      </w:r>
      <w:proofErr w:type="gramStart"/>
      <w:r w:rsidRPr="00C32FA6">
        <w:t>ии у у</w:t>
      </w:r>
      <w:proofErr w:type="gramEnd"/>
      <w:r w:rsidRPr="00C32FA6">
        <w:t>частников возникли сложности с анализом данных и формулиров</w:t>
      </w:r>
      <w:r w:rsidRPr="00C32FA6">
        <w:t>а</w:t>
      </w:r>
      <w:r w:rsidRPr="00C32FA6">
        <w:t>нием и обоснованием своей точки зрения. При этом теоретический материал освоен на выс</w:t>
      </w:r>
      <w:r w:rsidRPr="00C32FA6">
        <w:t>о</w:t>
      </w:r>
      <w:r w:rsidRPr="00C32FA6">
        <w:t>ком уровне и задания с кратким ответом не вызывают трудностей.</w:t>
      </w:r>
    </w:p>
    <w:p w:rsidR="00303671" w:rsidRPr="00C32FA6" w:rsidRDefault="00303671" w:rsidP="00586420">
      <w:r w:rsidRPr="00C32FA6">
        <w:t>По истории наиболее трудным для выборки в целом стало задание, в котором треб</w:t>
      </w:r>
      <w:r w:rsidRPr="00C32FA6">
        <w:t>о</w:t>
      </w:r>
      <w:r w:rsidRPr="00C32FA6">
        <w:t>валось продемонстрировать знание истории родного края, связи истории России с историей родного края.</w:t>
      </w:r>
    </w:p>
    <w:p w:rsidR="00303671" w:rsidRPr="00C32FA6" w:rsidRDefault="00303671" w:rsidP="00586420">
      <w:r w:rsidRPr="00C32FA6">
        <w:t xml:space="preserve">Сложности </w:t>
      </w:r>
      <w:proofErr w:type="gramStart"/>
      <w:r w:rsidRPr="00C32FA6">
        <w:t>были при выполнении заданий по физике возникли</w:t>
      </w:r>
      <w:proofErr w:type="gramEnd"/>
      <w:r w:rsidRPr="00C32FA6">
        <w:t xml:space="preserve"> там, где требовалось сделать выводы на основе экспериментальных данных, описать экспериментальное исслед</w:t>
      </w:r>
      <w:r w:rsidRPr="00C32FA6">
        <w:t>о</w:t>
      </w:r>
      <w:r w:rsidRPr="00C32FA6">
        <w:t>вание, сформулировать и обосновать свою точку зрения.</w:t>
      </w:r>
    </w:p>
    <w:p w:rsidR="00303671" w:rsidRPr="00C32FA6" w:rsidRDefault="00303671" w:rsidP="00586420">
      <w:r w:rsidRPr="00C32FA6">
        <w:t>По химии сложности возникли при выполнении заданий, в которых требовалось зап</w:t>
      </w:r>
      <w:r w:rsidRPr="00C32FA6">
        <w:t>и</w:t>
      </w:r>
      <w:r w:rsidRPr="00C32FA6">
        <w:t>сать уравнения органической химии и решить задачу на расчет массовых долей веществ в растворе.</w:t>
      </w:r>
    </w:p>
    <w:p w:rsidR="00303671" w:rsidRPr="00C32FA6" w:rsidRDefault="00303671" w:rsidP="00586420">
      <w:r w:rsidRPr="00C32FA6">
        <w:t>При выполнении работ по иностранным языкам в целом, задания с кратким ответом из разделов «</w:t>
      </w:r>
      <w:proofErr w:type="spellStart"/>
      <w:r w:rsidRPr="00C32FA6">
        <w:t>Аудирование</w:t>
      </w:r>
      <w:proofErr w:type="spellEnd"/>
      <w:r w:rsidRPr="00C32FA6">
        <w:t>», «Чтение» и «Лексика и грамматика» оказались легкими для в</w:t>
      </w:r>
      <w:r w:rsidRPr="00C32FA6">
        <w:t>ы</w:t>
      </w:r>
      <w:r w:rsidRPr="00C32FA6">
        <w:t>борки, но с устными ответами справились только участники, получившие отметку «5».</w:t>
      </w:r>
    </w:p>
    <w:p w:rsidR="00303671" w:rsidRPr="00C32FA6" w:rsidRDefault="00303671" w:rsidP="00586420">
      <w:r w:rsidRPr="00C32FA6">
        <w:t>НО самая основная задача - вывести процедуру проведения ВПР на объективные р</w:t>
      </w:r>
      <w:r w:rsidRPr="00C32FA6">
        <w:t>е</w:t>
      </w:r>
      <w:r w:rsidRPr="00C32FA6">
        <w:t>зультаты.</w:t>
      </w:r>
    </w:p>
    <w:p w:rsidR="00303671" w:rsidRPr="00C32FA6" w:rsidRDefault="00303671" w:rsidP="00586420">
      <w:r w:rsidRPr="00C32FA6">
        <w:t xml:space="preserve">По данным анализа результатов ВПР, представленным Федеральным институтом оценки качества образования, признаки необъективности проведения выявлены в 59 школах края (в 2017 году – в 77 школах), причем в 20 школах ВПР прошли необъективно второй год подряд. </w:t>
      </w:r>
    </w:p>
    <w:p w:rsidR="00303671" w:rsidRPr="00C32FA6" w:rsidRDefault="00303671" w:rsidP="00586420">
      <w:r w:rsidRPr="00C32FA6">
        <w:t>Там, где на ВПР использовались различные меры контроля (видеонаблюдение, пр</w:t>
      </w:r>
      <w:r w:rsidRPr="00C32FA6">
        <w:t>и</w:t>
      </w:r>
      <w:r w:rsidRPr="00C32FA6">
        <w:t>сутствие наблюдателей, проверка работ на региональном уровне), результаты оказались б</w:t>
      </w:r>
      <w:r w:rsidRPr="00C32FA6">
        <w:t>о</w:t>
      </w:r>
      <w:r w:rsidRPr="00C32FA6">
        <w:t>лее объективными.</w:t>
      </w:r>
    </w:p>
    <w:p w:rsidR="00303671" w:rsidRPr="00C32FA6" w:rsidRDefault="00303671" w:rsidP="00586420">
      <w:r w:rsidRPr="00C32FA6">
        <w:t>Помимо общероссийских оценочных процедур в крае проводятся региональные пр</w:t>
      </w:r>
      <w:r w:rsidRPr="00C32FA6">
        <w:t>о</w:t>
      </w:r>
      <w:r w:rsidRPr="00C32FA6">
        <w:t>верочные работы. Ими охвачены 100% школ края. Причем проводятся они в тех классах, к</w:t>
      </w:r>
      <w:r w:rsidRPr="00C32FA6">
        <w:t>о</w:t>
      </w:r>
      <w:r w:rsidRPr="00C32FA6">
        <w:t xml:space="preserve">торые не охвачены оценочными процедурами российского уровня (НИКО, ВПР). </w:t>
      </w:r>
    </w:p>
    <w:p w:rsidR="00303671" w:rsidRPr="00C32FA6" w:rsidRDefault="00303671" w:rsidP="00586420">
      <w:r w:rsidRPr="00C32FA6">
        <w:t>Но самым главным является не их проведение ради проведения, а выстраивание э</w:t>
      </w:r>
      <w:r w:rsidRPr="00C32FA6">
        <w:t>ф</w:t>
      </w:r>
      <w:r w:rsidRPr="00C32FA6">
        <w:t>фективной системы использования результатов этой оценки для повышения качества школ</w:t>
      </w:r>
      <w:r w:rsidRPr="00C32FA6">
        <w:t>ь</w:t>
      </w:r>
      <w:r w:rsidRPr="00C32FA6">
        <w:t>ного образования.</w:t>
      </w:r>
    </w:p>
    <w:p w:rsidR="00303671" w:rsidRPr="00C32FA6" w:rsidRDefault="00303671" w:rsidP="00586420">
      <w:r w:rsidRPr="00C32FA6">
        <w:t>Участниками региональных исследований и мониторингов по русскому языку, мат</w:t>
      </w:r>
      <w:r w:rsidRPr="00C32FA6">
        <w:t>е</w:t>
      </w:r>
      <w:r w:rsidRPr="00C32FA6">
        <w:t xml:space="preserve">матике, окружающему миру, истории, информатике и ИКТ, обществознанию, географии, </w:t>
      </w:r>
      <w:r w:rsidRPr="00C32FA6">
        <w:lastRenderedPageBreak/>
        <w:t>биологии, химии, физике, иностранному языку стали обучающиеся 3, 4, 9, 10 классов нашего региона.</w:t>
      </w:r>
    </w:p>
    <w:p w:rsidR="00303671" w:rsidRPr="00C32FA6" w:rsidRDefault="00303671" w:rsidP="00586420">
      <w:r w:rsidRPr="00C32FA6">
        <w:t>Даже первоклассники были охвачены в сентябре – октябре 2018 года исследованием оценки готовности обучающихся к обучению в школе, в ходе которого были изучены соц</w:t>
      </w:r>
      <w:r w:rsidRPr="00C32FA6">
        <w:t>и</w:t>
      </w:r>
      <w:r w:rsidRPr="00C32FA6">
        <w:t xml:space="preserve">альная структура участников, программное и кадровое обеспечение процесса обучения в первых классах, оценено физическое состояние школьников. </w:t>
      </w:r>
    </w:p>
    <w:p w:rsidR="00303671" w:rsidRPr="00C32FA6" w:rsidRDefault="00303671" w:rsidP="00586420">
      <w:r w:rsidRPr="00C32FA6">
        <w:t>Министерство работает над тем, чтобы результаты, полученные в ходе проведения всех оценочных процедур, после должного анализа максимально эффективно использов</w:t>
      </w:r>
      <w:r w:rsidRPr="00C32FA6">
        <w:t>а</w:t>
      </w:r>
      <w:r w:rsidRPr="00C32FA6">
        <w:t>лись в практической работе по повышению качества образования Краевым институтом ра</w:t>
      </w:r>
      <w:r w:rsidRPr="00C32FA6">
        <w:t>з</w:t>
      </w:r>
      <w:r w:rsidRPr="00C32FA6">
        <w:t xml:space="preserve">вития образования, методическими службами в муниципалитетах, для работы с конкретными школами и учителями. </w:t>
      </w:r>
    </w:p>
    <w:p w:rsidR="00303671" w:rsidRPr="00C32FA6" w:rsidRDefault="00303671" w:rsidP="00586420">
      <w:proofErr w:type="gramStart"/>
      <w:r w:rsidRPr="00C32FA6">
        <w:t>По итогам проведенных мониторинговых исследований качества образования разли</w:t>
      </w:r>
      <w:r w:rsidRPr="00C32FA6">
        <w:t>ч</w:t>
      </w:r>
      <w:r w:rsidRPr="00C32FA6">
        <w:t>ных уровней в крае разработан и утвержден Комплексный проект (Программа) по выравн</w:t>
      </w:r>
      <w:r w:rsidRPr="00C32FA6">
        <w:t>и</w:t>
      </w:r>
      <w:r w:rsidRPr="00C32FA6">
        <w:t>ванию условий для получения качественного образования обучающимися Ставропольского края, где проанализированы исходные количественные и качественные данные, оказыва</w:t>
      </w:r>
      <w:r w:rsidRPr="00C32FA6">
        <w:t>ю</w:t>
      </w:r>
      <w:r w:rsidRPr="00C32FA6">
        <w:t>щие влияние на создание условий для получения образования, и предлагаются пути устран</w:t>
      </w:r>
      <w:r w:rsidRPr="00C32FA6">
        <w:t>е</w:t>
      </w:r>
      <w:r w:rsidRPr="00C32FA6">
        <w:t>ния негативных факторов, препятствующих реализации высокого стандарта качества образ</w:t>
      </w:r>
      <w:r w:rsidRPr="00C32FA6">
        <w:t>о</w:t>
      </w:r>
      <w:r w:rsidRPr="00C32FA6">
        <w:t>вания, и улучшения условий для получения образования</w:t>
      </w:r>
      <w:proofErr w:type="gramEnd"/>
      <w:r w:rsidRPr="00C32FA6">
        <w:t xml:space="preserve"> обучающимися.   </w:t>
      </w:r>
    </w:p>
    <w:p w:rsidR="00303671" w:rsidRPr="00C32FA6" w:rsidRDefault="00303671" w:rsidP="00586420">
      <w:r w:rsidRPr="00C32FA6">
        <w:t>С 2016 года в нашем регионе реализуется проект, направленный на оказание ко</w:t>
      </w:r>
      <w:r w:rsidRPr="00C32FA6">
        <w:t>м</w:t>
      </w:r>
      <w:r w:rsidRPr="00C32FA6">
        <w:t>плексной помощи школам, имеющим стабильно низкие результаты.</w:t>
      </w:r>
    </w:p>
    <w:p w:rsidR="00303671" w:rsidRPr="00C32FA6" w:rsidRDefault="00303671" w:rsidP="00586420">
      <w:r w:rsidRPr="00C32FA6">
        <w:t>Для участия в проекте было отобрано 24 школы из 16 муниципальных районов края. Критерием отбора стали стабильно низкие средние показатели государственной итоговой аттестации, а также результаты всероссийских и региональных проверочных работ по о</w:t>
      </w:r>
      <w:r w:rsidRPr="00C32FA6">
        <w:t>т</w:t>
      </w:r>
      <w:r w:rsidRPr="00C32FA6">
        <w:t xml:space="preserve">дельным предметам, сохраняющиеся на протяжении ряда лет. </w:t>
      </w:r>
    </w:p>
    <w:p w:rsidR="00303671" w:rsidRPr="00C32FA6" w:rsidRDefault="00303671" w:rsidP="00586420">
      <w:proofErr w:type="gramStart"/>
      <w:r w:rsidRPr="00C32FA6">
        <w:t>В 2018 году в данном проекте принимали участие 64 школы из 12 муниципальных районов края с низкими результатами обучения, из которых 33 школы, функционируют в н</w:t>
      </w:r>
      <w:r w:rsidRPr="00C32FA6">
        <w:t>е</w:t>
      </w:r>
      <w:r w:rsidRPr="00C32FA6">
        <w:t>благоприятных социальных условиях (это школы, имеющие высокий процент обучающихся из двуязычных семей, наличие большого числа детей с ОВЗ, удаленность школы от районн</w:t>
      </w:r>
      <w:r w:rsidRPr="00C32FA6">
        <w:t>о</w:t>
      </w:r>
      <w:r w:rsidRPr="00C32FA6">
        <w:t>го центра, отсутствие у большинства родителей обучающихся высшего образования.</w:t>
      </w:r>
      <w:proofErr w:type="gramEnd"/>
      <w:r w:rsidRPr="00C32FA6">
        <w:t xml:space="preserve"> </w:t>
      </w:r>
      <w:proofErr w:type="gramStart"/>
      <w:r w:rsidRPr="00C32FA6">
        <w:t xml:space="preserve">Всего школ – 637, из них муниципальных – 591). </w:t>
      </w:r>
      <w:proofErr w:type="gramEnd"/>
    </w:p>
    <w:p w:rsidR="00303671" w:rsidRPr="00C32FA6" w:rsidRDefault="00303671" w:rsidP="00586420">
      <w:r w:rsidRPr="00C32FA6">
        <w:t>Как показывает опыт реализации проекта, повышение качества образования в школах с низкими результатами обучения это дело не одного года, поэтому одной из первостепе</w:t>
      </w:r>
      <w:r w:rsidRPr="00C32FA6">
        <w:t>н</w:t>
      </w:r>
      <w:r w:rsidRPr="00C32FA6">
        <w:t>ных задач проекта является выстраивание региональной модели повышения качества образ</w:t>
      </w:r>
      <w:r w:rsidRPr="00C32FA6">
        <w:t>о</w:t>
      </w:r>
      <w:r w:rsidRPr="00C32FA6">
        <w:t>вания. Результаты ЕГЭ-2018 школ-участников проекта демонстрируют:</w:t>
      </w:r>
    </w:p>
    <w:p w:rsidR="00303671" w:rsidRPr="00C32FA6" w:rsidRDefault="00303671" w:rsidP="00586420">
      <w:r w:rsidRPr="00C32FA6">
        <w:lastRenderedPageBreak/>
        <w:t>- увеличение среднего балла по русскому языку, математике базового уровня, матем</w:t>
      </w:r>
      <w:r w:rsidRPr="00C32FA6">
        <w:t>а</w:t>
      </w:r>
      <w:r w:rsidRPr="00C32FA6">
        <w:t>тике профильного уровня, химии, истории, литературе;</w:t>
      </w:r>
    </w:p>
    <w:p w:rsidR="00303671" w:rsidRPr="00C32FA6" w:rsidRDefault="00303671" w:rsidP="00586420">
      <w:r w:rsidRPr="00C32FA6">
        <w:t>- уменьшение числа учащихся, не преодолевших минимальный порог по предметам: русский язык, математика базовый уровень, математика профильный уровень, информатика и ИКТ, история, литература.</w:t>
      </w:r>
    </w:p>
    <w:p w:rsidR="00303671" w:rsidRPr="00C32FA6" w:rsidRDefault="00303671" w:rsidP="00586420">
      <w:r w:rsidRPr="00C32FA6">
        <w:t>Данный проект реализуется с привлечением средств федерального бюджета. Так в 2017 году на эти цели было привлечено более 30 млн. рублей, из них средства краевого бюджета составили более 9 млн. рублей.</w:t>
      </w:r>
    </w:p>
    <w:p w:rsidR="00303671" w:rsidRPr="00C32FA6" w:rsidRDefault="00303671" w:rsidP="00586420">
      <w:proofErr w:type="gramStart"/>
      <w:r w:rsidRPr="00C32FA6">
        <w:t>В июле 2017 года Ставропольский край стал одним из регионов (в конкурсном отборе участвовал 41 субъект РФ), которому в 2018 году выделены финансовые средства на обесп</w:t>
      </w:r>
      <w:r w:rsidRPr="00C32FA6">
        <w:t>е</w:t>
      </w:r>
      <w:r w:rsidRPr="00C32FA6">
        <w:t>чение мероприятия 2.2 Федеральной целевой программы развития образования на 2016 – 2020 годы «Повышение качества образования в школах с низкими результатами обучения и в школах, функционирующих в неблагоприятных социальных условиях, путем реализации р</w:t>
      </w:r>
      <w:r w:rsidRPr="00C32FA6">
        <w:t>е</w:t>
      </w:r>
      <w:r w:rsidRPr="00C32FA6">
        <w:t>гиональных проектов и распространение</w:t>
      </w:r>
      <w:proofErr w:type="gramEnd"/>
      <w:r w:rsidRPr="00C32FA6">
        <w:t xml:space="preserve"> их результатов» (Более 5,5 млн. рублей, их них кр</w:t>
      </w:r>
      <w:r w:rsidRPr="00C32FA6">
        <w:t>а</w:t>
      </w:r>
      <w:r w:rsidRPr="00C32FA6">
        <w:t>евых средств – более 300 тысяч рублей).</w:t>
      </w:r>
    </w:p>
    <w:p w:rsidR="00303671" w:rsidRPr="00C32FA6" w:rsidRDefault="00303671" w:rsidP="00586420">
      <w:r w:rsidRPr="00C32FA6">
        <w:t>Одним из элементов независимой оценки качества образования является результаты участия обучающихся образовательных организаций Ставропольского края во всероссийской олимпиаде школьников.</w:t>
      </w:r>
    </w:p>
    <w:p w:rsidR="00303671" w:rsidRPr="00C32FA6" w:rsidRDefault="00303671" w:rsidP="00586420">
      <w:r w:rsidRPr="00C32FA6">
        <w:t>Олимпиада актуализирует проблему обновления школьной подготовки, ее соотве</w:t>
      </w:r>
      <w:r w:rsidRPr="00C32FA6">
        <w:t>т</w:t>
      </w:r>
      <w:r w:rsidRPr="00C32FA6">
        <w:t xml:space="preserve">ствие современному социальному заказу,  выступает в роли инновационного «полигона» для поиска, отбора и испытания новых решений в области содержания образования, адекватному передовому социальному опыту. </w:t>
      </w:r>
    </w:p>
    <w:p w:rsidR="00303671" w:rsidRPr="00C32FA6" w:rsidRDefault="00303671" w:rsidP="00586420">
      <w:proofErr w:type="gramStart"/>
      <w:r w:rsidRPr="00C32FA6">
        <w:t>Всероссийская олимпиада школьников в Ставропольском крае проходит в четыре этапа (школьный, муниципальный, региональный и заключительный) по 22 предметам:  ру</w:t>
      </w:r>
      <w:r w:rsidRPr="00C32FA6">
        <w:t>с</w:t>
      </w:r>
      <w:r w:rsidRPr="00C32FA6">
        <w:t>ский язык, литература, искусство (мировая художественная культура), иностранный язык (английский, немецкий, французский, испанский),  математика, информатика и ИКТ, ист</w:t>
      </w:r>
      <w:r w:rsidRPr="00C32FA6">
        <w:t>о</w:t>
      </w:r>
      <w:r w:rsidRPr="00C32FA6">
        <w:t>рия, обществознание, география, биология, физика, химия, экономика, право, основы бе</w:t>
      </w:r>
      <w:r w:rsidRPr="00C32FA6">
        <w:t>з</w:t>
      </w:r>
      <w:r w:rsidRPr="00C32FA6">
        <w:t xml:space="preserve">опасности жизнедеятельности, технология, физическая культура, астрономия, экология. </w:t>
      </w:r>
      <w:proofErr w:type="gramEnd"/>
    </w:p>
    <w:p w:rsidR="00303671" w:rsidRPr="00C32FA6" w:rsidRDefault="00303671" w:rsidP="00586420">
      <w:r w:rsidRPr="00C32FA6">
        <w:t>В 2018 году состоялись региональный и заключительный этапы  2017/18 учебного г</w:t>
      </w:r>
      <w:r w:rsidRPr="00C32FA6">
        <w:t>о</w:t>
      </w:r>
      <w:r w:rsidRPr="00C32FA6">
        <w:t>да и школьный и муниципальный этапы олимпиады 2018/19 учебного года.</w:t>
      </w:r>
    </w:p>
    <w:p w:rsidR="00303671" w:rsidRPr="00C32FA6" w:rsidRDefault="00303671" w:rsidP="00586420">
      <w:r w:rsidRPr="00C32FA6">
        <w:t>В региональном этапе всероссийской олимпиады школьников 2017/18 учебного года приняли участие 2 384 человека по 22 учебным предметам, 712 человек стали победителями и призерами регионального этапа.</w:t>
      </w:r>
    </w:p>
    <w:p w:rsidR="00303671" w:rsidRPr="00C32FA6" w:rsidRDefault="00303671" w:rsidP="00586420">
      <w:r w:rsidRPr="00C32FA6">
        <w:t xml:space="preserve">В заключительном этапе олимпиады принимала участие делегация Ставропольского края в составе 40 участников – победителей и призеров регионального этапа, набравшие по </w:t>
      </w:r>
      <w:r w:rsidRPr="00C32FA6">
        <w:lastRenderedPageBreak/>
        <w:t xml:space="preserve">общероссийскому рейтингу необходимое количество баллов для участия в заключительном этапе олимпиады. </w:t>
      </w:r>
    </w:p>
    <w:p w:rsidR="00303671" w:rsidRPr="00C32FA6" w:rsidRDefault="00303671" w:rsidP="00586420">
      <w:r w:rsidRPr="00C32FA6">
        <w:t>5 представителей Ставропольского края стали победителями заключительного этапа всероссийской олимпиады школьников по истории, обществознанию, ОБЖ. 8 обучающихся стали призерами заключительного этапа всероссийской олимпиады школьников по астрон</w:t>
      </w:r>
      <w:r w:rsidRPr="00C32FA6">
        <w:t>о</w:t>
      </w:r>
      <w:r w:rsidRPr="00C32FA6">
        <w:t>мии, истории, литературе, ОБЖ, французскому языку.</w:t>
      </w:r>
    </w:p>
    <w:p w:rsidR="00303671" w:rsidRPr="00C32FA6" w:rsidRDefault="00303671" w:rsidP="00586420">
      <w:r w:rsidRPr="00C32FA6">
        <w:t>В школьном этапе всероссийской олимпиады школьников 2018/19 учебного года пр</w:t>
      </w:r>
      <w:r w:rsidRPr="00C32FA6">
        <w:t>и</w:t>
      </w:r>
      <w:r w:rsidRPr="00C32FA6">
        <w:t xml:space="preserve">няли участие 109 941 </w:t>
      </w:r>
      <w:proofErr w:type="gramStart"/>
      <w:r w:rsidRPr="00C32FA6">
        <w:t>обучающийся</w:t>
      </w:r>
      <w:proofErr w:type="gramEnd"/>
      <w:r w:rsidRPr="00C32FA6">
        <w:t xml:space="preserve"> 4-11 классов, в протоколах было зафиксировано  302 874 человек</w:t>
      </w:r>
      <w:r w:rsidR="00377952">
        <w:t>а</w:t>
      </w:r>
      <w:r w:rsidRPr="00C32FA6">
        <w:t xml:space="preserve">.  </w:t>
      </w:r>
    </w:p>
    <w:p w:rsidR="00303671" w:rsidRPr="00C32FA6" w:rsidRDefault="00303671" w:rsidP="00586420">
      <w:r w:rsidRPr="00C32FA6">
        <w:t>Победителями и призерами школьного этапа всероссийской олимпиады школьников  стали  76 284 человека.</w:t>
      </w:r>
    </w:p>
    <w:p w:rsidR="00303671" w:rsidRPr="00C32FA6" w:rsidRDefault="00303671" w:rsidP="00586420">
      <w:r w:rsidRPr="00C32FA6">
        <w:t xml:space="preserve">В школьном этапе олимпиады принимают участие все желающие школьники  </w:t>
      </w:r>
      <w:r w:rsidRPr="00C32FA6">
        <w:br/>
        <w:t>5-11 классов. С сентября 2016 года в школьном этапе олимпиады по математике и русскому языку участвуют школьники 4-х классов.</w:t>
      </w:r>
    </w:p>
    <w:p w:rsidR="00377952" w:rsidRDefault="00303671" w:rsidP="00377952">
      <w:r w:rsidRPr="00C32FA6">
        <w:t>В муниципальном этапе 2018/19 учебного года приняли участие 21 283 участника,    8 611 человек стали победителями и призерами муниципального этапа.</w:t>
      </w:r>
      <w:bookmarkStart w:id="19" w:name="_Toc497917930"/>
    </w:p>
    <w:p w:rsidR="00377952" w:rsidRDefault="00377952" w:rsidP="00377952"/>
    <w:p w:rsidR="00377952" w:rsidRDefault="005C6747" w:rsidP="00377952">
      <w:pPr>
        <w:rPr>
          <w:b/>
        </w:rPr>
      </w:pPr>
      <w:r w:rsidRPr="00377952">
        <w:rPr>
          <w:b/>
        </w:rPr>
        <w:t>3</w:t>
      </w:r>
      <w:r w:rsidR="00F4493E" w:rsidRPr="00377952">
        <w:rPr>
          <w:b/>
        </w:rPr>
        <w:t xml:space="preserve">. </w:t>
      </w:r>
      <w:r w:rsidR="00042FBF" w:rsidRPr="00377952">
        <w:rPr>
          <w:b/>
        </w:rPr>
        <w:t>Выводы и заключения</w:t>
      </w:r>
      <w:bookmarkStart w:id="20" w:name="_Toc497917931"/>
      <w:bookmarkEnd w:id="19"/>
    </w:p>
    <w:p w:rsidR="00FE028B" w:rsidRPr="00377952" w:rsidRDefault="006A5816" w:rsidP="00377952">
      <w:pPr>
        <w:rPr>
          <w:b/>
        </w:rPr>
      </w:pPr>
      <w:r w:rsidRPr="00377952">
        <w:rPr>
          <w:b/>
        </w:rPr>
        <w:t xml:space="preserve">3.1. </w:t>
      </w:r>
      <w:r w:rsidR="00FE028B" w:rsidRPr="00377952">
        <w:rPr>
          <w:b/>
        </w:rPr>
        <w:t>Выводы</w:t>
      </w:r>
      <w:bookmarkEnd w:id="20"/>
    </w:p>
    <w:p w:rsidR="004C57BD" w:rsidRPr="00C32FA6" w:rsidRDefault="004C57BD" w:rsidP="00586420">
      <w:r w:rsidRPr="00C32FA6">
        <w:t xml:space="preserve">В 2018 году Президентом России поставлена новая задача – обеспечить местами </w:t>
      </w:r>
      <w:proofErr w:type="gramStart"/>
      <w:r w:rsidRPr="00C32FA6">
        <w:t>де-</w:t>
      </w:r>
      <w:proofErr w:type="spellStart"/>
      <w:r w:rsidRPr="00C32FA6">
        <w:t>тей</w:t>
      </w:r>
      <w:proofErr w:type="spellEnd"/>
      <w:proofErr w:type="gramEnd"/>
      <w:r w:rsidRPr="00C32FA6">
        <w:t xml:space="preserve"> до 3-х лет и как следствие этого уже сегодня необходимо начать работу над </w:t>
      </w:r>
      <w:proofErr w:type="spellStart"/>
      <w:r w:rsidRPr="00C32FA6">
        <w:t>формирова-нием</w:t>
      </w:r>
      <w:proofErr w:type="spellEnd"/>
      <w:r w:rsidRPr="00C32FA6">
        <w:t xml:space="preserve"> кадров и созданием современной предметно-развивающей среды в новых детских           садах. </w:t>
      </w:r>
    </w:p>
    <w:p w:rsidR="004C57BD" w:rsidRPr="00C32FA6" w:rsidRDefault="004C57BD" w:rsidP="00586420">
      <w:r w:rsidRPr="00C32FA6">
        <w:t xml:space="preserve">В дошкольном образовании в соответствии с федеральными стандартами изначально оценка качества образования в первую очередь связывалась не с измерением детских </w:t>
      </w:r>
      <w:proofErr w:type="gramStart"/>
      <w:r w:rsidRPr="00C32FA6">
        <w:t>ре-</w:t>
      </w:r>
      <w:proofErr w:type="spellStart"/>
      <w:r w:rsidRPr="00C32FA6">
        <w:t>зультатов</w:t>
      </w:r>
      <w:proofErr w:type="spellEnd"/>
      <w:proofErr w:type="gramEnd"/>
      <w:r w:rsidRPr="00C32FA6">
        <w:t xml:space="preserve">, а с качеством образовательной среды. Исследования, проведенные в крае, </w:t>
      </w:r>
      <w:proofErr w:type="gramStart"/>
      <w:r w:rsidRPr="00C32FA6">
        <w:t>показы-</w:t>
      </w:r>
      <w:proofErr w:type="spellStart"/>
      <w:r w:rsidRPr="00C32FA6">
        <w:t>вают</w:t>
      </w:r>
      <w:proofErr w:type="spellEnd"/>
      <w:proofErr w:type="gramEnd"/>
      <w:r w:rsidRPr="00C32FA6">
        <w:t>, что в дошкольных образовательных организациях созданы необходимые условия для гармоничного, разностороннего развития физической, личностной, интеллектуально-познавательной и эмоциональной сфер личности ребенка. В центре внимания находятся пс</w:t>
      </w:r>
      <w:r w:rsidRPr="00C32FA6">
        <w:t>и</w:t>
      </w:r>
      <w:r w:rsidRPr="00C32FA6">
        <w:t>холого-педагогические условия, что особенно важно в условиях работы детских садов по н</w:t>
      </w:r>
      <w:r w:rsidRPr="00C32FA6">
        <w:t>о</w:t>
      </w:r>
      <w:r w:rsidRPr="00C32FA6">
        <w:t xml:space="preserve">вым федеральным стандартам. </w:t>
      </w:r>
    </w:p>
    <w:p w:rsidR="004C57BD" w:rsidRPr="00C32FA6" w:rsidRDefault="004C57BD" w:rsidP="00586420">
      <w:r w:rsidRPr="00DA29FD">
        <w:t>Вместе с тем, выявленные проблемные зоны позволяют определить задачи, стоящие перед нами. Это формирование содержательно-насыщенной, вариативной образовательной среды, позволяющей создать условия для всестороннего развития дошкольников и тем              самым дать качественный старт для их дальнейшего развития.</w:t>
      </w:r>
    </w:p>
    <w:p w:rsidR="008B7110" w:rsidRPr="00586420" w:rsidRDefault="00494EDB" w:rsidP="00586420">
      <w:proofErr w:type="gramStart"/>
      <w:r w:rsidRPr="00494EDB">
        <w:lastRenderedPageBreak/>
        <w:t>В 2018</w:t>
      </w:r>
      <w:r w:rsidR="00DC4C4F" w:rsidRPr="00494EDB">
        <w:t xml:space="preserve"> году развитие системы общего образования Ставропольского края, направле</w:t>
      </w:r>
      <w:r w:rsidR="00DC4C4F" w:rsidRPr="00494EDB">
        <w:t>н</w:t>
      </w:r>
      <w:r w:rsidR="00DC4C4F" w:rsidRPr="00494EDB">
        <w:t>ное на предоставление образовательных услуг высокого качества и обеспечение их досту</w:t>
      </w:r>
      <w:r w:rsidR="00DC4C4F" w:rsidRPr="00494EDB">
        <w:t>п</w:t>
      </w:r>
      <w:r w:rsidR="00DC4C4F" w:rsidRPr="00494EDB">
        <w:t>ности для всех без исключения участников образовательного процесса,</w:t>
      </w:r>
      <w:r w:rsidR="008B7110" w:rsidRPr="00494EDB">
        <w:t xml:space="preserve"> в том числе для д</w:t>
      </w:r>
      <w:r w:rsidR="008B7110" w:rsidRPr="00494EDB">
        <w:t>е</w:t>
      </w:r>
      <w:r w:rsidR="008B7110" w:rsidRPr="00494EDB">
        <w:t>тей-инвалидов и детей с ограниченными возможностями здоровья, а также для детей-сирот и детей, оставшихся бе</w:t>
      </w:r>
      <w:r w:rsidR="00282E15" w:rsidRPr="00494EDB">
        <w:t>з попечения родителей, позволило</w:t>
      </w:r>
      <w:r w:rsidR="008B7110" w:rsidRPr="00494EDB">
        <w:t xml:space="preserve"> сформировать комплекс меропри</w:t>
      </w:r>
      <w:r w:rsidR="008B7110" w:rsidRPr="00494EDB">
        <w:t>я</w:t>
      </w:r>
      <w:r w:rsidR="008B7110" w:rsidRPr="00494EDB">
        <w:t>тий, обеспечи</w:t>
      </w:r>
      <w:r w:rsidR="00282E15" w:rsidRPr="00494EDB">
        <w:t>вающий положительную динамику ря</w:t>
      </w:r>
      <w:r w:rsidR="008B7110" w:rsidRPr="00494EDB">
        <w:t>да показателей.</w:t>
      </w:r>
      <w:proofErr w:type="gramEnd"/>
    </w:p>
    <w:p w:rsidR="00DC4C4F" w:rsidRPr="00494EDB" w:rsidRDefault="00DC4C4F" w:rsidP="00586420">
      <w:r w:rsidRPr="00494EDB">
        <w:t>Планомерное обновление содержания школьного образования в соответствии с треб</w:t>
      </w:r>
      <w:r w:rsidRPr="00494EDB">
        <w:t>о</w:t>
      </w:r>
      <w:r w:rsidRPr="00494EDB">
        <w:t>ванием ФГОС, внедрение в образовательную деятельность современных образовательных и информационных технологий, управление качеством позволяют разрабатывать программы действий по повышению качества освоения учебных предметов (предметных областей).</w:t>
      </w:r>
    </w:p>
    <w:p w:rsidR="008A06ED" w:rsidRPr="00DA29FD" w:rsidRDefault="008A06ED" w:rsidP="008A06ED">
      <w:r w:rsidRPr="00DA29FD">
        <w:t>Вместе с тем, остается проблемным направлением работа с педагогическими кадрами. Увеличивается средний возраст педагогов, остается велико число педагогов пенсионного возраста. В общеобразовательных организациях растет количество учителей, достигших пе</w:t>
      </w:r>
      <w:r w:rsidRPr="00DA29FD">
        <w:t>н</w:t>
      </w:r>
      <w:r w:rsidRPr="00DA29FD">
        <w:t xml:space="preserve">сионного возраста, растет их средняя учебная нагрузка.  </w:t>
      </w:r>
    </w:p>
    <w:p w:rsidR="008A06ED" w:rsidRPr="00DA29FD" w:rsidRDefault="008A06ED" w:rsidP="008A06ED">
      <w:r w:rsidRPr="00DA29FD">
        <w:t>Позитивные изменения демографической ситуации в крае, открытие в крае новых  муниципальных и государственных дошкольных и  общеобразовательных организаций опр</w:t>
      </w:r>
      <w:r w:rsidRPr="00DA29FD">
        <w:t>е</w:t>
      </w:r>
      <w:r w:rsidRPr="00DA29FD">
        <w:t>деляют возросшую потребность образовательных организаций  края в воспитателях и учит</w:t>
      </w:r>
      <w:r w:rsidRPr="00DA29FD">
        <w:t>е</w:t>
      </w:r>
      <w:r w:rsidRPr="00DA29FD">
        <w:t xml:space="preserve">лях, квалифицированных управленцах. </w:t>
      </w:r>
    </w:p>
    <w:p w:rsidR="008A06ED" w:rsidRPr="00DA29FD" w:rsidRDefault="008A06ED" w:rsidP="008A06ED">
      <w:r w:rsidRPr="00DA29FD">
        <w:t>Кадровые вопросы сферы образования, прежде всего, должны решаться на муниц</w:t>
      </w:r>
      <w:r w:rsidRPr="00DA29FD">
        <w:t>и</w:t>
      </w:r>
      <w:r w:rsidRPr="00DA29FD">
        <w:t>пальном уровне власти, в муниципальных районах и городских округах, которые  напрямую заинтересованы в полноценном формировании педагогического и управленческого корпусов, закреплении педагогов в образовательной отрасли.</w:t>
      </w:r>
    </w:p>
    <w:p w:rsidR="008A06ED" w:rsidRPr="00DA29FD" w:rsidRDefault="008A06ED" w:rsidP="008A06ED">
      <w:proofErr w:type="gramStart"/>
      <w:r w:rsidRPr="00DA29FD">
        <w:t xml:space="preserve">В этой связи осуществляется ряд системных мероприятий, в числе которых: усиление  </w:t>
      </w:r>
      <w:proofErr w:type="spellStart"/>
      <w:r w:rsidRPr="00DA29FD">
        <w:t>профориентационной</w:t>
      </w:r>
      <w:proofErr w:type="spellEnd"/>
      <w:r w:rsidRPr="00DA29FD">
        <w:t xml:space="preserve"> работы со старшеклассниками, имеющими склонности к педагогич</w:t>
      </w:r>
      <w:r w:rsidRPr="00DA29FD">
        <w:t>е</w:t>
      </w:r>
      <w:r w:rsidRPr="00DA29FD">
        <w:t>скому труду; развитие системы наставничества в педагогических коллективах; принятие д</w:t>
      </w:r>
      <w:r w:rsidRPr="00DA29FD">
        <w:t>о</w:t>
      </w:r>
      <w:r w:rsidRPr="00DA29FD">
        <w:t>полнительных мер по расширению практики дуального обучения в процессе подготовки п</w:t>
      </w:r>
      <w:r w:rsidRPr="00DA29FD">
        <w:t>е</w:t>
      </w:r>
      <w:r w:rsidRPr="00DA29FD">
        <w:t>дагогических кадров и по увеличению числа абитуриентов, поступающих по целевому наб</w:t>
      </w:r>
      <w:r w:rsidRPr="00DA29FD">
        <w:t>о</w:t>
      </w:r>
      <w:r w:rsidRPr="00DA29FD">
        <w:t>ру; взаимодействие со средствами массовой информации в вопросе поднятия престижа пр</w:t>
      </w:r>
      <w:r w:rsidRPr="00DA29FD">
        <w:t>о</w:t>
      </w:r>
      <w:r w:rsidRPr="00DA29FD">
        <w:t>фессии педагога;</w:t>
      </w:r>
      <w:proofErr w:type="gramEnd"/>
      <w:r w:rsidRPr="00DA29FD">
        <w:t xml:space="preserve"> проведение конкурсов профессионального педагогического мастерства, охватывающих не только опытную часть педагогов, но и тех, кто делает первые шаги в пр</w:t>
      </w:r>
      <w:r w:rsidRPr="00DA29FD">
        <w:t>о</w:t>
      </w:r>
      <w:r w:rsidRPr="00DA29FD">
        <w:t>фессию, и даже еще обучается в вузе по педагогическим специальностям, но уже сегодня х</w:t>
      </w:r>
      <w:r w:rsidRPr="00DA29FD">
        <w:t>о</w:t>
      </w:r>
      <w:r w:rsidRPr="00DA29FD">
        <w:t>чет проявить себя в будущей профессии.</w:t>
      </w:r>
    </w:p>
    <w:p w:rsidR="008A06ED" w:rsidRPr="008A06ED" w:rsidRDefault="008A06ED" w:rsidP="008A06ED">
      <w:r w:rsidRPr="00DA29FD">
        <w:t>Большое значение в решении кадровых вопросов сферы имеет деятельность руков</w:t>
      </w:r>
      <w:r w:rsidRPr="00DA29FD">
        <w:t>о</w:t>
      </w:r>
      <w:r w:rsidRPr="00DA29FD">
        <w:t>дителей образовательных организаций всех типов, а именно поддержка комфортных матер</w:t>
      </w:r>
      <w:r w:rsidRPr="00DA29FD">
        <w:t>и</w:t>
      </w:r>
      <w:r w:rsidRPr="00DA29FD">
        <w:lastRenderedPageBreak/>
        <w:t>альных и организационных условий для педагогов, создание условий для повышения квал</w:t>
      </w:r>
      <w:r w:rsidRPr="00DA29FD">
        <w:t>и</w:t>
      </w:r>
      <w:r w:rsidRPr="00DA29FD">
        <w:t>фикации, переобучения, самообразования сотрудников образовательной организации.</w:t>
      </w:r>
    </w:p>
    <w:p w:rsidR="003A778F" w:rsidRPr="00586420" w:rsidRDefault="003A778F" w:rsidP="00586420">
      <w:r w:rsidRPr="00586420">
        <w:t>В Ставропольском крае сформирована и успешно функционирует система дополн</w:t>
      </w:r>
      <w:r w:rsidRPr="00586420">
        <w:t>и</w:t>
      </w:r>
      <w:r w:rsidRPr="00586420">
        <w:t>тельного образования детей, сохраняется сеть организаций дополнительного образования.</w:t>
      </w:r>
    </w:p>
    <w:p w:rsidR="003A778F" w:rsidRPr="00DA29FD" w:rsidRDefault="003A778F" w:rsidP="00586420">
      <w:r w:rsidRPr="00DA29FD">
        <w:t>Среди учреждений дополнительного образования в 201</w:t>
      </w:r>
      <w:r w:rsidR="00DA29FD" w:rsidRPr="00DA29FD">
        <w:t>8</w:t>
      </w:r>
      <w:r w:rsidRPr="00DA29FD">
        <w:t xml:space="preserve"> году преобладали центры, доля которых составляла 46,8%.</w:t>
      </w:r>
    </w:p>
    <w:p w:rsidR="003A778F" w:rsidRPr="00DA29FD" w:rsidRDefault="003A778F" w:rsidP="00586420">
      <w:pPr>
        <w:rPr>
          <w:szCs w:val="28"/>
        </w:rPr>
      </w:pPr>
      <w:r w:rsidRPr="00DA29FD">
        <w:rPr>
          <w:szCs w:val="28"/>
        </w:rPr>
        <w:t>Отмечается рост возрастного ценза учащихся, занимающихся в ОДО.</w:t>
      </w:r>
    </w:p>
    <w:p w:rsidR="003A778F" w:rsidRPr="00DA29FD" w:rsidRDefault="003A778F" w:rsidP="00586420">
      <w:pPr>
        <w:rPr>
          <w:szCs w:val="28"/>
        </w:rPr>
      </w:pPr>
      <w:r w:rsidRPr="00DA29FD">
        <w:rPr>
          <w:szCs w:val="28"/>
        </w:rPr>
        <w:t>В 201</w:t>
      </w:r>
      <w:r w:rsidR="00DA29FD" w:rsidRPr="00DA29FD">
        <w:rPr>
          <w:szCs w:val="28"/>
        </w:rPr>
        <w:t>8</w:t>
      </w:r>
      <w:r w:rsidRPr="00DA29FD">
        <w:rPr>
          <w:szCs w:val="28"/>
        </w:rPr>
        <w:t xml:space="preserve"> году в крае открыт детский технопарк «</w:t>
      </w:r>
      <w:proofErr w:type="spellStart"/>
      <w:r w:rsidRPr="00DA29FD">
        <w:rPr>
          <w:szCs w:val="28"/>
        </w:rPr>
        <w:t>Кванториум</w:t>
      </w:r>
      <w:proofErr w:type="spellEnd"/>
      <w:r w:rsidRPr="00DA29FD">
        <w:rPr>
          <w:szCs w:val="28"/>
        </w:rPr>
        <w:t>». На сегодняшний день в технопарке занимается на бесплатной основе 8</w:t>
      </w:r>
      <w:r w:rsidR="00FE6839" w:rsidRPr="00DA29FD">
        <w:rPr>
          <w:szCs w:val="28"/>
        </w:rPr>
        <w:t>5</w:t>
      </w:r>
      <w:r w:rsidRPr="00DA29FD">
        <w:rPr>
          <w:szCs w:val="28"/>
        </w:rPr>
        <w:t>0 детей по дополнительным общеобразов</w:t>
      </w:r>
      <w:r w:rsidRPr="00DA29FD">
        <w:rPr>
          <w:szCs w:val="28"/>
        </w:rPr>
        <w:t>а</w:t>
      </w:r>
      <w:r w:rsidRPr="00DA29FD">
        <w:rPr>
          <w:szCs w:val="28"/>
        </w:rPr>
        <w:t xml:space="preserve">тельным программам, соответствующим приоритетным направлениям технологического развития Российской Федерации. </w:t>
      </w:r>
    </w:p>
    <w:p w:rsidR="003A778F" w:rsidRPr="00DA29FD" w:rsidRDefault="003A778F" w:rsidP="00586420">
      <w:pPr>
        <w:rPr>
          <w:bCs/>
          <w:iCs/>
          <w:szCs w:val="28"/>
        </w:rPr>
      </w:pPr>
      <w:r w:rsidRPr="00DA29FD">
        <w:rPr>
          <w:szCs w:val="28"/>
        </w:rPr>
        <w:t>В 201</w:t>
      </w:r>
      <w:r w:rsidR="00DA29FD" w:rsidRPr="00DA29FD">
        <w:rPr>
          <w:szCs w:val="28"/>
        </w:rPr>
        <w:t>7</w:t>
      </w:r>
      <w:r w:rsidRPr="00DA29FD">
        <w:rPr>
          <w:szCs w:val="28"/>
        </w:rPr>
        <w:t xml:space="preserve"> и 201</w:t>
      </w:r>
      <w:r w:rsidR="00DA29FD" w:rsidRPr="00DA29FD">
        <w:rPr>
          <w:szCs w:val="28"/>
        </w:rPr>
        <w:t>8</w:t>
      </w:r>
      <w:r w:rsidRPr="00DA29FD">
        <w:rPr>
          <w:szCs w:val="28"/>
        </w:rPr>
        <w:t xml:space="preserve"> году востребованность платных услуг </w:t>
      </w:r>
      <w:proofErr w:type="gramStart"/>
      <w:r w:rsidRPr="00DA29FD">
        <w:rPr>
          <w:szCs w:val="28"/>
        </w:rPr>
        <w:t>среди</w:t>
      </w:r>
      <w:proofErr w:type="gramEnd"/>
      <w:r w:rsidRPr="00DA29FD">
        <w:rPr>
          <w:szCs w:val="28"/>
        </w:rPr>
        <w:t xml:space="preserve"> занимающихся оставалась примерно на одном уровне, и их количество варьировалось от 7,5% - 7,4% соответственно.</w:t>
      </w:r>
    </w:p>
    <w:p w:rsidR="003A778F" w:rsidRPr="00586420" w:rsidRDefault="00DA29FD" w:rsidP="00586420">
      <w:r w:rsidRPr="00DA29FD">
        <w:t>В 2018</w:t>
      </w:r>
      <w:r w:rsidR="003A778F" w:rsidRPr="00DA29FD">
        <w:t xml:space="preserve"> году значительно возросло количество занимающихся в двух и более объед</w:t>
      </w:r>
      <w:r w:rsidR="003A778F" w:rsidRPr="00DA29FD">
        <w:t>и</w:t>
      </w:r>
      <w:r w:rsidR="003A778F" w:rsidRPr="00DA29FD">
        <w:t>нениях. В объединениях ОДО возросло количество детей с ограниченными возможностями здоровья.</w:t>
      </w:r>
    </w:p>
    <w:p w:rsidR="00C250DE" w:rsidRPr="00586420" w:rsidRDefault="00C250DE" w:rsidP="00586420">
      <w:r w:rsidRPr="00586420">
        <w:t>Первоочередными задачами в области профессионального образования являются м</w:t>
      </w:r>
      <w:r w:rsidRPr="00586420">
        <w:t>о</w:t>
      </w:r>
      <w:r w:rsidRPr="00586420">
        <w:t>дернизация системы профессионального образования Ставропольского края, в том числе и через реализацию на территории Ставропольского края национального проекта «Образов</w:t>
      </w:r>
      <w:r w:rsidRPr="00586420">
        <w:t>а</w:t>
      </w:r>
      <w:r w:rsidRPr="00586420">
        <w:t>ние» по направлению «Подготовка высококвалифицированных специалистов и рабочих ка</w:t>
      </w:r>
      <w:r w:rsidRPr="00586420">
        <w:t>д</w:t>
      </w:r>
      <w:r w:rsidRPr="00586420">
        <w:t>ров с учетом современных стандартов и передовых технологий».</w:t>
      </w:r>
    </w:p>
    <w:p w:rsidR="00C250DE" w:rsidRPr="00586420" w:rsidRDefault="00C250DE" w:rsidP="00586420">
      <w:r w:rsidRPr="00586420">
        <w:t>Цель профессионального образования края сегодня – это формирование и обеспеч</w:t>
      </w:r>
      <w:r w:rsidRPr="00586420">
        <w:t>е</w:t>
      </w:r>
      <w:r w:rsidRPr="00586420">
        <w:t>ние функционирования инновационной сети профессиональных образовательных организ</w:t>
      </w:r>
      <w:r w:rsidRPr="00586420">
        <w:t>а</w:t>
      </w:r>
      <w:r w:rsidRPr="00586420">
        <w:t>ций Ставропольского края, осуществляющих подготовку кадров из перечня профессий ТОП-50 и  ТОП-Регион, в целях распространения лучших практик подготовки  по наиболее во</w:t>
      </w:r>
      <w:r w:rsidRPr="00586420">
        <w:t>с</w:t>
      </w:r>
      <w:r w:rsidRPr="00586420">
        <w:t>требованным профессиям и специальностям среднего профессионального образования в с</w:t>
      </w:r>
      <w:r w:rsidRPr="00586420">
        <w:t>о</w:t>
      </w:r>
      <w:r w:rsidRPr="00586420">
        <w:t xml:space="preserve">ответствии с международными стандартами и передовыми технологиями. </w:t>
      </w:r>
    </w:p>
    <w:p w:rsidR="00C250DE" w:rsidRPr="00586420" w:rsidRDefault="00C250DE" w:rsidP="00586420">
      <w:proofErr w:type="gramStart"/>
      <w:r w:rsidRPr="00586420">
        <w:t>Основными задачами являются: разработка сетевых механизмов распространения н</w:t>
      </w:r>
      <w:r w:rsidRPr="00586420">
        <w:t>о</w:t>
      </w:r>
      <w:r w:rsidRPr="00586420">
        <w:t>вых образовательных технологий, содержания и способов организации обучения по наиболее востребованным и перспективным профессиям и специальностям; обеспечение професси</w:t>
      </w:r>
      <w:r w:rsidRPr="00586420">
        <w:t>о</w:t>
      </w:r>
      <w:r w:rsidRPr="00586420">
        <w:t>нальных образовательных организаций Ставропольского края современными материально-техническими ресурсами и учебно-методическими материалами; организация повышения квалификации педагогических работников; организация конкурсов и чемпионатов професс</w:t>
      </w:r>
      <w:r w:rsidRPr="00586420">
        <w:t>и</w:t>
      </w:r>
      <w:r w:rsidRPr="00586420">
        <w:t xml:space="preserve">онального мастерства, в том числе по стандартам </w:t>
      </w:r>
      <w:proofErr w:type="spellStart"/>
      <w:r w:rsidRPr="00586420">
        <w:t>Ворлдскиллс</w:t>
      </w:r>
      <w:proofErr w:type="spellEnd"/>
      <w:r w:rsidR="00CF26E6">
        <w:t>.</w:t>
      </w:r>
      <w:proofErr w:type="gramEnd"/>
    </w:p>
    <w:p w:rsidR="00E76917" w:rsidRPr="00C32FA6" w:rsidRDefault="00E76917" w:rsidP="00586420">
      <w:r w:rsidRPr="00C32FA6">
        <w:lastRenderedPageBreak/>
        <w:t>На протяжении пяти лет в Ставропольском крае наблюдается рост средней заработной платы педагогических работников в соответствии с Указом Президента Российской Федер</w:t>
      </w:r>
      <w:r w:rsidRPr="00C32FA6">
        <w:t>а</w:t>
      </w:r>
      <w:r w:rsidRPr="00C32FA6">
        <w:t>ции № 597 от 07 мая 2012 года «О мероприятиях по реализации государственной социальной политики». Рост заработной платы педаго</w:t>
      </w:r>
      <w:r w:rsidR="003B7C5C" w:rsidRPr="00C32FA6">
        <w:t>гических работников за 2013-2018</w:t>
      </w:r>
      <w:r w:rsidRPr="00C32FA6">
        <w:t xml:space="preserve"> годы составил:</w:t>
      </w:r>
    </w:p>
    <w:p w:rsidR="00E76917" w:rsidRPr="00C32FA6" w:rsidRDefault="00414029" w:rsidP="00586420">
      <w:r w:rsidRPr="00C32FA6">
        <w:t xml:space="preserve">- </w:t>
      </w:r>
      <w:proofErr w:type="spellStart"/>
      <w:r w:rsidRPr="00C32FA6">
        <w:t>п</w:t>
      </w:r>
      <w:r w:rsidR="00E76917" w:rsidRPr="00C32FA6">
        <w:t>едработников</w:t>
      </w:r>
      <w:proofErr w:type="spellEnd"/>
      <w:r w:rsidR="00E76917" w:rsidRPr="00C32FA6">
        <w:t xml:space="preserve"> дошкольных организаций – </w:t>
      </w:r>
      <w:r w:rsidR="00AF7EDA" w:rsidRPr="00C32FA6">
        <w:t xml:space="preserve">в </w:t>
      </w:r>
      <w:r w:rsidR="003B7C5C" w:rsidRPr="00C32FA6">
        <w:t>1,2</w:t>
      </w:r>
      <w:r w:rsidR="00E76917" w:rsidRPr="00C32FA6">
        <w:t xml:space="preserve"> раза;</w:t>
      </w:r>
    </w:p>
    <w:p w:rsidR="00E76917" w:rsidRPr="00C32FA6" w:rsidRDefault="00414029" w:rsidP="00586420">
      <w:r w:rsidRPr="00C32FA6">
        <w:t xml:space="preserve">- </w:t>
      </w:r>
      <w:proofErr w:type="spellStart"/>
      <w:r w:rsidRPr="00C32FA6">
        <w:t>п</w:t>
      </w:r>
      <w:r w:rsidR="00E76917" w:rsidRPr="00C32FA6">
        <w:t>едработников</w:t>
      </w:r>
      <w:proofErr w:type="spellEnd"/>
      <w:r w:rsidR="00E76917" w:rsidRPr="00C32FA6">
        <w:t xml:space="preserve"> общего образования – </w:t>
      </w:r>
      <w:r w:rsidR="00AF7EDA" w:rsidRPr="00C32FA6">
        <w:t xml:space="preserve">в </w:t>
      </w:r>
      <w:r w:rsidR="003B7C5C" w:rsidRPr="00C32FA6">
        <w:t>1,1</w:t>
      </w:r>
      <w:r w:rsidR="00E76917" w:rsidRPr="00C32FA6">
        <w:t xml:space="preserve"> раза;</w:t>
      </w:r>
    </w:p>
    <w:p w:rsidR="00E76917" w:rsidRPr="00C32FA6" w:rsidRDefault="00414029" w:rsidP="00586420">
      <w:r w:rsidRPr="00C32FA6">
        <w:t xml:space="preserve">- </w:t>
      </w:r>
      <w:proofErr w:type="spellStart"/>
      <w:r w:rsidRPr="00C32FA6">
        <w:t>п</w:t>
      </w:r>
      <w:r w:rsidR="00E76917" w:rsidRPr="00C32FA6">
        <w:t>едработников</w:t>
      </w:r>
      <w:proofErr w:type="spellEnd"/>
      <w:r w:rsidR="00E76917" w:rsidRPr="00C32FA6">
        <w:t xml:space="preserve"> дополнительного образования – в</w:t>
      </w:r>
      <w:r w:rsidR="00AF7EDA" w:rsidRPr="00C32FA6">
        <w:t xml:space="preserve"> </w:t>
      </w:r>
      <w:r w:rsidR="003B7C5C" w:rsidRPr="00C32FA6">
        <w:t>1,5</w:t>
      </w:r>
      <w:r w:rsidR="00E76917" w:rsidRPr="00C32FA6">
        <w:t xml:space="preserve"> раза;</w:t>
      </w:r>
    </w:p>
    <w:p w:rsidR="00E76917" w:rsidRPr="00C32FA6" w:rsidRDefault="00414029" w:rsidP="00586420">
      <w:r w:rsidRPr="00C32FA6">
        <w:t>- п</w:t>
      </w:r>
      <w:r w:rsidR="00E76917" w:rsidRPr="00C32FA6">
        <w:t>реподавателей и мастеров про</w:t>
      </w:r>
      <w:r w:rsidR="003B7C5C" w:rsidRPr="00C32FA6">
        <w:t>изводственного обучения – в 1,4</w:t>
      </w:r>
      <w:r w:rsidR="00E76917" w:rsidRPr="00C32FA6">
        <w:t xml:space="preserve"> раза;</w:t>
      </w:r>
    </w:p>
    <w:p w:rsidR="00E76917" w:rsidRPr="00C32FA6" w:rsidRDefault="00414029" w:rsidP="00586420">
      <w:r w:rsidRPr="00C32FA6">
        <w:t>- п</w:t>
      </w:r>
      <w:r w:rsidR="00E76917" w:rsidRPr="00C32FA6">
        <w:t>рофе</w:t>
      </w:r>
      <w:r w:rsidRPr="00C32FA6">
        <w:t>с</w:t>
      </w:r>
      <w:r w:rsidR="00E76917" w:rsidRPr="00C32FA6">
        <w:t>сорско-пре</w:t>
      </w:r>
      <w:r w:rsidR="003B7C5C" w:rsidRPr="00C32FA6">
        <w:t>подавательского состава – в 1,8</w:t>
      </w:r>
      <w:r w:rsidR="00E76917" w:rsidRPr="00C32FA6">
        <w:t xml:space="preserve"> раза.</w:t>
      </w:r>
    </w:p>
    <w:p w:rsidR="000A09E9" w:rsidRPr="000A09E9" w:rsidRDefault="000A09E9" w:rsidP="000A09E9">
      <w:pPr>
        <w:rPr>
          <w:b/>
          <w:u w:val="single"/>
        </w:rPr>
      </w:pPr>
      <w:r w:rsidRPr="000A09E9">
        <w:rPr>
          <w:b/>
          <w:u w:val="single"/>
        </w:rPr>
        <w:t>Высшее образование</w:t>
      </w:r>
    </w:p>
    <w:p w:rsidR="000A09E9" w:rsidRPr="000A09E9" w:rsidRDefault="000A09E9" w:rsidP="000A09E9">
      <w:r w:rsidRPr="000A09E9">
        <w:t>В 2018 году первостепенное внимание уделено вопросам обеспечения отрасли «Обр</w:t>
      </w:r>
      <w:r w:rsidRPr="000A09E9">
        <w:t>а</w:t>
      </w:r>
      <w:r w:rsidRPr="000A09E9">
        <w:t>зование» педагогическими кадрами, повышению качества их подготовки, квалификации с учетом профессионального стандарта педагога, а также обеспечению социальных гарантий, росту заработной платы и повышению статуса педагога в обществе. Это нашло свое отраж</w:t>
      </w:r>
      <w:r w:rsidRPr="000A09E9">
        <w:t>е</w:t>
      </w:r>
      <w:r w:rsidRPr="000A09E9">
        <w:t xml:space="preserve">ние не только в федеральном, но и краевом законодательстве. </w:t>
      </w:r>
    </w:p>
    <w:p w:rsidR="000A09E9" w:rsidRPr="000A09E9" w:rsidRDefault="000A09E9" w:rsidP="000A09E9">
      <w:r w:rsidRPr="000A09E9">
        <w:t>Важным направлением работы являлось развитие университетской науки по пути ст</w:t>
      </w:r>
      <w:r w:rsidRPr="000A09E9">
        <w:t>а</w:t>
      </w:r>
      <w:r w:rsidRPr="000A09E9">
        <w:t>новления образовательных организаций высшего образования центрами экономической, с</w:t>
      </w:r>
      <w:r w:rsidRPr="000A09E9">
        <w:t>о</w:t>
      </w:r>
      <w:r w:rsidRPr="000A09E9">
        <w:t>циальной и культурной жизни Ставропольского края. При институтах и университетах с</w:t>
      </w:r>
      <w:r w:rsidRPr="000A09E9">
        <w:t>о</w:t>
      </w:r>
      <w:r w:rsidRPr="000A09E9">
        <w:t>здаются научно-технические центры и малые инвестиционные предприятия, осуществляется поддержка студенческого предпринимательства. Проводится систематическая и планомерная работа по организации целевого обучения студентов, данное направление работы стало х</w:t>
      </w:r>
      <w:r w:rsidRPr="000A09E9">
        <w:t>о</w:t>
      </w:r>
      <w:r w:rsidRPr="000A09E9">
        <w:t xml:space="preserve">рошим подспорьем для решения вопроса имеющихся вакансий в муниципалитетах. Ведется работа по расширению экспорта российского образования. </w:t>
      </w:r>
    </w:p>
    <w:p w:rsidR="000A09E9" w:rsidRPr="000A09E9" w:rsidRDefault="000A09E9" w:rsidP="000A09E9">
      <w:r w:rsidRPr="000A09E9">
        <w:t>В целом система высшего образования Ставропольского края реализовывала напра</w:t>
      </w:r>
      <w:r w:rsidRPr="000A09E9">
        <w:t>в</w:t>
      </w:r>
      <w:r w:rsidRPr="000A09E9">
        <w:t>ления прогноза долгосрочного социально-экономического развития Российской Федерации на период до 2030 года, который обозначен в концепции федеральной целевой программы развития образования на 2016 - 2020 годы. В этой связи проводилась работа по формиров</w:t>
      </w:r>
      <w:r w:rsidRPr="000A09E9">
        <w:t>а</w:t>
      </w:r>
      <w:r w:rsidRPr="000A09E9">
        <w:t>нию гибкой и диверсифицированной системы высшего образования, отвечающей требован</w:t>
      </w:r>
      <w:r w:rsidRPr="000A09E9">
        <w:t>и</w:t>
      </w:r>
      <w:r w:rsidRPr="000A09E9">
        <w:t>ям рынка труда и потребностям инновационной экономики, как в части образовательных программ, так и в части условий материально-технического оснащения процесса обучения.</w:t>
      </w:r>
    </w:p>
    <w:p w:rsidR="000A09E9" w:rsidRPr="000A09E9" w:rsidRDefault="000A09E9" w:rsidP="000A09E9">
      <w:r w:rsidRPr="000A09E9">
        <w:t>Решение задач по развитию высшего образования запланировано нами в рамках ре</w:t>
      </w:r>
      <w:r w:rsidRPr="000A09E9">
        <w:t>а</w:t>
      </w:r>
      <w:r w:rsidRPr="000A09E9">
        <w:t>лизации федеральных проектов «Молодые профессионалы (повышение конкурентоспосо</w:t>
      </w:r>
      <w:r w:rsidRPr="000A09E9">
        <w:t>б</w:t>
      </w:r>
      <w:r w:rsidRPr="000A09E9">
        <w:t>ности профессионального образования»), «Экспорт образования» национального проекта «Образование», а также федерального проекта «Новые возможности для каждого», напра</w:t>
      </w:r>
      <w:r w:rsidRPr="000A09E9">
        <w:t>в</w:t>
      </w:r>
      <w:r w:rsidRPr="000A09E9">
        <w:t xml:space="preserve">ленного на развитие непрерывного образования, в том числе через: продолжение работы по </w:t>
      </w:r>
      <w:r w:rsidRPr="000A09E9">
        <w:lastRenderedPageBreak/>
        <w:t xml:space="preserve">обеспечению глобальной конкурентоспособности российского высшего образования; </w:t>
      </w:r>
      <w:proofErr w:type="gramStart"/>
      <w:r w:rsidRPr="000A09E9">
        <w:t>дост</w:t>
      </w:r>
      <w:r w:rsidRPr="000A09E9">
        <w:t>и</w:t>
      </w:r>
      <w:r w:rsidRPr="000A09E9">
        <w:t>жение целевого показателя места России в мире по присутствию университетов в ТОП-500 глобальных рейтингов университетов; решение задач по модернизации высшего образов</w:t>
      </w:r>
      <w:r w:rsidRPr="000A09E9">
        <w:t>а</w:t>
      </w:r>
      <w:r w:rsidRPr="000A09E9">
        <w:t>ния, обеспечению его высокого качества и доступности, в том числе в целях изменения сит</w:t>
      </w:r>
      <w:r w:rsidRPr="000A09E9">
        <w:t>у</w:t>
      </w:r>
      <w:r w:rsidRPr="000A09E9">
        <w:t>ации на рынке труда; обеспечение увеличения не менее чем в два раза количества иностра</w:t>
      </w:r>
      <w:r w:rsidRPr="000A09E9">
        <w:t>н</w:t>
      </w:r>
      <w:r w:rsidRPr="000A09E9">
        <w:t>ных граждан, обучающихся в российских университетах;</w:t>
      </w:r>
      <w:proofErr w:type="gramEnd"/>
      <w:r w:rsidRPr="000A09E9">
        <w:t xml:space="preserve"> обеспечение </w:t>
      </w:r>
      <w:proofErr w:type="spellStart"/>
      <w:r w:rsidRPr="000A09E9">
        <w:t>грантовой</w:t>
      </w:r>
      <w:proofErr w:type="spellEnd"/>
      <w:r w:rsidRPr="000A09E9">
        <w:t xml:space="preserve"> поддержки университетов на разработку и внедрение дополнительных образовательных программ, обеспечивающих личностный рост, расширение и обновление профессиональных знаний </w:t>
      </w:r>
      <w:proofErr w:type="gramStart"/>
      <w:r w:rsidRPr="000A09E9">
        <w:t>граждан</w:t>
      </w:r>
      <w:proofErr w:type="gramEnd"/>
      <w:r w:rsidRPr="000A09E9">
        <w:t xml:space="preserve"> и приобретение новых профессиональных навыков в соответствии с быстро мен</w:t>
      </w:r>
      <w:r w:rsidRPr="000A09E9">
        <w:t>я</w:t>
      </w:r>
      <w:r w:rsidRPr="000A09E9">
        <w:t>ющимися технологиями; проведение информационной кампании среди взрослого населения о необходимости и возможностях получения непрерывного образования (профессионального обучения и дополнительного образования) на базе университетов; создание платформы н</w:t>
      </w:r>
      <w:r w:rsidRPr="000A09E9">
        <w:t>е</w:t>
      </w:r>
      <w:r w:rsidRPr="000A09E9">
        <w:t>прерывного образования в целях навигации и поддержки граждан при выборе образовател</w:t>
      </w:r>
      <w:r w:rsidRPr="000A09E9">
        <w:t>ь</w:t>
      </w:r>
      <w:r w:rsidRPr="000A09E9">
        <w:t>ных программ и организаций, реализующих такие программы.</w:t>
      </w:r>
    </w:p>
    <w:p w:rsidR="000A09E9" w:rsidRPr="000A09E9" w:rsidRDefault="000A09E9" w:rsidP="000A09E9">
      <w:pPr>
        <w:rPr>
          <w:b/>
          <w:u w:val="single"/>
        </w:rPr>
      </w:pPr>
      <w:r w:rsidRPr="000A09E9">
        <w:rPr>
          <w:b/>
          <w:u w:val="single"/>
        </w:rPr>
        <w:t>Дополнительное профессиональное образование</w:t>
      </w:r>
    </w:p>
    <w:p w:rsidR="000A09E9" w:rsidRPr="000A09E9" w:rsidRDefault="000A09E9" w:rsidP="000A09E9">
      <w:r w:rsidRPr="000A09E9">
        <w:t>Совершенствование системы дополнительного профессионального образования, обеспечивающей инновационное развитие системы образования Ставропольского края, ос</w:t>
      </w:r>
      <w:r w:rsidRPr="000A09E9">
        <w:t>у</w:t>
      </w:r>
      <w:r w:rsidRPr="000A09E9">
        <w:t>ществлялось на основе обновления содержания и структуры программ повышения квалиф</w:t>
      </w:r>
      <w:r w:rsidRPr="000A09E9">
        <w:t>и</w:t>
      </w:r>
      <w:r w:rsidRPr="000A09E9">
        <w:t>кации и профессиональной переподготовки. Все программы построены по модульному принципу. С целью совершенствования образовательной деятельности СКИРО ПК и ПРО, СГПИ и НГГТИ с учетом современных требований к организации дополнительного профе</w:t>
      </w:r>
      <w:r w:rsidRPr="000A09E9">
        <w:t>с</w:t>
      </w:r>
      <w:r w:rsidRPr="000A09E9">
        <w:t>сионального образования и оптимизации образовательного процесса, программы дополн</w:t>
      </w:r>
      <w:r w:rsidRPr="000A09E9">
        <w:t>и</w:t>
      </w:r>
      <w:r w:rsidRPr="000A09E9">
        <w:t>тельного профессионального образования реализовывались в очной форме с применением дистанционных образовательных технологий и электронного обучения.</w:t>
      </w:r>
    </w:p>
    <w:p w:rsidR="000A09E9" w:rsidRPr="000A09E9" w:rsidRDefault="000A09E9" w:rsidP="000A09E9">
      <w:proofErr w:type="gramStart"/>
      <w:r w:rsidRPr="000A09E9">
        <w:t>Основной целью образовательной деятельности в 2018 году была реализация пр</w:t>
      </w:r>
      <w:r w:rsidRPr="000A09E9">
        <w:t>о</w:t>
      </w:r>
      <w:r w:rsidRPr="000A09E9">
        <w:t>грамм повышения квалификации и программ профессиональной переподготовки, и, как следствие, удовлетворение актуальных образовательных и профессиональных потребностей педагогических работников, непрерывное сопровождение профессионального развития р</w:t>
      </w:r>
      <w:r w:rsidRPr="000A09E9">
        <w:t>у</w:t>
      </w:r>
      <w:r w:rsidRPr="000A09E9">
        <w:t>ководящих и педагогических работников образовательных организаций Ставропольского края, обеспечение соответствия их квалификации меняющимся условиям профессиональной деятельности и требованиям социального заказа.</w:t>
      </w:r>
      <w:proofErr w:type="gramEnd"/>
    </w:p>
    <w:p w:rsidR="000A09E9" w:rsidRPr="000A09E9" w:rsidRDefault="000A09E9" w:rsidP="000A09E9">
      <w:proofErr w:type="gramStart"/>
      <w:r w:rsidRPr="000A09E9">
        <w:t>Программы дополнительного профессионального образования были ориентированы на требования профессиональных стандартов в сфере образования и с учетом квалификац</w:t>
      </w:r>
      <w:r w:rsidRPr="000A09E9">
        <w:t>и</w:t>
      </w:r>
      <w:r w:rsidRPr="000A09E9">
        <w:t>онных требований к должностям педагогических работников, ФГОС основного общего обр</w:t>
      </w:r>
      <w:r w:rsidRPr="000A09E9">
        <w:t>а</w:t>
      </w:r>
      <w:r w:rsidRPr="000A09E9">
        <w:t xml:space="preserve">зования, ФГОС дошкольного образования, ФГОС образования обучающихся с </w:t>
      </w:r>
      <w:r w:rsidR="00CF26E6">
        <w:t>ОВЗ</w:t>
      </w:r>
      <w:r w:rsidRPr="000A09E9">
        <w:t>, конце</w:t>
      </w:r>
      <w:r w:rsidRPr="000A09E9">
        <w:t>п</w:t>
      </w:r>
      <w:r w:rsidRPr="000A09E9">
        <w:lastRenderedPageBreak/>
        <w:t>ций отдельных предметных областей, совершенствования системы оценки качества образ</w:t>
      </w:r>
      <w:r w:rsidRPr="000A09E9">
        <w:t>о</w:t>
      </w:r>
      <w:r w:rsidRPr="000A09E9">
        <w:t>вания, выявленных потребностей педагогов и их работодателей в процессе общероссийских и региональных мониторинговых исследований.</w:t>
      </w:r>
      <w:proofErr w:type="gramEnd"/>
    </w:p>
    <w:p w:rsidR="00CF26E6" w:rsidRDefault="000A09E9" w:rsidP="00CF26E6">
      <w:proofErr w:type="gramStart"/>
      <w:r w:rsidRPr="000A09E9">
        <w:t>Значительное внимание в процессе реализации программ дополнительного професс</w:t>
      </w:r>
      <w:r w:rsidRPr="000A09E9">
        <w:t>и</w:t>
      </w:r>
      <w:r w:rsidRPr="000A09E9">
        <w:t>онального образования также было уделено вопросам нормативно-правового регулирования в области образования, антикоррупционной политики в сфере образования, вопросам прот</w:t>
      </w:r>
      <w:r w:rsidRPr="000A09E9">
        <w:t>и</w:t>
      </w:r>
      <w:r w:rsidRPr="000A09E9">
        <w:t>водействия идеологии экстремизма и терроризма в образовательной среде, современным о</w:t>
      </w:r>
      <w:r w:rsidRPr="000A09E9">
        <w:t>б</w:t>
      </w:r>
      <w:r w:rsidRPr="000A09E9">
        <w:t>разовательным технологиям, соответствующим требованиям ФГОС и позволяющим обесп</w:t>
      </w:r>
      <w:r w:rsidRPr="000A09E9">
        <w:t>е</w:t>
      </w:r>
      <w:r w:rsidRPr="000A09E9">
        <w:t>чить инклюзивное образование лиц с ограниченными возможностями здоровья, реализации адаптированных основных общеобразовательных программ и другим актуальным задачам образования.</w:t>
      </w:r>
      <w:bookmarkStart w:id="21" w:name="_Toc497917932"/>
      <w:proofErr w:type="gramEnd"/>
    </w:p>
    <w:p w:rsidR="00CF26E6" w:rsidRDefault="00CF26E6" w:rsidP="00CF26E6"/>
    <w:bookmarkEnd w:id="21"/>
    <w:p w:rsidR="00211781" w:rsidRPr="00211781" w:rsidRDefault="00211781" w:rsidP="00211781">
      <w:pPr>
        <w:rPr>
          <w:b/>
        </w:rPr>
      </w:pPr>
      <w:r w:rsidRPr="00211781">
        <w:rPr>
          <w:b/>
        </w:rPr>
        <w:t>3.2. Планы и перспективы развития системы образования</w:t>
      </w:r>
    </w:p>
    <w:p w:rsidR="00211781" w:rsidRPr="00211781" w:rsidRDefault="00211781" w:rsidP="00211781">
      <w:r w:rsidRPr="00211781">
        <w:t>Реализация Указа Президента Российской Федерации № 597 от 07 мая 2012 года «О мероприятиях по реализации государственной социальной политики» находится на постоя</w:t>
      </w:r>
      <w:r w:rsidRPr="00211781">
        <w:t>н</w:t>
      </w:r>
      <w:r w:rsidRPr="00211781">
        <w:t xml:space="preserve">ном контроле Правительства Ставропольского края и министерства. </w:t>
      </w:r>
      <w:proofErr w:type="gramStart"/>
      <w:r w:rsidRPr="00211781">
        <w:t>Целевые показатели п</w:t>
      </w:r>
      <w:r w:rsidRPr="00211781">
        <w:t>о</w:t>
      </w:r>
      <w:r w:rsidRPr="00211781">
        <w:t>вышения заработной платы педагогическим работникам Ставропольского края в соотве</w:t>
      </w:r>
      <w:r w:rsidRPr="00211781">
        <w:t>т</w:t>
      </w:r>
      <w:r w:rsidRPr="00211781">
        <w:t>ствии с Планом мероприятий («дорожная карта») «Изменения в отраслях социальной сферы, направленные на повышение эффективности образования и науки в Ставропольском крае» на 2013 - 2018 годы (далее – «дорожная карта»), утвержденным распоряжением Правител</w:t>
      </w:r>
      <w:r w:rsidRPr="00211781">
        <w:t>ь</w:t>
      </w:r>
      <w:r w:rsidRPr="00211781">
        <w:t>ства Ставропольского края от 01 марта 2013 года № 52-рп, к 2018 году выполнены.</w:t>
      </w:r>
      <w:proofErr w:type="gramEnd"/>
    </w:p>
    <w:p w:rsidR="00B41AC8" w:rsidRPr="00211781" w:rsidRDefault="00211781" w:rsidP="00211781">
      <w:proofErr w:type="gramStart"/>
      <w:r w:rsidRPr="00211781">
        <w:t>В целях исполнения Указа Президента Российской Федерации от 7 мая 2018 года                         № 204 «О национальных целях и стратегических задачах развития Российской Федерации на период до 2024 года» в 2019-2024 годах в Ставропольском крае будут реализованы реги</w:t>
      </w:r>
      <w:r w:rsidRPr="00211781">
        <w:t>о</w:t>
      </w:r>
      <w:r w:rsidRPr="00211781">
        <w:t>нальные проекты «Современная школа», «Успех каждого ребенка», «Поддержка семей, имеющих детей», «Цифровая образовательная среда», «Учитель будущего», «Молодые пр</w:t>
      </w:r>
      <w:r w:rsidRPr="00211781">
        <w:t>о</w:t>
      </w:r>
      <w:r w:rsidRPr="00211781">
        <w:t>фессионалы (повышение конкурентоспособности профессионального образования)», «Новые возможности для</w:t>
      </w:r>
      <w:proofErr w:type="gramEnd"/>
      <w:r w:rsidRPr="00211781">
        <w:t xml:space="preserve"> каждого», «Социальная активность», направленные на достижение целей, показателей и результатов национального проекта «Образование».</w:t>
      </w:r>
    </w:p>
    <w:p w:rsidR="00211781" w:rsidRDefault="00211781" w:rsidP="00211781">
      <w:pPr>
        <w:rPr>
          <w:b/>
        </w:rPr>
      </w:pPr>
    </w:p>
    <w:p w:rsidR="00211781" w:rsidRDefault="00211781" w:rsidP="00211781">
      <w:pPr>
        <w:rPr>
          <w:b/>
        </w:rPr>
      </w:pPr>
    </w:p>
    <w:p w:rsidR="00211781" w:rsidRDefault="00211781" w:rsidP="00211781">
      <w:pPr>
        <w:rPr>
          <w:b/>
        </w:rPr>
      </w:pPr>
    </w:p>
    <w:p w:rsidR="00D144F0" w:rsidRDefault="00D144F0" w:rsidP="00211781">
      <w:pPr>
        <w:rPr>
          <w:b/>
        </w:rPr>
      </w:pPr>
    </w:p>
    <w:p w:rsidR="00D144F0" w:rsidRDefault="00D144F0" w:rsidP="00211781">
      <w:pPr>
        <w:rPr>
          <w:b/>
        </w:rPr>
      </w:pPr>
    </w:p>
    <w:p w:rsidR="00211781" w:rsidRDefault="00211781" w:rsidP="00211781">
      <w:pPr>
        <w:rPr>
          <w:b/>
        </w:rPr>
      </w:pPr>
    </w:p>
    <w:p w:rsidR="00C71E11" w:rsidRPr="00586420" w:rsidRDefault="00C71E11" w:rsidP="00586420">
      <w:pPr>
        <w:spacing w:after="160" w:line="259" w:lineRule="auto"/>
        <w:ind w:firstLine="0"/>
        <w:jc w:val="left"/>
      </w:pPr>
      <w:r w:rsidRPr="00586420">
        <w:rPr>
          <w:b/>
          <w:sz w:val="28"/>
        </w:rPr>
        <w:lastRenderedPageBreak/>
        <w:t>4. Приложения</w:t>
      </w:r>
    </w:p>
    <w:p w:rsidR="005C6747" w:rsidRPr="00586420" w:rsidRDefault="005C6747" w:rsidP="00586420">
      <w:pPr>
        <w:spacing w:after="160" w:line="259" w:lineRule="auto"/>
        <w:ind w:firstLine="0"/>
        <w:jc w:val="left"/>
      </w:pPr>
      <w:r w:rsidRPr="00586420">
        <w:rPr>
          <w:lang w:val="en-US"/>
        </w:rPr>
        <w:t>II</w:t>
      </w:r>
      <w:r w:rsidRPr="00586420">
        <w:t>. Показатели мониторинга системы образования</w:t>
      </w:r>
    </w:p>
    <w:tbl>
      <w:tblPr>
        <w:tblW w:w="10549" w:type="dxa"/>
        <w:tblInd w:w="-70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79"/>
        <w:gridCol w:w="1135"/>
        <w:gridCol w:w="851"/>
        <w:gridCol w:w="992"/>
        <w:gridCol w:w="851"/>
        <w:gridCol w:w="908"/>
        <w:gridCol w:w="933"/>
      </w:tblGrid>
      <w:tr w:rsidR="00D34CD6" w:rsidRPr="00AA7966" w:rsidTr="00D144F0">
        <w:tc>
          <w:tcPr>
            <w:tcW w:w="48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4CD6" w:rsidRPr="00AA7966" w:rsidRDefault="00D34CD6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proofErr w:type="gramStart"/>
            <w:r w:rsidRPr="00AA7966">
              <w:rPr>
                <w:rFonts w:eastAsia="Times New Roman"/>
                <w:szCs w:val="24"/>
                <w:lang w:eastAsia="ru-RU"/>
              </w:rPr>
              <w:t>Раздел/подраздел</w:t>
            </w:r>
            <w:proofErr w:type="gramEnd"/>
            <w:r w:rsidRPr="00AA7966">
              <w:rPr>
                <w:rFonts w:eastAsia="Times New Roman"/>
                <w:szCs w:val="24"/>
                <w:lang w:eastAsia="ru-RU"/>
              </w:rPr>
              <w:t>/показатель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4CD6" w:rsidRPr="00AA7966" w:rsidRDefault="00D34CD6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Единица измер</w:t>
            </w:r>
            <w:r w:rsidRPr="00AA7966">
              <w:rPr>
                <w:rFonts w:eastAsia="Times New Roman"/>
                <w:szCs w:val="24"/>
                <w:lang w:eastAsia="ru-RU"/>
              </w:rPr>
              <w:t>е</w:t>
            </w:r>
            <w:r w:rsidRPr="00AA7966">
              <w:rPr>
                <w:rFonts w:eastAsia="Times New Roman"/>
                <w:szCs w:val="24"/>
                <w:lang w:eastAsia="ru-RU"/>
              </w:rPr>
              <w:t>ния</w:t>
            </w:r>
          </w:p>
        </w:tc>
        <w:tc>
          <w:tcPr>
            <w:tcW w:w="45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CD6" w:rsidRPr="00AA7966" w:rsidRDefault="00D34CD6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Значение показателя</w:t>
            </w:r>
          </w:p>
        </w:tc>
      </w:tr>
      <w:tr w:rsidR="00D34CD6" w:rsidRPr="00AA7966" w:rsidTr="00D144F0">
        <w:tc>
          <w:tcPr>
            <w:tcW w:w="48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CD6" w:rsidRPr="00AA7966" w:rsidRDefault="00D34CD6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CD6" w:rsidRPr="00AA7966" w:rsidRDefault="00D34CD6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CD6" w:rsidRPr="00AA7966" w:rsidRDefault="00D34CD6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2014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CD6" w:rsidRPr="00AA7966" w:rsidRDefault="00D34CD6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2015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CD6" w:rsidRPr="00AA7966" w:rsidRDefault="00D34CD6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2016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CD6" w:rsidRPr="00AA7966" w:rsidRDefault="00D34CD6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2017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CD6" w:rsidRPr="00AA7966" w:rsidRDefault="00D34CD6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2018</w:t>
            </w:r>
          </w:p>
        </w:tc>
      </w:tr>
      <w:tr w:rsidR="00D34CD6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CD6" w:rsidRPr="00AA7966" w:rsidRDefault="00D34CD6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outlineLvl w:val="0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I. Общее образование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CD6" w:rsidRPr="00AA7966" w:rsidRDefault="00D34CD6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CD6" w:rsidRPr="00AA7966" w:rsidRDefault="00D34CD6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CD6" w:rsidRPr="00AA7966" w:rsidRDefault="00D34CD6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CD6" w:rsidRPr="00AA7966" w:rsidRDefault="00D34CD6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CD6" w:rsidRPr="00AA7966" w:rsidRDefault="00D34CD6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CD6" w:rsidRPr="00AA7966" w:rsidRDefault="00D34CD6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D34CD6" w:rsidRPr="00AA7966" w:rsidTr="00D144F0">
        <w:tc>
          <w:tcPr>
            <w:tcW w:w="10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CD6" w:rsidRPr="00AA7966" w:rsidRDefault="00D34CD6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1. Сведения о развитии дошкольного образования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1.1. Уровень доступности дошкольного обр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зования и численность населения, получа</w:t>
            </w:r>
            <w:r w:rsidRPr="00AA7966">
              <w:rPr>
                <w:rFonts w:eastAsia="Times New Roman"/>
                <w:szCs w:val="24"/>
                <w:lang w:eastAsia="ru-RU"/>
              </w:rPr>
              <w:t>ю</w:t>
            </w:r>
            <w:r w:rsidRPr="00AA7966">
              <w:rPr>
                <w:rFonts w:eastAsia="Times New Roman"/>
                <w:szCs w:val="24"/>
                <w:lang w:eastAsia="ru-RU"/>
              </w:rPr>
              <w:t>щего дошкольное образование: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hanging="62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 xml:space="preserve">1.1.1. </w:t>
            </w:r>
            <w:proofErr w:type="gramStart"/>
            <w:r w:rsidRPr="00AA7966">
              <w:rPr>
                <w:szCs w:val="24"/>
              </w:rPr>
              <w:t>Доступность дошкольного образования (отношение численности детей определенной возрастной группы, посещающих в текущем году организации, осуществляющие образ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вательную деятельность по образовательным программам дошкольного образования, пр</w:t>
            </w:r>
            <w:r w:rsidRPr="00AA7966">
              <w:rPr>
                <w:szCs w:val="24"/>
              </w:rPr>
              <w:t>и</w:t>
            </w:r>
            <w:r w:rsidRPr="00AA7966">
              <w:rPr>
                <w:szCs w:val="24"/>
              </w:rPr>
              <w:t>смотр и уход за детьми, к сумме указанной численности и численности детей соотве</w:t>
            </w:r>
            <w:r w:rsidRPr="00AA7966">
              <w:rPr>
                <w:szCs w:val="24"/>
              </w:rPr>
              <w:t>т</w:t>
            </w:r>
            <w:r w:rsidRPr="00AA7966">
              <w:rPr>
                <w:szCs w:val="24"/>
              </w:rPr>
              <w:t>ствующей возрастной группы, находящихся в очереди на получение в текущем году мест в организациях, осуществляющих образов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>тельную деятельность по образовательным программам дошкольного образования, пр</w:t>
            </w:r>
            <w:r w:rsidRPr="00AA7966">
              <w:rPr>
                <w:szCs w:val="24"/>
              </w:rPr>
              <w:t>и</w:t>
            </w:r>
            <w:r w:rsidRPr="00AA7966">
              <w:rPr>
                <w:szCs w:val="24"/>
              </w:rPr>
              <w:t>смотр и уход за</w:t>
            </w:r>
            <w:proofErr w:type="gramEnd"/>
            <w:r w:rsidRPr="00AA7966">
              <w:rPr>
                <w:szCs w:val="24"/>
              </w:rPr>
              <w:t xml:space="preserve"> детьми):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hanging="62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всего (в возрасте от 2 месяцев до 7 лет);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97,36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B45D3B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98,22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hanging="62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в возрасте от 2 месяцев до 3 лет;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84,37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B45D3B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88,58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hanging="62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в возрасте от 3 до 7 лет.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77" w:rsidRPr="00AA7966" w:rsidRDefault="00566777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100,00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BF7" w:rsidRPr="00AA7966" w:rsidRDefault="00160BF7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100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szCs w:val="24"/>
              </w:rPr>
              <w:t>1.1.2. Охват детей дошкольным образованием (отношение численности детей определенной возрастной группы, посещающих организ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>ции, осуществляющие образовательную де</w:t>
            </w:r>
            <w:r w:rsidRPr="00AA7966">
              <w:rPr>
                <w:szCs w:val="24"/>
              </w:rPr>
              <w:t>я</w:t>
            </w:r>
            <w:r w:rsidRPr="00AA7966">
              <w:rPr>
                <w:szCs w:val="24"/>
              </w:rPr>
              <w:t>тельность по образовательным программам дошкольного образования, присмотр и уход за детьми, к общей численности детей соо</w:t>
            </w:r>
            <w:r w:rsidRPr="00AA7966">
              <w:rPr>
                <w:szCs w:val="24"/>
              </w:rPr>
              <w:t>т</w:t>
            </w:r>
            <w:r w:rsidRPr="00AA7966">
              <w:rPr>
                <w:szCs w:val="24"/>
              </w:rPr>
              <w:t>ветствующей возрастной группы):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всего (в возрасте от 2 месяцев до 7 лет);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55,13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56,25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в возрасте от 2 месяцев до 3 лет;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19,47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20,00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в возрасте от 3 до 7 лет.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80,45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80,04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lastRenderedPageBreak/>
              <w:t xml:space="preserve">1.1.3. </w:t>
            </w:r>
            <w:proofErr w:type="gramStart"/>
            <w:r w:rsidRPr="00AA7966">
              <w:rPr>
                <w:rFonts w:eastAsia="Times New Roman"/>
                <w:szCs w:val="24"/>
                <w:lang w:eastAsia="ru-RU"/>
              </w:rPr>
              <w:t>Удельный вес численности детей, п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сещающих частные организации, осущест</w:t>
            </w:r>
            <w:r w:rsidRPr="00AA7966">
              <w:rPr>
                <w:rFonts w:eastAsia="Times New Roman"/>
                <w:szCs w:val="24"/>
                <w:lang w:eastAsia="ru-RU"/>
              </w:rPr>
              <w:t>в</w:t>
            </w:r>
            <w:r w:rsidRPr="00AA7966">
              <w:rPr>
                <w:rFonts w:eastAsia="Times New Roman"/>
                <w:szCs w:val="24"/>
                <w:lang w:eastAsia="ru-RU"/>
              </w:rPr>
              <w:t>ляющие образовательную деятельность по образовательным программам дошкольного образования, присмотр и уход за детьми, в общей численности детей, посещающих о</w:t>
            </w:r>
            <w:r w:rsidRPr="00AA7966">
              <w:rPr>
                <w:rFonts w:eastAsia="Times New Roman"/>
                <w:szCs w:val="24"/>
                <w:lang w:eastAsia="ru-RU"/>
              </w:rPr>
              <w:t>р</w:t>
            </w:r>
            <w:r w:rsidRPr="00AA7966">
              <w:rPr>
                <w:rFonts w:eastAsia="Times New Roman"/>
                <w:szCs w:val="24"/>
                <w:lang w:eastAsia="ru-RU"/>
              </w:rPr>
              <w:t>ганизации, реализующие образовательные программы дошкольного образования, пр</w:t>
            </w:r>
            <w:r w:rsidRPr="00AA7966">
              <w:rPr>
                <w:rFonts w:eastAsia="Times New Roman"/>
                <w:szCs w:val="24"/>
                <w:lang w:eastAsia="ru-RU"/>
              </w:rPr>
              <w:t>и</w:t>
            </w:r>
            <w:r w:rsidRPr="00AA7966">
              <w:rPr>
                <w:rFonts w:eastAsia="Times New Roman"/>
                <w:szCs w:val="24"/>
                <w:lang w:eastAsia="ru-RU"/>
              </w:rPr>
              <w:t>смотр и уход за детьми.</w:t>
            </w:r>
            <w:proofErr w:type="gram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0,36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0,29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0,32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0,33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0,30</w:t>
            </w:r>
          </w:p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1.1.4. Наполняемость групп в организациях, осуществляющих образовательную деятел</w:t>
            </w:r>
            <w:r w:rsidRPr="00AA7966">
              <w:rPr>
                <w:szCs w:val="24"/>
              </w:rPr>
              <w:t>ь</w:t>
            </w:r>
            <w:r w:rsidRPr="00AA7966">
              <w:rPr>
                <w:szCs w:val="24"/>
              </w:rPr>
              <w:t>ность по образовательным программам д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школьного образования, присмотр и уход за детьми: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группы компенсирующей направленности;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человек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13,92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14,39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группы общеразвивающей направленности;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человек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24,31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24,77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группы оздоровительной направленности;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человек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21,25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17,12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группы комбинированной направленности;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человек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23,75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23,87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семейные дошкольные группы.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человек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04,00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3,5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szCs w:val="24"/>
              </w:rPr>
              <w:t>1.1.5. Наполняемость групп, функциониру</w:t>
            </w:r>
            <w:r w:rsidRPr="00AA7966">
              <w:rPr>
                <w:szCs w:val="24"/>
              </w:rPr>
              <w:t>ю</w:t>
            </w:r>
            <w:r w:rsidRPr="00AA7966">
              <w:rPr>
                <w:szCs w:val="24"/>
              </w:rPr>
              <w:t>щих в режиме кратковременного и круглос</w:t>
            </w:r>
            <w:r w:rsidRPr="00AA7966">
              <w:rPr>
                <w:szCs w:val="24"/>
              </w:rPr>
              <w:t>у</w:t>
            </w:r>
            <w:r w:rsidRPr="00AA7966">
              <w:rPr>
                <w:szCs w:val="24"/>
              </w:rPr>
              <w:t>точного пребывания в организациях, ос</w:t>
            </w:r>
            <w:r w:rsidRPr="00AA7966">
              <w:rPr>
                <w:szCs w:val="24"/>
              </w:rPr>
              <w:t>у</w:t>
            </w:r>
            <w:r w:rsidRPr="00AA7966">
              <w:rPr>
                <w:szCs w:val="24"/>
              </w:rPr>
              <w:t>ществляющих образовательную деятельность по образовательным программам дошкольн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го образования, присмотр и уход за детьми: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в режиме кратковременного пребывания;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человек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11,41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11,23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в режиме круглосуточного пребывания.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человек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16,00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14,33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1.2. Содержание образовательной деятельн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сти и организация образовательного процесса по образовательным программам дошкольн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го образования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465B1A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1.2.1. Удельный вес численности детей, п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сещающих группы различной направленн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сти, в общей численности детей, посеща</w:t>
            </w:r>
            <w:r w:rsidRPr="00AA7966">
              <w:rPr>
                <w:rFonts w:eastAsia="Times New Roman"/>
                <w:szCs w:val="24"/>
                <w:lang w:eastAsia="ru-RU"/>
              </w:rPr>
              <w:t>ю</w:t>
            </w:r>
            <w:r w:rsidRPr="00AA7966">
              <w:rPr>
                <w:rFonts w:eastAsia="Times New Roman"/>
                <w:szCs w:val="24"/>
                <w:lang w:eastAsia="ru-RU"/>
              </w:rPr>
              <w:t>щих организации, осуществляющие образ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вательную деятельность по образовательным программам дошкольного образования, пр</w:t>
            </w:r>
            <w:r w:rsidRPr="00AA7966">
              <w:rPr>
                <w:rFonts w:eastAsia="Times New Roman"/>
                <w:szCs w:val="24"/>
                <w:lang w:eastAsia="ru-RU"/>
              </w:rPr>
              <w:t>и</w:t>
            </w:r>
            <w:r w:rsidRPr="00AA7966">
              <w:rPr>
                <w:rFonts w:eastAsia="Times New Roman"/>
                <w:szCs w:val="24"/>
                <w:lang w:eastAsia="ru-RU"/>
              </w:rPr>
              <w:t>смотр и уход за детьми: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группы компенсирующей направленности;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4,69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4,83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lastRenderedPageBreak/>
              <w:t>группы общеразвивающей направленности;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92,01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91,96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группы оздоровительной направленности;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0,78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0,54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группы комбинированной направленности;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2,04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2,26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группы по присмотру и уходу за детьми.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C81E4A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0,</w:t>
            </w:r>
            <w:r w:rsidR="009A5495" w:rsidRPr="00AA7966">
              <w:rPr>
                <w:sz w:val="24"/>
                <w:szCs w:val="24"/>
              </w:rPr>
              <w:t>3</w:t>
            </w:r>
            <w:r w:rsidRPr="00AA7966">
              <w:rPr>
                <w:sz w:val="24"/>
                <w:szCs w:val="24"/>
              </w:rPr>
              <w:t>3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0,08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1.3. Кадровое обеспечение дошкольных обр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зовательных организаций и оценка уровня заработной платы педагогических работников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1.3.1. Численность детей, посещающих орг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низации, осуществляющие образовательную деятельность по образовательным програ</w:t>
            </w:r>
            <w:r w:rsidRPr="00AA7966">
              <w:rPr>
                <w:rFonts w:eastAsia="Times New Roman"/>
                <w:szCs w:val="24"/>
                <w:lang w:eastAsia="ru-RU"/>
              </w:rPr>
              <w:t>м</w:t>
            </w:r>
            <w:r w:rsidRPr="00AA7966">
              <w:rPr>
                <w:rFonts w:eastAsia="Times New Roman"/>
                <w:szCs w:val="24"/>
                <w:lang w:eastAsia="ru-RU"/>
              </w:rPr>
              <w:t>мам дошкольного образования, присмотр и уход за детьми, в расчете на 1 педагогическ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го работника.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человек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11,47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11,65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12,01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12,44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12,55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1.3.2. Состав педагогических работников (без внешних совместителей и работавших по д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говорам гражданско-правового характера) организаций, осуществляющих образовател</w:t>
            </w:r>
            <w:r w:rsidRPr="00AA7966">
              <w:rPr>
                <w:rFonts w:eastAsia="Times New Roman"/>
                <w:szCs w:val="24"/>
                <w:lang w:eastAsia="ru-RU"/>
              </w:rPr>
              <w:t>ь</w:t>
            </w:r>
            <w:r w:rsidRPr="00AA7966">
              <w:rPr>
                <w:rFonts w:eastAsia="Times New Roman"/>
                <w:szCs w:val="24"/>
                <w:lang w:eastAsia="ru-RU"/>
              </w:rPr>
              <w:t>ную деятельность по образовательным пр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граммам дошкольного образования, присмотр и уход за детьми, по должностям: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воспитатели;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78,48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78,03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старшие воспитатели;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03,47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3,68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музыкальные руководители;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07,21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7,13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инструкторы по физической культуре;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02,80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2,82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учителя-логопеды;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04,37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4,53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учителя-дефектологи;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00,68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0,79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педагоги-психологи;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02,35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2,44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социальные педагоги;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00,26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0,26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педагоги-организаторы;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00,13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0,07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педагоги дополнительного образования.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00,10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0,10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1.3.3. Отношение среднемесячной заработной платы педагогических работников дошкол</w:t>
            </w:r>
            <w:r w:rsidRPr="00AA7966">
              <w:rPr>
                <w:rFonts w:eastAsia="Times New Roman"/>
                <w:szCs w:val="24"/>
                <w:lang w:eastAsia="ru-RU"/>
              </w:rPr>
              <w:t>ь</w:t>
            </w:r>
            <w:r w:rsidRPr="00AA7966">
              <w:rPr>
                <w:rFonts w:eastAsia="Times New Roman"/>
                <w:szCs w:val="24"/>
                <w:lang w:eastAsia="ru-RU"/>
              </w:rPr>
              <w:t>ных образовательных организаций к средн</w:t>
            </w:r>
            <w:r w:rsidRPr="00AA7966">
              <w:rPr>
                <w:rFonts w:eastAsia="Times New Roman"/>
                <w:szCs w:val="24"/>
                <w:lang w:eastAsia="ru-RU"/>
              </w:rPr>
              <w:t>е</w:t>
            </w:r>
            <w:r w:rsidRPr="00AA7966">
              <w:rPr>
                <w:rFonts w:eastAsia="Times New Roman"/>
                <w:szCs w:val="24"/>
                <w:lang w:eastAsia="ru-RU"/>
              </w:rPr>
              <w:t>месячной заработной плате в сфере общего образования в субъекте Российской Федер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ции (по государственным и муниципальным образовательным организациям).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101,2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96,50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93,23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91,08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FF55F7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100,6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lastRenderedPageBreak/>
              <w:t>1.4. Материально-техническое и информац</w:t>
            </w:r>
            <w:r w:rsidRPr="00AA7966">
              <w:rPr>
                <w:rFonts w:eastAsia="Times New Roman"/>
                <w:szCs w:val="24"/>
                <w:lang w:eastAsia="ru-RU"/>
              </w:rPr>
              <w:t>и</w:t>
            </w:r>
            <w:r w:rsidRPr="00AA7966">
              <w:rPr>
                <w:rFonts w:eastAsia="Times New Roman"/>
                <w:szCs w:val="24"/>
                <w:lang w:eastAsia="ru-RU"/>
              </w:rPr>
              <w:t>онное обеспечение дошкольных образов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тельных организаций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1.4.1. Площадь помещений, используемых непосредственно для нужд дошкольных обр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зовательных организаций, в расчете на 1 р</w:t>
            </w:r>
            <w:r w:rsidRPr="00AA7966">
              <w:rPr>
                <w:rFonts w:eastAsia="Times New Roman"/>
                <w:szCs w:val="24"/>
                <w:lang w:eastAsia="ru-RU"/>
              </w:rPr>
              <w:t>е</w:t>
            </w:r>
            <w:r w:rsidRPr="00AA7966">
              <w:rPr>
                <w:rFonts w:eastAsia="Times New Roman"/>
                <w:szCs w:val="24"/>
                <w:lang w:eastAsia="ru-RU"/>
              </w:rPr>
              <w:t>бенка.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квадра</w:t>
            </w:r>
            <w:r w:rsidRPr="00AA7966">
              <w:rPr>
                <w:rFonts w:eastAsia="Times New Roman"/>
                <w:szCs w:val="24"/>
                <w:lang w:eastAsia="ru-RU"/>
              </w:rPr>
              <w:t>т</w:t>
            </w:r>
            <w:r w:rsidRPr="00AA7966">
              <w:rPr>
                <w:rFonts w:eastAsia="Times New Roman"/>
                <w:szCs w:val="24"/>
                <w:lang w:eastAsia="ru-RU"/>
              </w:rPr>
              <w:t>ный метр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8,15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10,01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8,15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08,01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7,81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1.4.2. Удельный вес числа организаций, им</w:t>
            </w:r>
            <w:r w:rsidRPr="00AA7966">
              <w:rPr>
                <w:rFonts w:eastAsia="Times New Roman"/>
                <w:szCs w:val="24"/>
                <w:lang w:eastAsia="ru-RU"/>
              </w:rPr>
              <w:t>е</w:t>
            </w:r>
            <w:r w:rsidRPr="00AA7966">
              <w:rPr>
                <w:rFonts w:eastAsia="Times New Roman"/>
                <w:szCs w:val="24"/>
                <w:lang w:eastAsia="ru-RU"/>
              </w:rPr>
              <w:t>ющих все виды благоустройства (водопровод, центральное отопление, канализацию), в о</w:t>
            </w:r>
            <w:r w:rsidRPr="00AA7966">
              <w:rPr>
                <w:rFonts w:eastAsia="Times New Roman"/>
                <w:szCs w:val="24"/>
                <w:lang w:eastAsia="ru-RU"/>
              </w:rPr>
              <w:t>б</w:t>
            </w:r>
            <w:r w:rsidRPr="00AA7966">
              <w:rPr>
                <w:rFonts w:eastAsia="Times New Roman"/>
                <w:szCs w:val="24"/>
                <w:lang w:eastAsia="ru-RU"/>
              </w:rPr>
              <w:t>щем числе дошкольных образовательных о</w:t>
            </w:r>
            <w:r w:rsidRPr="00AA7966">
              <w:rPr>
                <w:rFonts w:eastAsia="Times New Roman"/>
                <w:szCs w:val="24"/>
                <w:lang w:eastAsia="ru-RU"/>
              </w:rPr>
              <w:t>р</w:t>
            </w:r>
            <w:r w:rsidRPr="00AA7966">
              <w:rPr>
                <w:rFonts w:eastAsia="Times New Roman"/>
                <w:szCs w:val="24"/>
                <w:lang w:eastAsia="ru-RU"/>
              </w:rPr>
              <w:t>ганизаций.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98,10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94,3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1.4.3. Удельный вес числа организаций, им</w:t>
            </w:r>
            <w:r w:rsidRPr="00AA7966">
              <w:rPr>
                <w:rFonts w:eastAsia="Times New Roman"/>
                <w:szCs w:val="24"/>
                <w:lang w:eastAsia="ru-RU"/>
              </w:rPr>
              <w:t>е</w:t>
            </w:r>
            <w:r w:rsidRPr="00AA7966">
              <w:rPr>
                <w:rFonts w:eastAsia="Times New Roman"/>
                <w:szCs w:val="24"/>
                <w:lang w:eastAsia="ru-RU"/>
              </w:rPr>
              <w:t>ющих физкультурные залы, в общем числе дошкольных образовательных организаций.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30,70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32,40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33,00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33,60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34,7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1.4.4. Число персональных компьютеров, д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ступных для использования детьми, в расчете на 100 детей, посещающих дошкольные обр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зовательные организации.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единица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00,32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00,30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0,36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1.5. Условия получения дошкольного образ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вания лицами с ограниченными возможн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стями здоровья и инвалидами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1.5.1. Удельный вес численности детей с ограниченными возможностями здоровья в общей численности детей, посещающих о</w:t>
            </w:r>
            <w:r w:rsidRPr="00AA7966">
              <w:rPr>
                <w:rFonts w:eastAsia="Times New Roman"/>
                <w:szCs w:val="24"/>
                <w:lang w:eastAsia="ru-RU"/>
              </w:rPr>
              <w:t>р</w:t>
            </w:r>
            <w:r w:rsidRPr="00AA7966">
              <w:rPr>
                <w:rFonts w:eastAsia="Times New Roman"/>
                <w:szCs w:val="24"/>
                <w:lang w:eastAsia="ru-RU"/>
              </w:rPr>
              <w:t>ганизации, осуществляющие образовател</w:t>
            </w:r>
            <w:r w:rsidRPr="00AA7966">
              <w:rPr>
                <w:rFonts w:eastAsia="Times New Roman"/>
                <w:szCs w:val="24"/>
                <w:lang w:eastAsia="ru-RU"/>
              </w:rPr>
              <w:t>ь</w:t>
            </w:r>
            <w:r w:rsidRPr="00AA7966">
              <w:rPr>
                <w:rFonts w:eastAsia="Times New Roman"/>
                <w:szCs w:val="24"/>
                <w:lang w:eastAsia="ru-RU"/>
              </w:rPr>
              <w:t>ную деятельность по образовательным пр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граммам дошкольного образования, присмотр и уход за детьми.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04,44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04,54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04,75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05,24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5,69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szCs w:val="24"/>
              </w:rPr>
              <w:t>1.5.2. Удельный вес численности детей-инвалидов в общей численности детей, пос</w:t>
            </w:r>
            <w:r w:rsidRPr="00AA7966">
              <w:rPr>
                <w:szCs w:val="24"/>
              </w:rPr>
              <w:t>е</w:t>
            </w:r>
            <w:r w:rsidRPr="00AA7966">
              <w:rPr>
                <w:szCs w:val="24"/>
              </w:rPr>
              <w:t>щающих организации, осуществляющие о</w:t>
            </w:r>
            <w:r w:rsidRPr="00AA7966">
              <w:rPr>
                <w:szCs w:val="24"/>
              </w:rPr>
              <w:t>б</w:t>
            </w:r>
            <w:r w:rsidRPr="00AA7966">
              <w:rPr>
                <w:szCs w:val="24"/>
              </w:rPr>
              <w:t>разовательную деятельность по образов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>тельным программам дошкольного образов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>ния, присмотр и уход за детьми.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00,76</w:t>
            </w:r>
          </w:p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00,82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0,88</w:t>
            </w:r>
          </w:p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1.6. Состояние здоровья лиц, обучающихся по программам дошкольного образования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1.6.1. Удельный вес численности детей, охв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ченных летними оздоровительными меропр</w:t>
            </w:r>
            <w:r w:rsidRPr="00AA7966">
              <w:rPr>
                <w:rFonts w:eastAsia="Times New Roman"/>
                <w:szCs w:val="24"/>
                <w:lang w:eastAsia="ru-RU"/>
              </w:rPr>
              <w:t>и</w:t>
            </w:r>
            <w:r w:rsidRPr="00AA7966">
              <w:rPr>
                <w:rFonts w:eastAsia="Times New Roman"/>
                <w:szCs w:val="24"/>
                <w:lang w:eastAsia="ru-RU"/>
              </w:rPr>
              <w:t>ятиями, в общей численности детей, посещ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ющих организации, осуществляющие образ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вательную деятельность по образовательным программам дошкольного образования, пр</w:t>
            </w:r>
            <w:r w:rsidRPr="00AA7966">
              <w:rPr>
                <w:rFonts w:eastAsia="Times New Roman"/>
                <w:szCs w:val="24"/>
                <w:lang w:eastAsia="ru-RU"/>
              </w:rPr>
              <w:t>и</w:t>
            </w:r>
            <w:r w:rsidRPr="00AA7966">
              <w:rPr>
                <w:rFonts w:eastAsia="Times New Roman"/>
                <w:szCs w:val="24"/>
                <w:lang w:eastAsia="ru-RU"/>
              </w:rPr>
              <w:t>смотр и уход за детьми.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32,27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41,18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lastRenderedPageBreak/>
              <w:t>1.7. Изменение сети дошкольных образов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тельных организаций (в том числе ликвид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ция и реорганизация организаций, осущест</w:t>
            </w:r>
            <w:r w:rsidRPr="00AA7966">
              <w:rPr>
                <w:rFonts w:eastAsia="Times New Roman"/>
                <w:szCs w:val="24"/>
                <w:lang w:eastAsia="ru-RU"/>
              </w:rPr>
              <w:t>в</w:t>
            </w:r>
            <w:r w:rsidRPr="00AA7966">
              <w:rPr>
                <w:rFonts w:eastAsia="Times New Roman"/>
                <w:szCs w:val="24"/>
                <w:lang w:eastAsia="ru-RU"/>
              </w:rPr>
              <w:t>ляющих образовательную деятельность)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 xml:space="preserve">1.7.1. </w:t>
            </w:r>
            <w:proofErr w:type="gramStart"/>
            <w:r w:rsidRPr="00AA7966">
              <w:rPr>
                <w:rFonts w:eastAsia="Times New Roman"/>
                <w:szCs w:val="24"/>
                <w:lang w:eastAsia="ru-RU"/>
              </w:rPr>
              <w:t>Темп роста числа организаций (обосо</w:t>
            </w:r>
            <w:r w:rsidRPr="00AA7966">
              <w:rPr>
                <w:rFonts w:eastAsia="Times New Roman"/>
                <w:szCs w:val="24"/>
                <w:lang w:eastAsia="ru-RU"/>
              </w:rPr>
              <w:t>б</w:t>
            </w:r>
            <w:r w:rsidRPr="00AA7966">
              <w:rPr>
                <w:rFonts w:eastAsia="Times New Roman"/>
                <w:szCs w:val="24"/>
                <w:lang w:eastAsia="ru-RU"/>
              </w:rPr>
              <w:t>ленных подразделений (филиалов), ос</w:t>
            </w:r>
            <w:r w:rsidRPr="00AA7966">
              <w:rPr>
                <w:rFonts w:eastAsia="Times New Roman"/>
                <w:szCs w:val="24"/>
                <w:lang w:eastAsia="ru-RU"/>
              </w:rPr>
              <w:t>у</w:t>
            </w:r>
            <w:r w:rsidRPr="00AA7966">
              <w:rPr>
                <w:rFonts w:eastAsia="Times New Roman"/>
                <w:szCs w:val="24"/>
                <w:lang w:eastAsia="ru-RU"/>
              </w:rPr>
              <w:t>ществляющих образовательную деятельность по образовательным программам дошкольн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го образования, присмотр и уход за детьми:</w:t>
            </w:r>
            <w:proofErr w:type="gram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дошкольные образовательные организации;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99,40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99,64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обособленные подразделения (филиалы) д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школьных образовательных организаций;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100,00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87,5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обособленные подразделения (филиалы) о</w:t>
            </w:r>
            <w:r w:rsidRPr="00AA7966">
              <w:rPr>
                <w:szCs w:val="24"/>
              </w:rPr>
              <w:t>б</w:t>
            </w:r>
            <w:r w:rsidRPr="00AA7966">
              <w:rPr>
                <w:szCs w:val="24"/>
              </w:rPr>
              <w:t>щеобразовательных организаций;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00,00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0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общеобразовательные организации, имеющие подразделения (группы), которые осущест</w:t>
            </w:r>
            <w:r w:rsidRPr="00AA7966">
              <w:rPr>
                <w:szCs w:val="24"/>
              </w:rPr>
              <w:t>в</w:t>
            </w:r>
            <w:r w:rsidRPr="00AA7966">
              <w:rPr>
                <w:szCs w:val="24"/>
              </w:rPr>
              <w:t>ляют образовательную деятельность по обр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>зовательным программам дошкольного обр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>зования, присмотр и уход за детьми;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107,69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96,43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обособленные подразделения (филиалы) профессиональных образовательных орган</w:t>
            </w:r>
            <w:r w:rsidRPr="00AA7966">
              <w:rPr>
                <w:szCs w:val="24"/>
              </w:rPr>
              <w:t>и</w:t>
            </w:r>
            <w:r w:rsidRPr="00AA7966">
              <w:rPr>
                <w:szCs w:val="24"/>
              </w:rPr>
              <w:t>заций и образовательных организаций вы</w:t>
            </w:r>
            <w:r w:rsidRPr="00AA7966">
              <w:rPr>
                <w:szCs w:val="24"/>
              </w:rPr>
              <w:t>с</w:t>
            </w:r>
            <w:r w:rsidRPr="00AA7966">
              <w:rPr>
                <w:szCs w:val="24"/>
              </w:rPr>
              <w:t>шего образования;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00,00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0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иные организации, имеющие подразделения (группы), которые осуществляют образов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>тельную деятельность по образовательным программам дошкольного образования, пр</w:t>
            </w:r>
            <w:r w:rsidRPr="00AA7966">
              <w:rPr>
                <w:szCs w:val="24"/>
              </w:rPr>
              <w:t>и</w:t>
            </w:r>
            <w:r w:rsidRPr="00AA7966">
              <w:rPr>
                <w:szCs w:val="24"/>
              </w:rPr>
              <w:t>смотр и уход за детьми.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00,00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0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1.8. Финансово-экономическая деятельность дошкольных образовательных организаций</w:t>
            </w:r>
          </w:p>
          <w:p w:rsidR="00DF7BA4" w:rsidRPr="00AA7966" w:rsidRDefault="00DF7BA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&lt;*&gt;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1.8.1. Расходы консолидированного бюджета субъекта Российской Федерации на дошкол</w:t>
            </w:r>
            <w:r w:rsidRPr="00AA7966">
              <w:rPr>
                <w:rFonts w:eastAsia="Times New Roman"/>
                <w:szCs w:val="24"/>
                <w:lang w:eastAsia="ru-RU"/>
              </w:rPr>
              <w:t>ь</w:t>
            </w:r>
            <w:r w:rsidRPr="00AA7966">
              <w:rPr>
                <w:rFonts w:eastAsia="Times New Roman"/>
                <w:szCs w:val="24"/>
                <w:lang w:eastAsia="ru-RU"/>
              </w:rPr>
              <w:t>ное образование в расчете на 1 ребенка, п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сещающего организацию, осуществляющую образовательную деятельность по образов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тельным программам дошкольного образов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="005B2B3E" w:rsidRPr="00AA7966">
              <w:rPr>
                <w:rFonts w:eastAsia="Times New Roman"/>
                <w:szCs w:val="24"/>
                <w:lang w:eastAsia="ru-RU"/>
              </w:rPr>
              <w:t>ния, при</w:t>
            </w:r>
            <w:r w:rsidRPr="00AA7966">
              <w:rPr>
                <w:rFonts w:eastAsia="Times New Roman"/>
                <w:szCs w:val="24"/>
                <w:lang w:eastAsia="ru-RU"/>
              </w:rPr>
              <w:t>смотр и уход за детьми.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тысяч рублей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1.9. Создание безопасных условий при орг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низации образовательного процесса в д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школьных образовательных организациях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FF15C2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1.9.1. Удельный вес числа зданий дошкол</w:t>
            </w:r>
            <w:r w:rsidRPr="00AA7966">
              <w:rPr>
                <w:rFonts w:eastAsia="Times New Roman"/>
                <w:szCs w:val="24"/>
                <w:lang w:eastAsia="ru-RU"/>
              </w:rPr>
              <w:t>ь</w:t>
            </w:r>
            <w:r w:rsidRPr="00AA7966">
              <w:rPr>
                <w:rFonts w:eastAsia="Times New Roman"/>
                <w:szCs w:val="24"/>
                <w:lang w:eastAsia="ru-RU"/>
              </w:rPr>
              <w:lastRenderedPageBreak/>
              <w:t>ных образовательных организаций, наход</w:t>
            </w:r>
            <w:r w:rsidRPr="00AA7966">
              <w:rPr>
                <w:rFonts w:eastAsia="Times New Roman"/>
                <w:szCs w:val="24"/>
                <w:lang w:eastAsia="ru-RU"/>
              </w:rPr>
              <w:t>я</w:t>
            </w:r>
            <w:r w:rsidRPr="00AA7966">
              <w:rPr>
                <w:rFonts w:eastAsia="Times New Roman"/>
                <w:szCs w:val="24"/>
                <w:lang w:eastAsia="ru-RU"/>
              </w:rPr>
              <w:t>щихся в аварийном состоянии, в общем числе зданий дошкольных образовательных орган</w:t>
            </w:r>
            <w:r w:rsidRPr="00AA7966">
              <w:rPr>
                <w:rFonts w:eastAsia="Times New Roman"/>
                <w:szCs w:val="24"/>
                <w:lang w:eastAsia="ru-RU"/>
              </w:rPr>
              <w:t>и</w:t>
            </w:r>
            <w:r w:rsidRPr="00AA7966">
              <w:rPr>
                <w:rFonts w:eastAsia="Times New Roman"/>
                <w:szCs w:val="24"/>
                <w:lang w:eastAsia="ru-RU"/>
              </w:rPr>
              <w:t>заций.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lastRenderedPageBreak/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00,50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00,10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lastRenderedPageBreak/>
              <w:t>1.9.2. Удельный вес числа зданий дошкол</w:t>
            </w:r>
            <w:r w:rsidRPr="00AA7966">
              <w:rPr>
                <w:rFonts w:eastAsia="Times New Roman"/>
                <w:szCs w:val="24"/>
                <w:lang w:eastAsia="ru-RU"/>
              </w:rPr>
              <w:t>ь</w:t>
            </w:r>
            <w:r w:rsidRPr="00AA7966">
              <w:rPr>
                <w:rFonts w:eastAsia="Times New Roman"/>
                <w:szCs w:val="24"/>
                <w:lang w:eastAsia="ru-RU"/>
              </w:rPr>
              <w:t>ных образовательных организаций, требу</w:t>
            </w:r>
            <w:r w:rsidRPr="00AA7966">
              <w:rPr>
                <w:rFonts w:eastAsia="Times New Roman"/>
                <w:szCs w:val="24"/>
                <w:lang w:eastAsia="ru-RU"/>
              </w:rPr>
              <w:t>ю</w:t>
            </w:r>
            <w:r w:rsidRPr="00AA7966">
              <w:rPr>
                <w:rFonts w:eastAsia="Times New Roman"/>
                <w:szCs w:val="24"/>
                <w:lang w:eastAsia="ru-RU"/>
              </w:rPr>
              <w:t>щих капитального ремонта, в общем числе зданий дошкольных образовательных орган</w:t>
            </w:r>
            <w:r w:rsidRPr="00AA7966">
              <w:rPr>
                <w:rFonts w:eastAsia="Times New Roman"/>
                <w:szCs w:val="24"/>
                <w:lang w:eastAsia="ru-RU"/>
              </w:rPr>
              <w:t>и</w:t>
            </w:r>
            <w:r w:rsidRPr="00AA7966">
              <w:rPr>
                <w:rFonts w:eastAsia="Times New Roman"/>
                <w:szCs w:val="24"/>
                <w:lang w:eastAsia="ru-RU"/>
              </w:rPr>
              <w:t>заций.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06,40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06,5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06,80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06,57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5,8</w:t>
            </w:r>
          </w:p>
        </w:tc>
      </w:tr>
      <w:tr w:rsidR="009A5495" w:rsidRPr="00AA7966" w:rsidTr="00D144F0">
        <w:tc>
          <w:tcPr>
            <w:tcW w:w="10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2. Сведения о развитии начального общего образования, основного общего образования и среднего общего образования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2.1. Уровень доступности начального общего образования, основного общего образования и среднего общего образования и числе</w:t>
            </w:r>
            <w:r w:rsidRPr="00AA7966">
              <w:rPr>
                <w:rFonts w:eastAsia="Times New Roman"/>
                <w:szCs w:val="24"/>
                <w:lang w:eastAsia="ru-RU"/>
              </w:rPr>
              <w:t>н</w:t>
            </w:r>
            <w:r w:rsidRPr="00AA7966">
              <w:rPr>
                <w:rFonts w:eastAsia="Times New Roman"/>
                <w:szCs w:val="24"/>
                <w:lang w:eastAsia="ru-RU"/>
              </w:rPr>
              <w:t>ность населения, получающего начальное общее, основное общее и среднее общее о</w:t>
            </w:r>
            <w:r w:rsidRPr="00AA7966">
              <w:rPr>
                <w:rFonts w:eastAsia="Times New Roman"/>
                <w:szCs w:val="24"/>
                <w:lang w:eastAsia="ru-RU"/>
              </w:rPr>
              <w:t>б</w:t>
            </w:r>
            <w:r w:rsidRPr="00AA7966">
              <w:rPr>
                <w:rFonts w:eastAsia="Times New Roman"/>
                <w:szCs w:val="24"/>
                <w:lang w:eastAsia="ru-RU"/>
              </w:rPr>
              <w:t>разование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FF15C2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2.1.1. Охват детей общим образованием (о</w:t>
            </w:r>
            <w:r w:rsidRPr="00AA7966">
              <w:rPr>
                <w:rFonts w:eastAsia="Times New Roman"/>
                <w:szCs w:val="24"/>
                <w:lang w:eastAsia="ru-RU"/>
              </w:rPr>
              <w:t>т</w:t>
            </w:r>
            <w:r w:rsidRPr="00AA7966">
              <w:rPr>
                <w:rFonts w:eastAsia="Times New Roman"/>
                <w:szCs w:val="24"/>
                <w:lang w:eastAsia="ru-RU"/>
              </w:rPr>
              <w:t>ношение численности обучающихся по обр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зовательным программам начального общего, основного общего, среднего общего образ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 xml:space="preserve">вания и </w:t>
            </w:r>
            <w:proofErr w:type="gramStart"/>
            <w:r w:rsidRPr="00AA7966">
              <w:rPr>
                <w:rFonts w:eastAsia="Times New Roman"/>
                <w:szCs w:val="24"/>
                <w:lang w:eastAsia="ru-RU"/>
              </w:rPr>
              <w:t>образования</w:t>
            </w:r>
            <w:proofErr w:type="gramEnd"/>
            <w:r w:rsidRPr="00AA7966">
              <w:rPr>
                <w:rFonts w:eastAsia="Times New Roman"/>
                <w:szCs w:val="24"/>
                <w:lang w:eastAsia="ru-RU"/>
              </w:rPr>
              <w:t xml:space="preserve"> обучающихся с у</w:t>
            </w:r>
            <w:r w:rsidRPr="00AA7966">
              <w:rPr>
                <w:rFonts w:eastAsia="Times New Roman"/>
                <w:szCs w:val="24"/>
                <w:lang w:eastAsia="ru-RU"/>
              </w:rPr>
              <w:t>м</w:t>
            </w:r>
            <w:r w:rsidRPr="00AA7966">
              <w:rPr>
                <w:rFonts w:eastAsia="Times New Roman"/>
                <w:szCs w:val="24"/>
                <w:lang w:eastAsia="ru-RU"/>
              </w:rPr>
              <w:t>ственной отсталостью (интеллектуальными нарушениями) к численности детей в во</w:t>
            </w:r>
            <w:r w:rsidRPr="00AA7966">
              <w:rPr>
                <w:rFonts w:eastAsia="Times New Roman"/>
                <w:szCs w:val="24"/>
                <w:lang w:eastAsia="ru-RU"/>
              </w:rPr>
              <w:t>з</w:t>
            </w:r>
            <w:r w:rsidRPr="00AA7966">
              <w:rPr>
                <w:rFonts w:eastAsia="Times New Roman"/>
                <w:szCs w:val="24"/>
                <w:lang w:eastAsia="ru-RU"/>
              </w:rPr>
              <w:t>расте 7 - 18 лет).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78,35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88,84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82,80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84,12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DC78FD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85,12</w:t>
            </w:r>
          </w:p>
          <w:p w:rsidR="00FF15C2" w:rsidRPr="00AA7966" w:rsidRDefault="00FF15C2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szCs w:val="24"/>
              </w:rPr>
              <w:t>2.1.2. Удельный вес численности обуча</w:t>
            </w:r>
            <w:r w:rsidRPr="00AA7966">
              <w:rPr>
                <w:szCs w:val="24"/>
              </w:rPr>
              <w:t>ю</w:t>
            </w:r>
            <w:r w:rsidRPr="00AA7966">
              <w:rPr>
                <w:szCs w:val="24"/>
              </w:rPr>
              <w:t>щихся по образовательным программам, с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ответствующим федеральным государстве</w:t>
            </w:r>
            <w:r w:rsidRPr="00AA7966">
              <w:rPr>
                <w:szCs w:val="24"/>
              </w:rPr>
              <w:t>н</w:t>
            </w:r>
            <w:r w:rsidRPr="00AA7966">
              <w:rPr>
                <w:szCs w:val="24"/>
              </w:rPr>
              <w:t xml:space="preserve">ным образовательным стандартам начального общего, основного общего, среднего общего образования, в общей </w:t>
            </w:r>
            <w:proofErr w:type="gramStart"/>
            <w:r w:rsidRPr="00AA7966">
              <w:rPr>
                <w:szCs w:val="24"/>
              </w:rPr>
              <w:t>численности</w:t>
            </w:r>
            <w:proofErr w:type="gramEnd"/>
            <w:r w:rsidRPr="00AA7966">
              <w:rPr>
                <w:szCs w:val="24"/>
              </w:rPr>
              <w:t xml:space="preserve"> обуча</w:t>
            </w:r>
            <w:r w:rsidRPr="00AA7966">
              <w:rPr>
                <w:szCs w:val="24"/>
              </w:rPr>
              <w:t>ю</w:t>
            </w:r>
            <w:r w:rsidRPr="00AA7966">
              <w:rPr>
                <w:szCs w:val="24"/>
              </w:rPr>
              <w:t>щихся по образовательным программам начального общего, основного общего, сре</w:t>
            </w:r>
            <w:r w:rsidRPr="00AA7966">
              <w:rPr>
                <w:szCs w:val="24"/>
              </w:rPr>
              <w:t>д</w:t>
            </w:r>
            <w:r w:rsidRPr="00AA7966">
              <w:rPr>
                <w:szCs w:val="24"/>
              </w:rPr>
              <w:t>него общего образования.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43,12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54,4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64,50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71,33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DC78FD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82,67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 xml:space="preserve">2.1.3. Удельный вес численности </w:t>
            </w:r>
            <w:proofErr w:type="gramStart"/>
            <w:r w:rsidRPr="00AA7966">
              <w:rPr>
                <w:szCs w:val="24"/>
              </w:rPr>
              <w:t>обуча</w:t>
            </w:r>
            <w:r w:rsidRPr="00AA7966">
              <w:rPr>
                <w:szCs w:val="24"/>
              </w:rPr>
              <w:t>ю</w:t>
            </w:r>
            <w:r w:rsidRPr="00AA7966">
              <w:rPr>
                <w:szCs w:val="24"/>
              </w:rPr>
              <w:t>щихся</w:t>
            </w:r>
            <w:proofErr w:type="gramEnd"/>
            <w:r w:rsidRPr="00AA7966">
              <w:rPr>
                <w:szCs w:val="24"/>
              </w:rPr>
              <w:t>, продолживших обучение по образов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>тельным программам среднего общего обр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>зования, в общей численности обучающихся, получивших аттестат об основном общем о</w:t>
            </w:r>
            <w:r w:rsidRPr="00AA7966">
              <w:rPr>
                <w:szCs w:val="24"/>
              </w:rPr>
              <w:t>б</w:t>
            </w:r>
            <w:r w:rsidRPr="00AA7966">
              <w:rPr>
                <w:szCs w:val="24"/>
              </w:rPr>
              <w:t>разовании по итогам учебного года, предш</w:t>
            </w:r>
            <w:r w:rsidRPr="00AA7966">
              <w:rPr>
                <w:szCs w:val="24"/>
              </w:rPr>
              <w:t>е</w:t>
            </w:r>
            <w:r w:rsidRPr="00AA7966">
              <w:rPr>
                <w:szCs w:val="24"/>
              </w:rPr>
              <w:t>ствующего отчетному.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32,33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DC78FD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42,78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szCs w:val="24"/>
              </w:rPr>
              <w:t>2.1.4. Наполняемость классов по уровням о</w:t>
            </w:r>
            <w:r w:rsidRPr="00AA7966">
              <w:rPr>
                <w:szCs w:val="24"/>
              </w:rPr>
              <w:t>б</w:t>
            </w:r>
            <w:r w:rsidRPr="00AA7966">
              <w:rPr>
                <w:szCs w:val="24"/>
              </w:rPr>
              <w:t>щего образования: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начальное общее образование (1 - 4 классы);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человек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22,45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DC78FD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22,90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lastRenderedPageBreak/>
              <w:t>основное общее образование (5 - 9 классы);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человек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21,19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DC78FD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21,38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среднее общее образование (10 - 11 (12) кла</w:t>
            </w:r>
            <w:r w:rsidRPr="00AA7966">
              <w:rPr>
                <w:szCs w:val="24"/>
              </w:rPr>
              <w:t>с</w:t>
            </w:r>
            <w:r w:rsidRPr="00AA7966">
              <w:rPr>
                <w:szCs w:val="24"/>
              </w:rPr>
              <w:t>сы).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человек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17,39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DC78FD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17,28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 xml:space="preserve">2.1.5. Удельный вес численности </w:t>
            </w:r>
            <w:proofErr w:type="gramStart"/>
            <w:r w:rsidRPr="00AA7966">
              <w:rPr>
                <w:szCs w:val="24"/>
              </w:rPr>
              <w:t>обуча</w:t>
            </w:r>
            <w:r w:rsidRPr="00AA7966">
              <w:rPr>
                <w:szCs w:val="24"/>
              </w:rPr>
              <w:t>ю</w:t>
            </w:r>
            <w:r w:rsidRPr="00AA7966">
              <w:rPr>
                <w:szCs w:val="24"/>
              </w:rPr>
              <w:t>щихся</w:t>
            </w:r>
            <w:proofErr w:type="gramEnd"/>
            <w:r w:rsidRPr="00AA7966">
              <w:rPr>
                <w:szCs w:val="24"/>
              </w:rPr>
              <w:t>, охваченных подвозом, в общей чи</w:t>
            </w:r>
            <w:r w:rsidRPr="00AA7966">
              <w:rPr>
                <w:szCs w:val="24"/>
              </w:rPr>
              <w:t>с</w:t>
            </w:r>
            <w:r w:rsidRPr="00AA7966">
              <w:rPr>
                <w:szCs w:val="24"/>
              </w:rPr>
              <w:t>ленности обучающихся, нуждающихся в по</w:t>
            </w:r>
            <w:r w:rsidRPr="00AA7966">
              <w:rPr>
                <w:szCs w:val="24"/>
              </w:rPr>
              <w:t>д</w:t>
            </w:r>
            <w:r w:rsidRPr="00AA7966">
              <w:rPr>
                <w:szCs w:val="24"/>
              </w:rPr>
              <w:t>возе в образовательные организации</w:t>
            </w:r>
            <w:r w:rsidR="00FF15C2" w:rsidRPr="00AA7966">
              <w:rPr>
                <w:szCs w:val="24"/>
              </w:rPr>
              <w:t>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szCs w:val="24"/>
              </w:rPr>
              <w:t>89,58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DC78FD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85,69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FF15C2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2.2. Содержание образовательной деятельн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сти и организация образовательного процесса по образовательным программам начального общего образования, основного общего обр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 xml:space="preserve">зования, среднего общего образования и </w:t>
            </w:r>
            <w:proofErr w:type="gramStart"/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б</w:t>
            </w:r>
            <w:r w:rsidRPr="00AA7966">
              <w:rPr>
                <w:rFonts w:eastAsia="Times New Roman"/>
                <w:szCs w:val="24"/>
                <w:lang w:eastAsia="ru-RU"/>
              </w:rPr>
              <w:t>разования</w:t>
            </w:r>
            <w:proofErr w:type="gramEnd"/>
            <w:r w:rsidRPr="00AA7966">
              <w:rPr>
                <w:rFonts w:eastAsia="Times New Roman"/>
                <w:szCs w:val="24"/>
                <w:lang w:eastAsia="ru-RU"/>
              </w:rPr>
              <w:t xml:space="preserve"> обучающихся с умственной отст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лостью (интеллектуальными нарушениями)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2.2.1. Удельный вес численности обуча</w:t>
            </w:r>
            <w:r w:rsidRPr="00AA7966">
              <w:rPr>
                <w:rFonts w:eastAsia="Times New Roman"/>
                <w:szCs w:val="24"/>
                <w:lang w:eastAsia="ru-RU"/>
              </w:rPr>
              <w:t>ю</w:t>
            </w:r>
            <w:r w:rsidRPr="00AA7966">
              <w:rPr>
                <w:rFonts w:eastAsia="Times New Roman"/>
                <w:szCs w:val="24"/>
                <w:lang w:eastAsia="ru-RU"/>
              </w:rPr>
              <w:t xml:space="preserve">щихся в первую смену в общей </w:t>
            </w:r>
            <w:proofErr w:type="gramStart"/>
            <w:r w:rsidRPr="00AA7966">
              <w:rPr>
                <w:rFonts w:eastAsia="Times New Roman"/>
                <w:szCs w:val="24"/>
                <w:lang w:eastAsia="ru-RU"/>
              </w:rPr>
              <w:t>численности</w:t>
            </w:r>
            <w:proofErr w:type="gramEnd"/>
            <w:r w:rsidRPr="00AA7966">
              <w:rPr>
                <w:rFonts w:eastAsia="Times New Roman"/>
                <w:szCs w:val="24"/>
                <w:lang w:eastAsia="ru-RU"/>
              </w:rPr>
              <w:t xml:space="preserve"> обучающихся по образовательным програ</w:t>
            </w:r>
            <w:r w:rsidRPr="00AA7966">
              <w:rPr>
                <w:rFonts w:eastAsia="Times New Roman"/>
                <w:szCs w:val="24"/>
                <w:lang w:eastAsia="ru-RU"/>
              </w:rPr>
              <w:t>м</w:t>
            </w:r>
            <w:r w:rsidRPr="00AA7966">
              <w:rPr>
                <w:rFonts w:eastAsia="Times New Roman"/>
                <w:szCs w:val="24"/>
                <w:lang w:eastAsia="ru-RU"/>
              </w:rPr>
              <w:t>мам начального общего, основного общего, среднего общего образования по очной форме обучения.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81,47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DC78FD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83,92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2.2.2. Удельный вес численности обуча</w:t>
            </w:r>
            <w:r w:rsidRPr="00AA7966">
              <w:rPr>
                <w:rFonts w:eastAsia="Times New Roman"/>
                <w:szCs w:val="24"/>
                <w:lang w:eastAsia="ru-RU"/>
              </w:rPr>
              <w:t>ю</w:t>
            </w:r>
            <w:r w:rsidRPr="00AA7966">
              <w:rPr>
                <w:rFonts w:eastAsia="Times New Roman"/>
                <w:szCs w:val="24"/>
                <w:lang w:eastAsia="ru-RU"/>
              </w:rPr>
              <w:t xml:space="preserve">щихся, углубленно изучающих отдельные учебные предметы, в общей </w:t>
            </w:r>
            <w:proofErr w:type="gramStart"/>
            <w:r w:rsidRPr="00AA7966">
              <w:rPr>
                <w:rFonts w:eastAsia="Times New Roman"/>
                <w:szCs w:val="24"/>
                <w:lang w:eastAsia="ru-RU"/>
              </w:rPr>
              <w:t>численности</w:t>
            </w:r>
            <w:proofErr w:type="gramEnd"/>
            <w:r w:rsidRPr="00AA7966">
              <w:rPr>
                <w:rFonts w:eastAsia="Times New Roman"/>
                <w:szCs w:val="24"/>
                <w:lang w:eastAsia="ru-RU"/>
              </w:rPr>
              <w:t xml:space="preserve"> обучающихся по образовательным програ</w:t>
            </w:r>
            <w:r w:rsidRPr="00AA7966">
              <w:rPr>
                <w:rFonts w:eastAsia="Times New Roman"/>
                <w:szCs w:val="24"/>
                <w:lang w:eastAsia="ru-RU"/>
              </w:rPr>
              <w:t>м</w:t>
            </w:r>
            <w:r w:rsidRPr="00AA7966">
              <w:rPr>
                <w:rFonts w:eastAsia="Times New Roman"/>
                <w:szCs w:val="24"/>
                <w:lang w:eastAsia="ru-RU"/>
              </w:rPr>
              <w:t>мам начального общего, основного общего, среднего общего образования.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08,34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07,71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06,88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06,6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DC78FD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05,92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2.2.3. Удельный вес численности обуча</w:t>
            </w:r>
            <w:r w:rsidRPr="00AA7966">
              <w:rPr>
                <w:szCs w:val="24"/>
              </w:rPr>
              <w:t>ю</w:t>
            </w:r>
            <w:r w:rsidRPr="00AA7966">
              <w:rPr>
                <w:szCs w:val="24"/>
              </w:rPr>
              <w:t>щихся в классах (группах) профильного об</w:t>
            </w:r>
            <w:r w:rsidRPr="00AA7966">
              <w:rPr>
                <w:szCs w:val="24"/>
              </w:rPr>
              <w:t>у</w:t>
            </w:r>
            <w:r w:rsidRPr="00AA7966">
              <w:rPr>
                <w:szCs w:val="24"/>
              </w:rPr>
              <w:t xml:space="preserve">чения в общей </w:t>
            </w:r>
            <w:proofErr w:type="gramStart"/>
            <w:r w:rsidRPr="00AA7966">
              <w:rPr>
                <w:szCs w:val="24"/>
              </w:rPr>
              <w:t>численности</w:t>
            </w:r>
            <w:proofErr w:type="gramEnd"/>
            <w:r w:rsidRPr="00AA7966">
              <w:rPr>
                <w:szCs w:val="24"/>
              </w:rPr>
              <w:t xml:space="preserve"> обучающихся в 10 - 11 (12) классах по образовательным пр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граммам среднего общего образования.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ind w:hanging="2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ind w:hanging="2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szCs w:val="24"/>
              </w:rPr>
              <w:t>36,88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DC78FD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38,39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FF15C2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2.2.4. Удельный вес численности обуча</w:t>
            </w:r>
            <w:r w:rsidRPr="00AA7966">
              <w:rPr>
                <w:szCs w:val="24"/>
              </w:rPr>
              <w:t>ю</w:t>
            </w:r>
            <w:r w:rsidRPr="00AA7966">
              <w:rPr>
                <w:szCs w:val="24"/>
              </w:rPr>
              <w:t>щихся с использованием дистанционных о</w:t>
            </w:r>
            <w:r w:rsidRPr="00AA7966">
              <w:rPr>
                <w:szCs w:val="24"/>
              </w:rPr>
              <w:t>б</w:t>
            </w:r>
            <w:r w:rsidRPr="00AA7966">
              <w:rPr>
                <w:szCs w:val="24"/>
              </w:rPr>
              <w:t>разовательных технологий в общей числе</w:t>
            </w:r>
            <w:r w:rsidRPr="00AA7966">
              <w:rPr>
                <w:szCs w:val="24"/>
              </w:rPr>
              <w:t>н</w:t>
            </w:r>
            <w:r w:rsidRPr="00AA7966">
              <w:rPr>
                <w:szCs w:val="24"/>
              </w:rPr>
              <w:t>ности обучающихся по образовательным пр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граммам начального общего, основного о</w:t>
            </w:r>
            <w:r w:rsidRPr="00AA7966">
              <w:rPr>
                <w:szCs w:val="24"/>
              </w:rPr>
              <w:t>б</w:t>
            </w:r>
            <w:r w:rsidRPr="00AA7966">
              <w:rPr>
                <w:szCs w:val="24"/>
              </w:rPr>
              <w:t xml:space="preserve">щего, среднего общего образования и </w:t>
            </w:r>
            <w:proofErr w:type="gramStart"/>
            <w:r w:rsidRPr="00AA7966">
              <w:rPr>
                <w:szCs w:val="24"/>
              </w:rPr>
              <w:t>образ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вания</w:t>
            </w:r>
            <w:proofErr w:type="gramEnd"/>
            <w:r w:rsidRPr="00AA7966">
              <w:rPr>
                <w:szCs w:val="24"/>
              </w:rPr>
              <w:t xml:space="preserve"> обучающихся с умственной отстал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стью (интеллектуальными нарушениями)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szCs w:val="24"/>
              </w:rPr>
              <w:t>00,14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DC78FD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00,11</w:t>
            </w:r>
          </w:p>
          <w:p w:rsidR="00FF15C2" w:rsidRPr="00AA7966" w:rsidRDefault="00FF15C2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FF15C2" w:rsidRPr="00AA7966" w:rsidRDefault="00FF15C2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2.3. Кадровое обеспечение общеобразов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тельных организаций, иных организаций, осуществляющих образовательную деятел</w:t>
            </w:r>
            <w:r w:rsidRPr="00AA7966">
              <w:rPr>
                <w:rFonts w:eastAsia="Times New Roman"/>
                <w:szCs w:val="24"/>
                <w:lang w:eastAsia="ru-RU"/>
              </w:rPr>
              <w:t>ь</w:t>
            </w:r>
            <w:r w:rsidRPr="00AA7966">
              <w:rPr>
                <w:rFonts w:eastAsia="Times New Roman"/>
                <w:szCs w:val="24"/>
                <w:lang w:eastAsia="ru-RU"/>
              </w:rPr>
              <w:t>ность в части реализации основных общео</w:t>
            </w:r>
            <w:r w:rsidRPr="00AA7966">
              <w:rPr>
                <w:rFonts w:eastAsia="Times New Roman"/>
                <w:szCs w:val="24"/>
                <w:lang w:eastAsia="ru-RU"/>
              </w:rPr>
              <w:t>б</w:t>
            </w:r>
            <w:r w:rsidRPr="00AA7966">
              <w:rPr>
                <w:rFonts w:eastAsia="Times New Roman"/>
                <w:szCs w:val="24"/>
                <w:lang w:eastAsia="ru-RU"/>
              </w:rPr>
              <w:t xml:space="preserve">разовательных программ, а также оценка </w:t>
            </w:r>
            <w:r w:rsidRPr="00AA7966">
              <w:rPr>
                <w:rFonts w:eastAsia="Times New Roman"/>
                <w:szCs w:val="24"/>
                <w:lang w:eastAsia="ru-RU"/>
              </w:rPr>
              <w:lastRenderedPageBreak/>
              <w:t>уровня заработной платы педагогических р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ботников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5A76C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szCs w:val="24"/>
              </w:rPr>
              <w:lastRenderedPageBreak/>
              <w:t>2.3.1. Численность обучающихся по образ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вательным программам начального общего, основного общего, среднего общего образ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 xml:space="preserve">вания и </w:t>
            </w:r>
            <w:proofErr w:type="gramStart"/>
            <w:r w:rsidRPr="00AA7966">
              <w:rPr>
                <w:szCs w:val="24"/>
              </w:rPr>
              <w:t>образования</w:t>
            </w:r>
            <w:proofErr w:type="gramEnd"/>
            <w:r w:rsidRPr="00AA7966">
              <w:rPr>
                <w:szCs w:val="24"/>
              </w:rPr>
              <w:t xml:space="preserve"> обучающихся с у</w:t>
            </w:r>
            <w:r w:rsidRPr="00AA7966">
              <w:rPr>
                <w:szCs w:val="24"/>
              </w:rPr>
              <w:t>м</w:t>
            </w:r>
            <w:r w:rsidRPr="00AA7966">
              <w:rPr>
                <w:szCs w:val="24"/>
              </w:rPr>
              <w:t>ственной отсталостью (интеллектуальными нарушениями) в расчете на 1 педагогического работника.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человек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13,05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13,35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13,92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14,35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DC78FD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14,46</w:t>
            </w:r>
          </w:p>
          <w:p w:rsidR="005A76C0" w:rsidRPr="00AA7966" w:rsidRDefault="005A76C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  <w:p w:rsidR="005A76C0" w:rsidRPr="00AA7966" w:rsidRDefault="005A76C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5A76C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szCs w:val="24"/>
              </w:rPr>
              <w:t>2.3.2. Удельный вес численности учителей в возрасте до 35 лет в общей численности уч</w:t>
            </w:r>
            <w:r w:rsidRPr="00AA7966">
              <w:rPr>
                <w:szCs w:val="24"/>
              </w:rPr>
              <w:t>и</w:t>
            </w:r>
            <w:r w:rsidRPr="00AA7966">
              <w:rPr>
                <w:szCs w:val="24"/>
              </w:rPr>
              <w:t>телей (без внешних совместителей и работ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>ющих по договорам гражданско-правового характера) организаций, осуществляющих образовательную деятельность по образов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>тельным программам начального общего, о</w:t>
            </w:r>
            <w:r w:rsidRPr="00AA7966">
              <w:rPr>
                <w:szCs w:val="24"/>
              </w:rPr>
              <w:t>с</w:t>
            </w:r>
            <w:r w:rsidRPr="00AA7966">
              <w:rPr>
                <w:szCs w:val="24"/>
              </w:rPr>
              <w:t>новного общего, среднего общего образов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 xml:space="preserve">ния и </w:t>
            </w:r>
            <w:proofErr w:type="gramStart"/>
            <w:r w:rsidRPr="00AA7966">
              <w:rPr>
                <w:szCs w:val="24"/>
              </w:rPr>
              <w:t>образования</w:t>
            </w:r>
            <w:proofErr w:type="gramEnd"/>
            <w:r w:rsidRPr="00AA7966">
              <w:rPr>
                <w:szCs w:val="24"/>
              </w:rPr>
              <w:t xml:space="preserve"> обучающихся с умстве</w:t>
            </w:r>
            <w:r w:rsidRPr="00AA7966">
              <w:rPr>
                <w:szCs w:val="24"/>
              </w:rPr>
              <w:t>н</w:t>
            </w:r>
            <w:r w:rsidRPr="00AA7966">
              <w:rPr>
                <w:szCs w:val="24"/>
              </w:rPr>
              <w:t>ной отсталостью (интеллектуальными нар</w:t>
            </w:r>
            <w:r w:rsidRPr="00AA7966">
              <w:rPr>
                <w:szCs w:val="24"/>
              </w:rPr>
              <w:t>у</w:t>
            </w:r>
            <w:r w:rsidRPr="00AA7966">
              <w:rPr>
                <w:szCs w:val="24"/>
              </w:rPr>
              <w:t>шениями)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20,78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20,94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20,55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20,92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DC78FD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21,02</w:t>
            </w:r>
          </w:p>
          <w:p w:rsidR="005A76C0" w:rsidRPr="00AA7966" w:rsidRDefault="005A76C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  <w:p w:rsidR="005A76C0" w:rsidRPr="00AA7966" w:rsidRDefault="005A76C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5A76C0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C0" w:rsidRPr="00AA7966" w:rsidRDefault="005A76C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2.3.3. Отношение среднемесячной заработной платы педагогических работников госуда</w:t>
            </w:r>
            <w:r w:rsidRPr="00AA7966">
              <w:rPr>
                <w:rFonts w:eastAsia="Times New Roman"/>
                <w:szCs w:val="24"/>
                <w:lang w:eastAsia="ru-RU"/>
              </w:rPr>
              <w:t>р</w:t>
            </w:r>
            <w:r w:rsidRPr="00AA7966">
              <w:rPr>
                <w:rFonts w:eastAsia="Times New Roman"/>
                <w:szCs w:val="24"/>
                <w:lang w:eastAsia="ru-RU"/>
              </w:rPr>
              <w:t>ственных и муниципальных общеобразов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тельных организаций к среднемесячной начисленной заработной плате наемных р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ботников в организациях, у индивидуальных предпринимателей и физических лиц (сре</w:t>
            </w:r>
            <w:r w:rsidRPr="00AA7966">
              <w:rPr>
                <w:rFonts w:eastAsia="Times New Roman"/>
                <w:szCs w:val="24"/>
                <w:lang w:eastAsia="ru-RU"/>
              </w:rPr>
              <w:t>д</w:t>
            </w:r>
            <w:r w:rsidRPr="00AA7966">
              <w:rPr>
                <w:rFonts w:eastAsia="Times New Roman"/>
                <w:szCs w:val="24"/>
                <w:lang w:eastAsia="ru-RU"/>
              </w:rPr>
              <w:t>немесячному доходу от трудовой деятельн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сти) в субъекте Российской Федерации.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C0" w:rsidRPr="00AA7966" w:rsidRDefault="005A76C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C0" w:rsidRPr="00AA7966" w:rsidRDefault="005A76C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101,0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C0" w:rsidRPr="00AA7966" w:rsidRDefault="005A76C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117,25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C0" w:rsidRPr="00AA7966" w:rsidRDefault="005A76C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112,18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C0" w:rsidRPr="00AA7966" w:rsidRDefault="005A76C0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108,14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C0" w:rsidRPr="00AA7966" w:rsidRDefault="005A76C0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102,8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5A76C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2.3.4. Удельный вес численности педагогич</w:t>
            </w:r>
            <w:r w:rsidRPr="00AA7966">
              <w:rPr>
                <w:szCs w:val="24"/>
              </w:rPr>
              <w:t>е</w:t>
            </w:r>
            <w:r w:rsidRPr="00AA7966">
              <w:rPr>
                <w:szCs w:val="24"/>
              </w:rPr>
              <w:t>ских работников в общей численности рабо</w:t>
            </w:r>
            <w:r w:rsidRPr="00AA7966">
              <w:rPr>
                <w:szCs w:val="24"/>
              </w:rPr>
              <w:t>т</w:t>
            </w:r>
            <w:r w:rsidRPr="00AA7966">
              <w:rPr>
                <w:szCs w:val="24"/>
              </w:rPr>
              <w:t>ников (без внешних совместителей и работ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>ющих по договорам гражданско-правового характера) организаций, осуществляющих образовательную деятельность по образов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>тельным программам начального общего, о</w:t>
            </w:r>
            <w:r w:rsidRPr="00AA7966">
              <w:rPr>
                <w:szCs w:val="24"/>
              </w:rPr>
              <w:t>с</w:t>
            </w:r>
            <w:r w:rsidRPr="00AA7966">
              <w:rPr>
                <w:szCs w:val="24"/>
              </w:rPr>
              <w:t>новного общего, среднего общего образов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 xml:space="preserve">ния и </w:t>
            </w:r>
            <w:proofErr w:type="gramStart"/>
            <w:r w:rsidRPr="00AA7966">
              <w:rPr>
                <w:szCs w:val="24"/>
              </w:rPr>
              <w:t>образования</w:t>
            </w:r>
            <w:proofErr w:type="gramEnd"/>
            <w:r w:rsidRPr="00AA7966">
              <w:rPr>
                <w:szCs w:val="24"/>
              </w:rPr>
              <w:t xml:space="preserve"> обучающихся с умстве</w:t>
            </w:r>
            <w:r w:rsidRPr="00AA7966">
              <w:rPr>
                <w:szCs w:val="24"/>
              </w:rPr>
              <w:t>н</w:t>
            </w:r>
            <w:r w:rsidRPr="00AA7966">
              <w:rPr>
                <w:szCs w:val="24"/>
              </w:rPr>
              <w:t>ной отсталостью (интеллектуальными нар</w:t>
            </w:r>
            <w:r w:rsidRPr="00AA7966">
              <w:rPr>
                <w:szCs w:val="24"/>
              </w:rPr>
              <w:t>у</w:t>
            </w:r>
            <w:r w:rsidRPr="00AA7966">
              <w:rPr>
                <w:szCs w:val="24"/>
              </w:rPr>
              <w:t>шениями)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szCs w:val="24"/>
              </w:rPr>
              <w:t>60,71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DC78FD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60,11</w:t>
            </w:r>
          </w:p>
          <w:p w:rsidR="005A76C0" w:rsidRPr="00AA7966" w:rsidRDefault="005A76C0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5A76C0" w:rsidRPr="00AA7966" w:rsidRDefault="005A76C0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5A76C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2.3.5. Удельный вес числа организаций, им</w:t>
            </w:r>
            <w:r w:rsidRPr="00AA7966">
              <w:rPr>
                <w:szCs w:val="24"/>
              </w:rPr>
              <w:t>е</w:t>
            </w:r>
            <w:r w:rsidRPr="00AA7966">
              <w:rPr>
                <w:szCs w:val="24"/>
              </w:rPr>
              <w:t>ющих в составе педагогических работников социальных педагогов, педагогов-психологов, учителей-логопедов, в общем числе орган</w:t>
            </w:r>
            <w:r w:rsidRPr="00AA7966">
              <w:rPr>
                <w:szCs w:val="24"/>
              </w:rPr>
              <w:t>и</w:t>
            </w:r>
            <w:r w:rsidRPr="00AA7966">
              <w:rPr>
                <w:szCs w:val="24"/>
              </w:rPr>
              <w:t>заций, осуществляющих образовательную деятельность по образовательным програ</w:t>
            </w:r>
            <w:r w:rsidRPr="00AA7966">
              <w:rPr>
                <w:szCs w:val="24"/>
              </w:rPr>
              <w:t>м</w:t>
            </w:r>
            <w:r w:rsidRPr="00AA7966">
              <w:rPr>
                <w:szCs w:val="24"/>
              </w:rPr>
              <w:t xml:space="preserve">мам начального общего, основного общего, </w:t>
            </w:r>
            <w:r w:rsidRPr="00AA7966">
              <w:rPr>
                <w:szCs w:val="24"/>
              </w:rPr>
              <w:lastRenderedPageBreak/>
              <w:t xml:space="preserve">среднего общего образования и </w:t>
            </w:r>
            <w:proofErr w:type="gramStart"/>
            <w:r w:rsidRPr="00AA7966">
              <w:rPr>
                <w:szCs w:val="24"/>
              </w:rPr>
              <w:t>образования</w:t>
            </w:r>
            <w:proofErr w:type="gramEnd"/>
            <w:r w:rsidRPr="00AA7966">
              <w:rPr>
                <w:szCs w:val="24"/>
              </w:rPr>
              <w:t xml:space="preserve"> обучающихся с умственной отсталостью (и</w:t>
            </w:r>
            <w:r w:rsidRPr="00AA7966">
              <w:rPr>
                <w:szCs w:val="24"/>
              </w:rPr>
              <w:t>н</w:t>
            </w:r>
            <w:r w:rsidRPr="00AA7966">
              <w:rPr>
                <w:szCs w:val="24"/>
              </w:rPr>
              <w:t>теллектуальными нарушениями):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lastRenderedPageBreak/>
              <w:t>социальных педагогов: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left="283"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всего;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5</w:t>
            </w:r>
            <w:r w:rsidR="00BA2594" w:rsidRPr="00AA7966">
              <w:rPr>
                <w:sz w:val="24"/>
                <w:szCs w:val="24"/>
              </w:rPr>
              <w:t>5,92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DC78FD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54,98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left="283"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из них в штате;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5</w:t>
            </w:r>
            <w:r w:rsidR="00BA2594" w:rsidRPr="00AA7966">
              <w:rPr>
                <w:sz w:val="24"/>
                <w:szCs w:val="24"/>
              </w:rPr>
              <w:t>4,73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DC78FD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54,19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педагогов-психологов: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left="283"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всего;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59</w:t>
            </w:r>
            <w:r w:rsidR="00BA2594" w:rsidRPr="00AA7966">
              <w:rPr>
                <w:sz w:val="24"/>
                <w:szCs w:val="24"/>
              </w:rPr>
              <w:t>,32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DC78FD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58,61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left="283"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из них в штате;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56</w:t>
            </w:r>
            <w:r w:rsidR="00BA2594" w:rsidRPr="00AA7966">
              <w:rPr>
                <w:sz w:val="24"/>
                <w:szCs w:val="24"/>
              </w:rPr>
              <w:t>,07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DC78FD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57,50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учителей-логопедов: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left="283"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всего;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2</w:t>
            </w:r>
            <w:r w:rsidR="00BA2594" w:rsidRPr="00AA7966">
              <w:rPr>
                <w:sz w:val="24"/>
                <w:szCs w:val="24"/>
              </w:rPr>
              <w:t>5,59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DC78FD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25,91</w:t>
            </w:r>
          </w:p>
        </w:tc>
      </w:tr>
      <w:tr w:rsidR="009A549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autoSpaceDE w:val="0"/>
              <w:autoSpaceDN w:val="0"/>
              <w:adjustRightInd w:val="0"/>
              <w:spacing w:line="240" w:lineRule="auto"/>
              <w:ind w:left="283"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из них в штате;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9A5495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22,63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95" w:rsidRPr="00AA7966" w:rsidRDefault="00DC78FD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24,49</w:t>
            </w:r>
          </w:p>
        </w:tc>
      </w:tr>
      <w:tr w:rsidR="005A76C0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C0" w:rsidRPr="00AA7966" w:rsidRDefault="005A76C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учителей-дефектологов: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C0" w:rsidRPr="00AA7966" w:rsidRDefault="005A76C0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C0" w:rsidRPr="00AA7966" w:rsidRDefault="005A76C0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C0" w:rsidRPr="00AA7966" w:rsidRDefault="005A76C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C0" w:rsidRPr="00AA7966" w:rsidRDefault="005A76C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C0" w:rsidRPr="00AA7966" w:rsidRDefault="005A76C0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C0" w:rsidRPr="00AA7966" w:rsidRDefault="005A76C0" w:rsidP="00D144F0">
            <w:pPr>
              <w:pStyle w:val="ConsPlusNormal"/>
              <w:rPr>
                <w:sz w:val="24"/>
                <w:szCs w:val="24"/>
              </w:rPr>
            </w:pPr>
          </w:p>
        </w:tc>
      </w:tr>
      <w:tr w:rsidR="005A76C0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C0" w:rsidRPr="00AA7966" w:rsidRDefault="005A76C0" w:rsidP="00D144F0">
            <w:pPr>
              <w:autoSpaceDE w:val="0"/>
              <w:autoSpaceDN w:val="0"/>
              <w:adjustRightInd w:val="0"/>
              <w:ind w:left="280"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всего;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C0" w:rsidRPr="00AA7966" w:rsidRDefault="005A76C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C0" w:rsidRPr="00AA7966" w:rsidRDefault="005A76C0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C0" w:rsidRPr="00AA7966" w:rsidRDefault="005A76C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C0" w:rsidRPr="00AA7966" w:rsidRDefault="005A76C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C0" w:rsidRPr="00AA7966" w:rsidRDefault="005A76C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3,11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C0" w:rsidRPr="00AA7966" w:rsidRDefault="005A76C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2,69</w:t>
            </w:r>
          </w:p>
        </w:tc>
      </w:tr>
      <w:tr w:rsidR="005A76C0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C0" w:rsidRPr="00AA7966" w:rsidRDefault="005A76C0" w:rsidP="00D144F0">
            <w:pPr>
              <w:autoSpaceDE w:val="0"/>
              <w:autoSpaceDN w:val="0"/>
              <w:adjustRightInd w:val="0"/>
              <w:ind w:left="280"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из них в штате;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C0" w:rsidRPr="00AA7966" w:rsidRDefault="005A76C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C0" w:rsidRPr="00AA7966" w:rsidRDefault="005A76C0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C0" w:rsidRPr="00AA7966" w:rsidRDefault="005A76C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C0" w:rsidRPr="00AA7966" w:rsidRDefault="005A76C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C0" w:rsidRPr="00AA7966" w:rsidRDefault="005A76C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2,66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6C0" w:rsidRPr="00AA7966" w:rsidRDefault="005A76C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2,53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2.4. Материально-техническое и информац</w:t>
            </w:r>
            <w:r w:rsidRPr="00AA7966">
              <w:rPr>
                <w:rFonts w:eastAsia="Times New Roman"/>
                <w:szCs w:val="24"/>
                <w:lang w:eastAsia="ru-RU"/>
              </w:rPr>
              <w:t>и</w:t>
            </w:r>
            <w:r w:rsidRPr="00AA7966">
              <w:rPr>
                <w:rFonts w:eastAsia="Times New Roman"/>
                <w:szCs w:val="24"/>
                <w:lang w:eastAsia="ru-RU"/>
              </w:rPr>
              <w:t>онное обеспечение общеобразовательных о</w:t>
            </w:r>
            <w:r w:rsidRPr="00AA7966">
              <w:rPr>
                <w:rFonts w:eastAsia="Times New Roman"/>
                <w:szCs w:val="24"/>
                <w:lang w:eastAsia="ru-RU"/>
              </w:rPr>
              <w:t>р</w:t>
            </w:r>
            <w:r w:rsidRPr="00AA7966">
              <w:rPr>
                <w:rFonts w:eastAsia="Times New Roman"/>
                <w:szCs w:val="24"/>
                <w:lang w:eastAsia="ru-RU"/>
              </w:rPr>
              <w:t>ганизаций, а также иных организаций, ос</w:t>
            </w:r>
            <w:r w:rsidRPr="00AA7966">
              <w:rPr>
                <w:rFonts w:eastAsia="Times New Roman"/>
                <w:szCs w:val="24"/>
                <w:lang w:eastAsia="ru-RU"/>
              </w:rPr>
              <w:t>у</w:t>
            </w:r>
            <w:r w:rsidRPr="00AA7966">
              <w:rPr>
                <w:rFonts w:eastAsia="Times New Roman"/>
                <w:szCs w:val="24"/>
                <w:lang w:eastAsia="ru-RU"/>
              </w:rPr>
              <w:t>ществляющих образовательную деятельность в части реализации основных общеобразов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тельных программ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22748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szCs w:val="24"/>
              </w:rPr>
              <w:t>2.4.1. Учебная площадь общеобразовател</w:t>
            </w:r>
            <w:r w:rsidRPr="00AA7966">
              <w:rPr>
                <w:szCs w:val="24"/>
              </w:rPr>
              <w:t>ь</w:t>
            </w:r>
            <w:r w:rsidRPr="00AA7966">
              <w:rPr>
                <w:szCs w:val="24"/>
              </w:rPr>
              <w:t xml:space="preserve">ных организаций в расчете на 1 </w:t>
            </w:r>
            <w:proofErr w:type="gramStart"/>
            <w:r w:rsidRPr="00AA7966">
              <w:rPr>
                <w:szCs w:val="24"/>
              </w:rPr>
              <w:t>обучающег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ся</w:t>
            </w:r>
            <w:proofErr w:type="gramEnd"/>
            <w:r w:rsidRPr="00AA7966">
              <w:rPr>
                <w:szCs w:val="24"/>
              </w:rPr>
              <w:t>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квадра</w:t>
            </w:r>
            <w:r w:rsidRPr="00AA7966">
              <w:rPr>
                <w:rFonts w:eastAsia="Times New Roman"/>
                <w:szCs w:val="24"/>
                <w:lang w:eastAsia="ru-RU"/>
              </w:rPr>
              <w:t>т</w:t>
            </w:r>
            <w:r w:rsidRPr="00AA7966">
              <w:rPr>
                <w:rFonts w:eastAsia="Times New Roman"/>
                <w:szCs w:val="24"/>
                <w:lang w:eastAsia="ru-RU"/>
              </w:rPr>
              <w:t>ный метр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03,88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3,85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22748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2.4.2. Удельный вес числа зданий, имеющих все виды благоустройства (водопровод, це</w:t>
            </w:r>
            <w:r w:rsidRPr="00AA7966">
              <w:rPr>
                <w:szCs w:val="24"/>
              </w:rPr>
              <w:t>н</w:t>
            </w:r>
            <w:r w:rsidRPr="00AA7966">
              <w:rPr>
                <w:szCs w:val="24"/>
              </w:rPr>
              <w:t>тральное отопление, канализацию), в общем числе зданий общеобразовательных орган</w:t>
            </w:r>
            <w:r w:rsidRPr="00AA7966">
              <w:rPr>
                <w:szCs w:val="24"/>
              </w:rPr>
              <w:t>и</w:t>
            </w:r>
            <w:r w:rsidRPr="00AA7966">
              <w:rPr>
                <w:szCs w:val="24"/>
              </w:rPr>
              <w:t>заций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88,47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90,62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22748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szCs w:val="24"/>
              </w:rPr>
              <w:t>2.4.3. Число персональных компьютеров, и</w:t>
            </w:r>
            <w:r w:rsidRPr="00AA7966">
              <w:rPr>
                <w:szCs w:val="24"/>
              </w:rPr>
              <w:t>с</w:t>
            </w:r>
            <w:r w:rsidRPr="00AA7966">
              <w:rPr>
                <w:szCs w:val="24"/>
              </w:rPr>
              <w:t>пользуемых в учебных целях, в расчете на 100 обучающихся общеобразовательных о</w:t>
            </w:r>
            <w:r w:rsidRPr="00AA7966">
              <w:rPr>
                <w:szCs w:val="24"/>
              </w:rPr>
              <w:t>р</w:t>
            </w:r>
            <w:r w:rsidRPr="00AA7966">
              <w:rPr>
                <w:szCs w:val="24"/>
              </w:rPr>
              <w:t>ганизаций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всего;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единица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07,59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07,77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07,61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07,70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7,81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proofErr w:type="gramStart"/>
            <w:r w:rsidRPr="00AA7966">
              <w:rPr>
                <w:rFonts w:eastAsia="Times New Roman"/>
                <w:szCs w:val="24"/>
                <w:lang w:eastAsia="ru-RU"/>
              </w:rPr>
              <w:t>имеющих</w:t>
            </w:r>
            <w:proofErr w:type="gramEnd"/>
            <w:r w:rsidRPr="00AA7966">
              <w:rPr>
                <w:rFonts w:eastAsia="Times New Roman"/>
                <w:szCs w:val="24"/>
                <w:lang w:eastAsia="ru-RU"/>
              </w:rPr>
              <w:t xml:space="preserve"> доступ к Интернету.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единица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05,21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05,61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05,35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05,43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5,70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7336A1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szCs w:val="24"/>
              </w:rPr>
              <w:lastRenderedPageBreak/>
              <w:t>2.4.4. Доля образовательных организаций, реализующих программы общего образов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>ния, обеспеченных Интернет-соединением со скоростью соединения не менее 100 Мб/</w:t>
            </w:r>
            <w:proofErr w:type="gramStart"/>
            <w:r w:rsidRPr="00AA7966">
              <w:rPr>
                <w:szCs w:val="24"/>
              </w:rPr>
              <w:t>с</w:t>
            </w:r>
            <w:proofErr w:type="gramEnd"/>
            <w:r w:rsidRPr="00AA7966">
              <w:rPr>
                <w:szCs w:val="24"/>
              </w:rPr>
              <w:t xml:space="preserve"> - </w:t>
            </w:r>
            <w:proofErr w:type="gramStart"/>
            <w:r w:rsidRPr="00AA7966">
              <w:rPr>
                <w:szCs w:val="24"/>
              </w:rPr>
              <w:t>для</w:t>
            </w:r>
            <w:proofErr w:type="gramEnd"/>
            <w:r w:rsidRPr="00AA7966">
              <w:rPr>
                <w:szCs w:val="24"/>
              </w:rPr>
              <w:t xml:space="preserve"> образовательных организаций, распол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женных в городах, 50 Мб/с - для образов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>тельных организаций, расположенных в сел</w:t>
            </w:r>
            <w:r w:rsidRPr="00AA7966">
              <w:rPr>
                <w:szCs w:val="24"/>
              </w:rPr>
              <w:t>ь</w:t>
            </w:r>
            <w:r w:rsidRPr="00AA7966">
              <w:rPr>
                <w:szCs w:val="24"/>
              </w:rPr>
              <w:t>ской местности и поселках городского типа, а также гарантированным Интернет-трафиком &lt;**&gt;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B0DE7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2.4.5. Удельный вес числа общеобразовател</w:t>
            </w:r>
            <w:r w:rsidRPr="00AA7966">
              <w:rPr>
                <w:szCs w:val="24"/>
              </w:rPr>
              <w:t>ь</w:t>
            </w:r>
            <w:r w:rsidRPr="00AA7966">
              <w:rPr>
                <w:szCs w:val="24"/>
              </w:rPr>
              <w:t>ных организаций, использующих электро</w:t>
            </w:r>
            <w:r w:rsidRPr="00AA7966">
              <w:rPr>
                <w:szCs w:val="24"/>
              </w:rPr>
              <w:t>н</w:t>
            </w:r>
            <w:r w:rsidRPr="00AA7966">
              <w:rPr>
                <w:szCs w:val="24"/>
              </w:rPr>
              <w:t>ный журнал, электронный дневник, в общем числе общеобразовательных организаций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84,91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92,26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2.5. Условия получения начального общего, основного общего и среднего общего образ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вания лицами с ограниченными возможн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стями здоровья и инвалидами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CA3A2E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szCs w:val="24"/>
              </w:rPr>
              <w:t>2.5.1. Удельный вес числа зданий, в которых созданы условия для беспрепятственного д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ступа инвалидов, в общем числе зданий о</w:t>
            </w:r>
            <w:r w:rsidRPr="00AA7966">
              <w:rPr>
                <w:szCs w:val="24"/>
              </w:rPr>
              <w:t>б</w:t>
            </w:r>
            <w:r w:rsidRPr="00AA7966">
              <w:rPr>
                <w:szCs w:val="24"/>
              </w:rPr>
              <w:t>щеобразовательных организаций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49,39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55,61</w:t>
            </w:r>
          </w:p>
        </w:tc>
      </w:tr>
      <w:tr w:rsidR="00CA3A2E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2E" w:rsidRPr="00AA7966" w:rsidRDefault="00CA3A2E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2.5.2. Распределение численности обуча</w:t>
            </w:r>
            <w:r w:rsidRPr="00AA7966">
              <w:rPr>
                <w:szCs w:val="24"/>
              </w:rPr>
              <w:t>ю</w:t>
            </w:r>
            <w:r w:rsidRPr="00AA7966">
              <w:rPr>
                <w:szCs w:val="24"/>
              </w:rPr>
              <w:t>щихся с ограниченными возможностями зд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ровья и инвалидностью по реализации обр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>зовательных программ в формах: совместного обучения (инклюзии), в отдельных классах или в отдельных образовательных организ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>циях, осуществляющих реализацию адапт</w:t>
            </w:r>
            <w:r w:rsidRPr="00AA7966">
              <w:rPr>
                <w:szCs w:val="24"/>
              </w:rPr>
              <w:t>и</w:t>
            </w:r>
            <w:r w:rsidRPr="00AA7966">
              <w:rPr>
                <w:szCs w:val="24"/>
              </w:rPr>
              <w:t>рованных основных общеобразовательных программ: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2E" w:rsidRPr="00AA7966" w:rsidRDefault="00CA3A2E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2E" w:rsidRPr="00AA7966" w:rsidRDefault="00CA3A2E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2E" w:rsidRPr="00AA7966" w:rsidRDefault="00CA3A2E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2E" w:rsidRPr="00AA7966" w:rsidRDefault="00CA3A2E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2E" w:rsidRPr="00AA7966" w:rsidRDefault="00CA3A2E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2E" w:rsidRPr="00AA7966" w:rsidRDefault="00CA3A2E" w:rsidP="00D144F0">
            <w:pPr>
              <w:pStyle w:val="ConsPlusNormal"/>
              <w:rPr>
                <w:sz w:val="24"/>
                <w:szCs w:val="24"/>
              </w:rPr>
            </w:pPr>
          </w:p>
        </w:tc>
      </w:tr>
      <w:tr w:rsidR="00CA3A2E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2E" w:rsidRPr="00AA7966" w:rsidRDefault="00CA3A2E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в отдельных организациях, осуществляющих образовательную деятельность по адаптир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ванным основным общеобразовательным программам – всего;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2E" w:rsidRPr="00AA7966" w:rsidRDefault="00CA3A2E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2E" w:rsidRPr="00AA7966" w:rsidRDefault="00CA3A2E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2E" w:rsidRPr="00AA7966" w:rsidRDefault="00CA3A2E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2E" w:rsidRPr="00AA7966" w:rsidRDefault="00CA3A2E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2E" w:rsidRPr="00AA7966" w:rsidRDefault="00CA3A2E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2E" w:rsidRPr="00AA7966" w:rsidRDefault="000F122A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29,9</w:t>
            </w:r>
          </w:p>
        </w:tc>
      </w:tr>
      <w:tr w:rsidR="00CA3A2E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2E" w:rsidRPr="00AA7966" w:rsidRDefault="00CA3A2E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из них инвалидов, детей-инвалидов.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2E" w:rsidRPr="00AA7966" w:rsidRDefault="00CA3A2E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2E" w:rsidRPr="00AA7966" w:rsidRDefault="00CA3A2E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2E" w:rsidRPr="00AA7966" w:rsidRDefault="00CA3A2E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2E" w:rsidRPr="00AA7966" w:rsidRDefault="00CA3A2E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2E" w:rsidRPr="00AA7966" w:rsidRDefault="00CA3A2E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2E" w:rsidRPr="00AA7966" w:rsidRDefault="000F122A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29,9</w:t>
            </w:r>
          </w:p>
        </w:tc>
      </w:tr>
      <w:tr w:rsidR="00CA3A2E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2E" w:rsidRPr="00AA7966" w:rsidRDefault="00CA3A2E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proofErr w:type="gramStart"/>
            <w:r w:rsidRPr="00AA7966">
              <w:rPr>
                <w:szCs w:val="24"/>
              </w:rPr>
              <w:t>в отдельных классах (кроме организованных в отдельных организациях), осуществляющих образовательную деятельность по адаптир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ванным основным общеобразовательным программам – всего;</w:t>
            </w:r>
            <w:proofErr w:type="gram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2E" w:rsidRPr="00AA7966" w:rsidRDefault="00CA3A2E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2E" w:rsidRPr="00AA7966" w:rsidRDefault="00CA3A2E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2E" w:rsidRPr="00AA7966" w:rsidRDefault="00CA3A2E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2E" w:rsidRPr="00AA7966" w:rsidRDefault="00CA3A2E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2E" w:rsidRPr="00AA7966" w:rsidRDefault="00CA3A2E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2E" w:rsidRPr="00AA7966" w:rsidRDefault="00C2015F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30,2</w:t>
            </w:r>
          </w:p>
        </w:tc>
      </w:tr>
      <w:tr w:rsidR="00CA3A2E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2E" w:rsidRPr="00AA7966" w:rsidRDefault="00CA3A2E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из них инвалидов, детей-инвалидов.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2E" w:rsidRPr="00AA7966" w:rsidRDefault="00CA3A2E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2E" w:rsidRPr="00AA7966" w:rsidRDefault="00CA3A2E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2E" w:rsidRPr="00AA7966" w:rsidRDefault="00CA3A2E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2E" w:rsidRPr="00AA7966" w:rsidRDefault="00CA3A2E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2E" w:rsidRPr="00AA7966" w:rsidRDefault="00CA3A2E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2E" w:rsidRPr="00AA7966" w:rsidRDefault="00C2015F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3,6</w:t>
            </w:r>
          </w:p>
        </w:tc>
      </w:tr>
      <w:tr w:rsidR="00CA3A2E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2E" w:rsidRPr="00AA7966" w:rsidRDefault="00CA3A2E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в формате совместного обучения (инклюзии) – всего;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2E" w:rsidRPr="00AA7966" w:rsidRDefault="00CA3A2E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2E" w:rsidRPr="00AA7966" w:rsidRDefault="00CA3A2E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2E" w:rsidRPr="00AA7966" w:rsidRDefault="00CA3A2E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2E" w:rsidRPr="00AA7966" w:rsidRDefault="00CA3A2E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2E" w:rsidRPr="00AA7966" w:rsidRDefault="00CA3A2E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2E" w:rsidRPr="00AA7966" w:rsidRDefault="00C2015F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39,9</w:t>
            </w:r>
          </w:p>
        </w:tc>
      </w:tr>
      <w:tr w:rsidR="00CA3A2E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2E" w:rsidRPr="00AA7966" w:rsidRDefault="00CA3A2E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lastRenderedPageBreak/>
              <w:t>из них инвалидов, детей-инвалидов.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2E" w:rsidRPr="00AA7966" w:rsidRDefault="00CA3A2E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2E" w:rsidRPr="00AA7966" w:rsidRDefault="00CA3A2E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2E" w:rsidRPr="00AA7966" w:rsidRDefault="00CA3A2E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2E" w:rsidRPr="00AA7966" w:rsidRDefault="00CA3A2E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2E" w:rsidRPr="00AA7966" w:rsidRDefault="00CA3A2E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A2E" w:rsidRPr="00AA7966" w:rsidRDefault="00C2015F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25,3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CA3A2E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2.5.3. Удельный вес численности обуча</w:t>
            </w:r>
            <w:r w:rsidRPr="00AA7966">
              <w:rPr>
                <w:rFonts w:eastAsia="Times New Roman"/>
                <w:szCs w:val="24"/>
                <w:lang w:eastAsia="ru-RU"/>
              </w:rPr>
              <w:t>ю</w:t>
            </w:r>
            <w:r w:rsidR="00CB2AC9" w:rsidRPr="00AA7966">
              <w:rPr>
                <w:rFonts w:eastAsia="Times New Roman"/>
                <w:szCs w:val="24"/>
                <w:lang w:eastAsia="ru-RU"/>
              </w:rPr>
              <w:t>щихся в соот</w:t>
            </w:r>
            <w:r w:rsidRPr="00AA7966">
              <w:rPr>
                <w:rFonts w:eastAsia="Times New Roman"/>
                <w:szCs w:val="24"/>
                <w:lang w:eastAsia="ru-RU"/>
              </w:rPr>
              <w:t>ветствии с федеральным гос</w:t>
            </w:r>
            <w:r w:rsidRPr="00AA7966">
              <w:rPr>
                <w:rFonts w:eastAsia="Times New Roman"/>
                <w:szCs w:val="24"/>
                <w:lang w:eastAsia="ru-RU"/>
              </w:rPr>
              <w:t>у</w:t>
            </w:r>
            <w:r w:rsidR="00CB2AC9" w:rsidRPr="00AA7966">
              <w:rPr>
                <w:rFonts w:eastAsia="Times New Roman"/>
                <w:szCs w:val="24"/>
                <w:lang w:eastAsia="ru-RU"/>
              </w:rPr>
              <w:t>дарственным образователь</w:t>
            </w:r>
            <w:r w:rsidRPr="00AA7966">
              <w:rPr>
                <w:rFonts w:eastAsia="Times New Roman"/>
                <w:szCs w:val="24"/>
                <w:lang w:eastAsia="ru-RU"/>
              </w:rPr>
              <w:t>ным стандартом начального общего образования обучающи</w:t>
            </w:r>
            <w:r w:rsidRPr="00AA7966">
              <w:rPr>
                <w:rFonts w:eastAsia="Times New Roman"/>
                <w:szCs w:val="24"/>
                <w:lang w:eastAsia="ru-RU"/>
              </w:rPr>
              <w:t>х</w:t>
            </w:r>
            <w:r w:rsidRPr="00AA7966">
              <w:rPr>
                <w:rFonts w:eastAsia="Times New Roman"/>
                <w:szCs w:val="24"/>
                <w:lang w:eastAsia="ru-RU"/>
              </w:rPr>
              <w:t xml:space="preserve">ся с ограниченными возможностями здоровья в общей </w:t>
            </w:r>
            <w:proofErr w:type="gramStart"/>
            <w:r w:rsidRPr="00AA7966">
              <w:rPr>
                <w:rFonts w:eastAsia="Times New Roman"/>
                <w:szCs w:val="24"/>
                <w:lang w:eastAsia="ru-RU"/>
              </w:rPr>
              <w:t>численности</w:t>
            </w:r>
            <w:proofErr w:type="gramEnd"/>
            <w:r w:rsidRPr="00AA7966">
              <w:rPr>
                <w:rFonts w:eastAsia="Times New Roman"/>
                <w:szCs w:val="24"/>
                <w:lang w:eastAsia="ru-RU"/>
              </w:rPr>
              <w:t xml:space="preserve"> обучающихся по ада</w:t>
            </w:r>
            <w:r w:rsidRPr="00AA7966">
              <w:rPr>
                <w:rFonts w:eastAsia="Times New Roman"/>
                <w:szCs w:val="24"/>
                <w:lang w:eastAsia="ru-RU"/>
              </w:rPr>
              <w:t>п</w:t>
            </w:r>
            <w:r w:rsidRPr="00AA7966">
              <w:rPr>
                <w:rFonts w:eastAsia="Times New Roman"/>
                <w:szCs w:val="24"/>
                <w:lang w:eastAsia="ru-RU"/>
              </w:rPr>
              <w:t>тированным образовательным про</w:t>
            </w:r>
            <w:r w:rsidR="00CB2AC9" w:rsidRPr="00AA7966">
              <w:rPr>
                <w:rFonts w:eastAsia="Times New Roman"/>
                <w:szCs w:val="24"/>
                <w:lang w:eastAsia="ru-RU"/>
              </w:rPr>
              <w:t>граммам начального общего обра</w:t>
            </w:r>
            <w:r w:rsidRPr="00AA7966">
              <w:rPr>
                <w:rFonts w:eastAsia="Times New Roman"/>
                <w:szCs w:val="24"/>
                <w:lang w:eastAsia="ru-RU"/>
              </w:rPr>
              <w:t>зования.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47,58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5E48C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57,24</w:t>
            </w:r>
          </w:p>
          <w:p w:rsidR="00CB2AC9" w:rsidRPr="00AA7966" w:rsidRDefault="00CB2AC9" w:rsidP="00D144F0">
            <w:pPr>
              <w:pStyle w:val="ConsPlusNormal"/>
              <w:rPr>
                <w:sz w:val="24"/>
                <w:szCs w:val="24"/>
              </w:rPr>
            </w:pP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CB2AC9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2.5.4. Удельный вес численности обуча</w:t>
            </w:r>
            <w:r w:rsidRPr="00AA7966">
              <w:rPr>
                <w:szCs w:val="24"/>
              </w:rPr>
              <w:t>ю</w:t>
            </w:r>
            <w:r w:rsidRPr="00AA7966">
              <w:rPr>
                <w:szCs w:val="24"/>
              </w:rPr>
              <w:t>щихся в соответствии с федеральным гос</w:t>
            </w:r>
            <w:r w:rsidRPr="00AA7966">
              <w:rPr>
                <w:szCs w:val="24"/>
              </w:rPr>
              <w:t>у</w:t>
            </w:r>
            <w:r w:rsidRPr="00AA7966">
              <w:rPr>
                <w:szCs w:val="24"/>
              </w:rPr>
              <w:t>дарственным образовательным стандартом образования обучающихся с умственной о</w:t>
            </w:r>
            <w:r w:rsidRPr="00AA7966">
              <w:rPr>
                <w:szCs w:val="24"/>
              </w:rPr>
              <w:t>т</w:t>
            </w:r>
            <w:r w:rsidRPr="00AA7966">
              <w:rPr>
                <w:szCs w:val="24"/>
              </w:rPr>
              <w:t>сталостью (интеллектуальными нарушени</w:t>
            </w:r>
            <w:r w:rsidRPr="00AA7966">
              <w:rPr>
                <w:szCs w:val="24"/>
              </w:rPr>
              <w:t>я</w:t>
            </w:r>
            <w:r w:rsidRPr="00AA7966">
              <w:rPr>
                <w:szCs w:val="24"/>
              </w:rPr>
              <w:t xml:space="preserve">ми) в общей </w:t>
            </w:r>
            <w:proofErr w:type="gramStart"/>
            <w:r w:rsidRPr="00AA7966">
              <w:rPr>
                <w:szCs w:val="24"/>
              </w:rPr>
              <w:t>численности</w:t>
            </w:r>
            <w:proofErr w:type="gramEnd"/>
            <w:r w:rsidRPr="00AA7966">
              <w:rPr>
                <w:szCs w:val="24"/>
              </w:rPr>
              <w:t xml:space="preserve"> обучающихся по адаптированным основным общеобразов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>тельным программам для обучающихся с у</w:t>
            </w:r>
            <w:r w:rsidRPr="00AA7966">
              <w:rPr>
                <w:szCs w:val="24"/>
              </w:rPr>
              <w:t>м</w:t>
            </w:r>
            <w:r w:rsidRPr="00AA7966">
              <w:rPr>
                <w:szCs w:val="24"/>
              </w:rPr>
              <w:t>ственной отсталостью (интеллектуальными нарушениями).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szCs w:val="24"/>
              </w:rPr>
              <w:t>05,42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984499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72,1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CB2AC9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szCs w:val="24"/>
              </w:rPr>
              <w:t>2.5.5. Укомплектованность отдельных общ</w:t>
            </w:r>
            <w:r w:rsidRPr="00AA7966">
              <w:rPr>
                <w:szCs w:val="24"/>
              </w:rPr>
              <w:t>е</w:t>
            </w:r>
            <w:r w:rsidRPr="00AA7966">
              <w:rPr>
                <w:szCs w:val="24"/>
              </w:rPr>
              <w:t>образовательных организаций, осуществл</w:t>
            </w:r>
            <w:r w:rsidRPr="00AA7966">
              <w:rPr>
                <w:szCs w:val="24"/>
              </w:rPr>
              <w:t>я</w:t>
            </w:r>
            <w:r w:rsidRPr="00AA7966">
              <w:rPr>
                <w:szCs w:val="24"/>
              </w:rPr>
              <w:t xml:space="preserve">ющих </w:t>
            </w:r>
            <w:proofErr w:type="gramStart"/>
            <w:r w:rsidRPr="00AA7966">
              <w:rPr>
                <w:szCs w:val="24"/>
              </w:rPr>
              <w:t>обучение</w:t>
            </w:r>
            <w:proofErr w:type="gramEnd"/>
            <w:r w:rsidRPr="00AA7966">
              <w:rPr>
                <w:szCs w:val="24"/>
              </w:rPr>
              <w:t xml:space="preserve"> по адаптированным осно</w:t>
            </w:r>
            <w:r w:rsidRPr="00AA7966">
              <w:rPr>
                <w:szCs w:val="24"/>
              </w:rPr>
              <w:t>в</w:t>
            </w:r>
            <w:r w:rsidRPr="00AA7966">
              <w:rPr>
                <w:szCs w:val="24"/>
              </w:rPr>
              <w:t>ным общеобразовательным программам, п</w:t>
            </w:r>
            <w:r w:rsidRPr="00AA7966">
              <w:rPr>
                <w:szCs w:val="24"/>
              </w:rPr>
              <w:t>е</w:t>
            </w:r>
            <w:r w:rsidRPr="00AA7966">
              <w:rPr>
                <w:szCs w:val="24"/>
              </w:rPr>
              <w:t>дагогическими работниками &lt;*&gt;: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CB2AC9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 xml:space="preserve">2.5.6. Численность </w:t>
            </w:r>
            <w:proofErr w:type="gramStart"/>
            <w:r w:rsidRPr="00AA7966">
              <w:rPr>
                <w:szCs w:val="24"/>
              </w:rPr>
              <w:t>обучающихся</w:t>
            </w:r>
            <w:proofErr w:type="gramEnd"/>
            <w:r w:rsidRPr="00AA7966">
              <w:rPr>
                <w:szCs w:val="24"/>
              </w:rPr>
              <w:t xml:space="preserve"> по адапт</w:t>
            </w:r>
            <w:r w:rsidRPr="00AA7966">
              <w:rPr>
                <w:szCs w:val="24"/>
              </w:rPr>
              <w:t>и</w:t>
            </w:r>
            <w:r w:rsidRPr="00AA7966">
              <w:rPr>
                <w:szCs w:val="24"/>
              </w:rPr>
              <w:t>рованным основным общеобразовательным программам в расчете на 1 работника: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CB2AC9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учителя-дефектолога</w:t>
            </w:r>
            <w:r w:rsidR="00BA2594" w:rsidRPr="00AA7966">
              <w:rPr>
                <w:sz w:val="24"/>
                <w:szCs w:val="24"/>
              </w:rPr>
              <w:t xml:space="preserve">;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человек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493,57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5E48C0" w:rsidP="00D144F0">
            <w:pPr>
              <w:autoSpaceDE w:val="0"/>
              <w:autoSpaceDN w:val="0"/>
              <w:adjustRightInd w:val="0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371,88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учител</w:t>
            </w:r>
            <w:r w:rsidR="00CB2AC9" w:rsidRPr="00AA7966">
              <w:rPr>
                <w:sz w:val="24"/>
                <w:szCs w:val="24"/>
              </w:rPr>
              <w:t>я-логопеда</w:t>
            </w:r>
            <w:r w:rsidRPr="00AA7966">
              <w:rPr>
                <w:sz w:val="24"/>
                <w:szCs w:val="24"/>
              </w:rPr>
              <w:t>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человек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59,91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5E48C0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51,94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CB2AC9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педагога-психолога</w:t>
            </w:r>
            <w:r w:rsidR="00BA2594" w:rsidRPr="00AA7966">
              <w:rPr>
                <w:sz w:val="24"/>
                <w:szCs w:val="24"/>
              </w:rPr>
              <w:t>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человек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25,85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5E48C0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22,08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proofErr w:type="spellStart"/>
            <w:r w:rsidRPr="00AA7966">
              <w:rPr>
                <w:szCs w:val="24"/>
              </w:rPr>
              <w:t>тьютора</w:t>
            </w:r>
            <w:proofErr w:type="spellEnd"/>
            <w:r w:rsidRPr="00AA7966">
              <w:rPr>
                <w:szCs w:val="24"/>
              </w:rPr>
              <w:t>, ассистента (помощника).</w:t>
            </w:r>
          </w:p>
          <w:p w:rsidR="00BA2594" w:rsidRPr="00AA7966" w:rsidRDefault="00BA2594" w:rsidP="00D144F0">
            <w:pPr>
              <w:pStyle w:val="ConsPlusNormal"/>
              <w:ind w:left="567"/>
              <w:rPr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человек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5182,5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5E48C0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4648,5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CB2AC9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2.6</w:t>
            </w:r>
            <w:r w:rsidR="00BA2594" w:rsidRPr="00AA7966">
              <w:rPr>
                <w:rFonts w:eastAsia="Times New Roman"/>
                <w:szCs w:val="24"/>
                <w:lang w:eastAsia="ru-RU"/>
              </w:rPr>
              <w:t>. Состояние здоровья лиц, обучающихся по основным общеобразовательным пр</w:t>
            </w:r>
            <w:r w:rsidR="00BA2594" w:rsidRPr="00AA7966">
              <w:rPr>
                <w:rFonts w:eastAsia="Times New Roman"/>
                <w:szCs w:val="24"/>
                <w:lang w:eastAsia="ru-RU"/>
              </w:rPr>
              <w:t>о</w:t>
            </w:r>
            <w:r w:rsidR="00BA2594" w:rsidRPr="00AA7966">
              <w:rPr>
                <w:rFonts w:eastAsia="Times New Roman"/>
                <w:szCs w:val="24"/>
                <w:lang w:eastAsia="ru-RU"/>
              </w:rPr>
              <w:t xml:space="preserve">граммам, </w:t>
            </w:r>
            <w:proofErr w:type="spellStart"/>
            <w:r w:rsidR="00BA2594" w:rsidRPr="00AA7966">
              <w:rPr>
                <w:rFonts w:eastAsia="Times New Roman"/>
                <w:szCs w:val="24"/>
                <w:lang w:eastAsia="ru-RU"/>
              </w:rPr>
              <w:t>здоровьесберегающие</w:t>
            </w:r>
            <w:proofErr w:type="spellEnd"/>
            <w:r w:rsidR="00BA2594" w:rsidRPr="00AA7966">
              <w:rPr>
                <w:rFonts w:eastAsia="Times New Roman"/>
                <w:szCs w:val="24"/>
                <w:lang w:eastAsia="ru-RU"/>
              </w:rPr>
              <w:t xml:space="preserve"> условия, условия организации физкультурно-оздоровительной и спортивной работы в о</w:t>
            </w:r>
            <w:r w:rsidR="00BA2594" w:rsidRPr="00AA7966">
              <w:rPr>
                <w:rFonts w:eastAsia="Times New Roman"/>
                <w:szCs w:val="24"/>
                <w:lang w:eastAsia="ru-RU"/>
              </w:rPr>
              <w:t>б</w:t>
            </w:r>
            <w:r w:rsidR="00BA2594" w:rsidRPr="00AA7966">
              <w:rPr>
                <w:rFonts w:eastAsia="Times New Roman"/>
                <w:szCs w:val="24"/>
                <w:lang w:eastAsia="ru-RU"/>
              </w:rPr>
              <w:t>щеобразовательных организациях, а также в иных организациях, осуществляющих обр</w:t>
            </w:r>
            <w:r w:rsidR="00BA2594" w:rsidRPr="00AA7966">
              <w:rPr>
                <w:rFonts w:eastAsia="Times New Roman"/>
                <w:szCs w:val="24"/>
                <w:lang w:eastAsia="ru-RU"/>
              </w:rPr>
              <w:t>а</w:t>
            </w:r>
            <w:r w:rsidR="00BA2594" w:rsidRPr="00AA7966">
              <w:rPr>
                <w:rFonts w:eastAsia="Times New Roman"/>
                <w:szCs w:val="24"/>
                <w:lang w:eastAsia="ru-RU"/>
              </w:rPr>
              <w:t>зовательную деятельность в части реализации основных общеобразовательных программ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CB2AC9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szCs w:val="24"/>
              </w:rPr>
              <w:lastRenderedPageBreak/>
              <w:t>2.6.1. Удельный вес численности лиц, обе</w:t>
            </w:r>
            <w:r w:rsidRPr="00AA7966">
              <w:rPr>
                <w:szCs w:val="24"/>
              </w:rPr>
              <w:t>с</w:t>
            </w:r>
            <w:r w:rsidRPr="00AA7966">
              <w:rPr>
                <w:szCs w:val="24"/>
              </w:rPr>
              <w:t>печенных горячим питанием, в общей чи</w:t>
            </w:r>
            <w:r w:rsidRPr="00AA7966">
              <w:rPr>
                <w:szCs w:val="24"/>
              </w:rPr>
              <w:t>с</w:t>
            </w:r>
            <w:r w:rsidRPr="00AA7966">
              <w:rPr>
                <w:szCs w:val="24"/>
              </w:rPr>
              <w:t>ленности обучающихся общеобразовател</w:t>
            </w:r>
            <w:r w:rsidRPr="00AA7966">
              <w:rPr>
                <w:szCs w:val="24"/>
              </w:rPr>
              <w:t>ь</w:t>
            </w:r>
            <w:r w:rsidRPr="00AA7966">
              <w:rPr>
                <w:szCs w:val="24"/>
              </w:rPr>
              <w:t>ных организаций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79,48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77,32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81,03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93,70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2748A2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8</w:t>
            </w:r>
            <w:r w:rsidR="002748A2" w:rsidRPr="00AA7966">
              <w:rPr>
                <w:szCs w:val="24"/>
              </w:rPr>
              <w:t>8</w:t>
            </w:r>
            <w:r w:rsidRPr="00AA7966">
              <w:rPr>
                <w:szCs w:val="24"/>
              </w:rPr>
              <w:t>,</w:t>
            </w:r>
            <w:r w:rsidR="002748A2" w:rsidRPr="00AA7966">
              <w:rPr>
                <w:szCs w:val="24"/>
              </w:rPr>
              <w:t>43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CB2AC9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szCs w:val="24"/>
              </w:rPr>
              <w:t>2.6.2. Удельный вес числа организаций, им</w:t>
            </w:r>
            <w:r w:rsidRPr="00AA7966">
              <w:rPr>
                <w:szCs w:val="24"/>
              </w:rPr>
              <w:t>е</w:t>
            </w:r>
            <w:r w:rsidRPr="00AA7966">
              <w:rPr>
                <w:szCs w:val="24"/>
              </w:rPr>
              <w:t>ющих логопедический пункт или логопед</w:t>
            </w:r>
            <w:r w:rsidRPr="00AA7966">
              <w:rPr>
                <w:szCs w:val="24"/>
              </w:rPr>
              <w:t>и</w:t>
            </w:r>
            <w:r w:rsidRPr="00AA7966">
              <w:rPr>
                <w:szCs w:val="24"/>
              </w:rPr>
              <w:t>ческий кабинет, в общем числе общеобраз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вательных организаций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28,51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30,60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27,63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26,18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28,59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CB2AC9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szCs w:val="24"/>
              </w:rPr>
              <w:t>2.6.3. Удельный вес числа организаций, им</w:t>
            </w:r>
            <w:r w:rsidRPr="00AA7966">
              <w:rPr>
                <w:szCs w:val="24"/>
              </w:rPr>
              <w:t>е</w:t>
            </w:r>
            <w:r w:rsidRPr="00AA7966">
              <w:rPr>
                <w:szCs w:val="24"/>
              </w:rPr>
              <w:t>ющих спортивные залы, в общем числе о</w:t>
            </w:r>
            <w:r w:rsidRPr="00AA7966">
              <w:rPr>
                <w:szCs w:val="24"/>
              </w:rPr>
              <w:t>б</w:t>
            </w:r>
            <w:r w:rsidRPr="00AA7966">
              <w:rPr>
                <w:szCs w:val="24"/>
              </w:rPr>
              <w:t>щеобразовательных организаций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88,14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88,79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92,83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87,87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91,47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CB2AC9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2.6.4. Удельный вес числа организаций, им</w:t>
            </w:r>
            <w:r w:rsidRPr="00AA7966">
              <w:rPr>
                <w:szCs w:val="24"/>
              </w:rPr>
              <w:t>е</w:t>
            </w:r>
            <w:r w:rsidRPr="00AA7966">
              <w:rPr>
                <w:szCs w:val="24"/>
              </w:rPr>
              <w:t>ющих закрытые плавательные бассейны, в общем числе общеобразовательных орган</w:t>
            </w:r>
            <w:r w:rsidRPr="00AA7966">
              <w:rPr>
                <w:szCs w:val="24"/>
              </w:rPr>
              <w:t>и</w:t>
            </w:r>
            <w:r w:rsidRPr="00AA7966">
              <w:rPr>
                <w:szCs w:val="24"/>
              </w:rPr>
              <w:t>заций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01,92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02,05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CB2AC9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2.7</w:t>
            </w:r>
            <w:r w:rsidR="00BA2594" w:rsidRPr="00AA7966">
              <w:rPr>
                <w:szCs w:val="24"/>
              </w:rPr>
              <w:t>. Изменение сети организаций, осущест</w:t>
            </w:r>
            <w:r w:rsidR="00BA2594" w:rsidRPr="00AA7966">
              <w:rPr>
                <w:szCs w:val="24"/>
              </w:rPr>
              <w:t>в</w:t>
            </w:r>
            <w:r w:rsidR="00BA2594" w:rsidRPr="00AA7966">
              <w:rPr>
                <w:szCs w:val="24"/>
              </w:rPr>
              <w:t>ляющих образовательную деятельность по основным общеобразовательным программам (в том числе ликвидация и реорганизация о</w:t>
            </w:r>
            <w:r w:rsidR="00BA2594" w:rsidRPr="00AA7966">
              <w:rPr>
                <w:szCs w:val="24"/>
              </w:rPr>
              <w:t>р</w:t>
            </w:r>
            <w:r w:rsidR="00BA2594" w:rsidRPr="00AA7966">
              <w:rPr>
                <w:szCs w:val="24"/>
              </w:rPr>
              <w:t>ганизаций, осуществляющих образовател</w:t>
            </w:r>
            <w:r w:rsidR="00BA2594" w:rsidRPr="00AA7966">
              <w:rPr>
                <w:szCs w:val="24"/>
              </w:rPr>
              <w:t>ь</w:t>
            </w:r>
            <w:r w:rsidR="00BA2594" w:rsidRPr="00AA7966">
              <w:rPr>
                <w:szCs w:val="24"/>
              </w:rPr>
              <w:t>ную деятельность)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CB2AC9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szCs w:val="24"/>
              </w:rPr>
              <w:t>2.7.1. Темп роста числа организаций (фили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>лов), осуществляющих образовательную де</w:t>
            </w:r>
            <w:r w:rsidRPr="00AA7966">
              <w:rPr>
                <w:szCs w:val="24"/>
              </w:rPr>
              <w:t>я</w:t>
            </w:r>
            <w:r w:rsidRPr="00AA7966">
              <w:rPr>
                <w:szCs w:val="24"/>
              </w:rPr>
              <w:t>тельность по образовательным программам начального общего, основного общего, сре</w:t>
            </w:r>
            <w:r w:rsidRPr="00AA7966">
              <w:rPr>
                <w:szCs w:val="24"/>
              </w:rPr>
              <w:t>д</w:t>
            </w:r>
            <w:r w:rsidRPr="00AA7966">
              <w:rPr>
                <w:szCs w:val="24"/>
              </w:rPr>
              <w:t xml:space="preserve">него общего образования и </w:t>
            </w:r>
            <w:proofErr w:type="gramStart"/>
            <w:r w:rsidRPr="00AA7966">
              <w:rPr>
                <w:szCs w:val="24"/>
              </w:rPr>
              <w:t>образования</w:t>
            </w:r>
            <w:proofErr w:type="gramEnd"/>
            <w:r w:rsidRPr="00AA7966">
              <w:rPr>
                <w:szCs w:val="24"/>
              </w:rPr>
              <w:t xml:space="preserve"> об</w:t>
            </w:r>
            <w:r w:rsidRPr="00AA7966">
              <w:rPr>
                <w:szCs w:val="24"/>
              </w:rPr>
              <w:t>у</w:t>
            </w:r>
            <w:r w:rsidRPr="00AA7966">
              <w:rPr>
                <w:szCs w:val="24"/>
              </w:rPr>
              <w:t>чающихся с умственной отсталостью (инте</w:t>
            </w:r>
            <w:r w:rsidRPr="00AA7966">
              <w:rPr>
                <w:szCs w:val="24"/>
              </w:rPr>
              <w:t>л</w:t>
            </w:r>
            <w:r w:rsidRPr="00AA7966">
              <w:rPr>
                <w:szCs w:val="24"/>
              </w:rPr>
              <w:t>лектуальными нарушениями).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99,27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100,15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98,35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100,15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100,00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CB2AC9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2.8</w:t>
            </w:r>
            <w:r w:rsidR="00BA2594" w:rsidRPr="00AA7966">
              <w:rPr>
                <w:rFonts w:eastAsia="Times New Roman"/>
                <w:szCs w:val="24"/>
                <w:lang w:eastAsia="ru-RU"/>
              </w:rPr>
              <w:t>. Финансово-экономическая деятельность общеобразовательных организаций, а также иных организаций, осуществляющих образ</w:t>
            </w:r>
            <w:r w:rsidR="00BA2594" w:rsidRPr="00AA7966">
              <w:rPr>
                <w:rFonts w:eastAsia="Times New Roman"/>
                <w:szCs w:val="24"/>
                <w:lang w:eastAsia="ru-RU"/>
              </w:rPr>
              <w:t>о</w:t>
            </w:r>
            <w:r w:rsidR="00BA2594" w:rsidRPr="00AA7966">
              <w:rPr>
                <w:rFonts w:eastAsia="Times New Roman"/>
                <w:szCs w:val="24"/>
                <w:lang w:eastAsia="ru-RU"/>
              </w:rPr>
              <w:t>вательную деятельность в части реализации основных общеобразовательных программ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CB2AC9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szCs w:val="24"/>
              </w:rPr>
              <w:t>2.8.1. Общий объем финансовых средств, п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ступивших в общеобразовательные организ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 xml:space="preserve">ции, в расчете на 1 </w:t>
            </w:r>
            <w:proofErr w:type="gramStart"/>
            <w:r w:rsidRPr="00AA7966">
              <w:rPr>
                <w:szCs w:val="24"/>
              </w:rPr>
              <w:t>обучающегося</w:t>
            </w:r>
            <w:proofErr w:type="gramEnd"/>
            <w:r w:rsidRPr="00AA7966">
              <w:rPr>
                <w:szCs w:val="24"/>
              </w:rPr>
              <w:t>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тысяча рублей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51,24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52,09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52,60</w:t>
            </w:r>
          </w:p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szCs w:val="24"/>
              </w:rPr>
              <w:t>52,86</w:t>
            </w:r>
          </w:p>
          <w:p w:rsidR="00BA2594" w:rsidRPr="00AA7966" w:rsidRDefault="00BA2594" w:rsidP="00D144F0">
            <w:pPr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56,55</w:t>
            </w:r>
          </w:p>
        </w:tc>
      </w:tr>
      <w:tr w:rsidR="00BA2594" w:rsidRPr="00AA7966" w:rsidTr="00D144F0">
        <w:trPr>
          <w:trHeight w:val="641"/>
        </w:trPr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CB2AC9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szCs w:val="24"/>
              </w:rPr>
              <w:t>2.8.2. Удельный вес финансовых средств от приносящей доход деятельности в общем объеме финансовых средств общеобразов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>тельных организаций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02,20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02,80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98286F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03,22</w:t>
            </w:r>
          </w:p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98286F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szCs w:val="24"/>
              </w:rPr>
              <w:t>03,59</w:t>
            </w:r>
          </w:p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3,52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CB2AC9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2.9</w:t>
            </w:r>
            <w:r w:rsidR="00BA2594" w:rsidRPr="00AA7966">
              <w:rPr>
                <w:rFonts w:eastAsia="Times New Roman"/>
                <w:szCs w:val="24"/>
                <w:lang w:eastAsia="ru-RU"/>
              </w:rPr>
              <w:t>. Создание безопасных условий при орг</w:t>
            </w:r>
            <w:r w:rsidR="00BA2594" w:rsidRPr="00AA7966">
              <w:rPr>
                <w:rFonts w:eastAsia="Times New Roman"/>
                <w:szCs w:val="24"/>
                <w:lang w:eastAsia="ru-RU"/>
              </w:rPr>
              <w:t>а</w:t>
            </w:r>
            <w:r w:rsidR="00BA2594" w:rsidRPr="00AA7966">
              <w:rPr>
                <w:rFonts w:eastAsia="Times New Roman"/>
                <w:szCs w:val="24"/>
                <w:lang w:eastAsia="ru-RU"/>
              </w:rPr>
              <w:t>низации образовательного процесса в общ</w:t>
            </w:r>
            <w:r w:rsidR="00BA2594" w:rsidRPr="00AA7966">
              <w:rPr>
                <w:rFonts w:eastAsia="Times New Roman"/>
                <w:szCs w:val="24"/>
                <w:lang w:eastAsia="ru-RU"/>
              </w:rPr>
              <w:t>е</w:t>
            </w:r>
            <w:r w:rsidR="00BA2594" w:rsidRPr="00AA7966">
              <w:rPr>
                <w:rFonts w:eastAsia="Times New Roman"/>
                <w:szCs w:val="24"/>
                <w:lang w:eastAsia="ru-RU"/>
              </w:rPr>
              <w:t>образовательных организациях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CB2AC9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szCs w:val="24"/>
              </w:rPr>
              <w:lastRenderedPageBreak/>
              <w:t>2.9.1. Удельный вес числа зданий общеобр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>зовательных организаций, имеющих охрану, в общем числе зданий общеобразовательных организаций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97,36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94,84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90,00</w:t>
            </w:r>
          </w:p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szCs w:val="24"/>
              </w:rPr>
              <w:t>90,53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85,49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CB2AC9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szCs w:val="24"/>
              </w:rPr>
              <w:t>2.9.2. Удельный вес числа зданий общеобр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>зовательных организаций, находящихся в аварийном состоянии, в общем числе зданий общеобразовательных организаций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00,74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01,43</w:t>
            </w:r>
          </w:p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szCs w:val="24"/>
              </w:rPr>
              <w:t>01,00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00,97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CB2AC9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szCs w:val="24"/>
              </w:rPr>
              <w:t>2.9.3. Удельный вес числа зданий общеобр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>зовательных организаций, требующих кап</w:t>
            </w:r>
            <w:r w:rsidRPr="00AA7966">
              <w:rPr>
                <w:szCs w:val="24"/>
              </w:rPr>
              <w:t>и</w:t>
            </w:r>
            <w:r w:rsidRPr="00AA7966">
              <w:rPr>
                <w:szCs w:val="24"/>
              </w:rPr>
              <w:t>тального ремонта, в общем числе зданий о</w:t>
            </w:r>
            <w:r w:rsidRPr="00AA7966">
              <w:rPr>
                <w:szCs w:val="24"/>
              </w:rPr>
              <w:t>б</w:t>
            </w:r>
            <w:r w:rsidRPr="00AA7966">
              <w:rPr>
                <w:szCs w:val="24"/>
              </w:rPr>
              <w:t>щеобразовательных организаций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21,23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17,70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17,04</w:t>
            </w:r>
          </w:p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szCs w:val="24"/>
              </w:rPr>
              <w:t>18,00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6,58</w:t>
            </w:r>
          </w:p>
        </w:tc>
      </w:tr>
      <w:tr w:rsidR="002E1865" w:rsidRPr="00AA7966" w:rsidTr="00D144F0">
        <w:tc>
          <w:tcPr>
            <w:tcW w:w="10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865" w:rsidRPr="00AA7966" w:rsidRDefault="002E186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II. Среднее профессиональное образование</w:t>
            </w:r>
          </w:p>
        </w:tc>
      </w:tr>
      <w:tr w:rsidR="002E1865" w:rsidRPr="00AA7966" w:rsidTr="00D144F0">
        <w:tc>
          <w:tcPr>
            <w:tcW w:w="10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865" w:rsidRPr="00AA7966" w:rsidRDefault="002E186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szCs w:val="24"/>
              </w:rPr>
              <w:t>3. Сведения о развитии среднего профессионального образования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3.1. Уровень доступности среднего профе</w:t>
            </w:r>
            <w:r w:rsidRPr="00AA7966">
              <w:rPr>
                <w:rFonts w:eastAsia="Times New Roman"/>
                <w:szCs w:val="24"/>
                <w:lang w:eastAsia="ru-RU"/>
              </w:rPr>
              <w:t>с</w:t>
            </w:r>
            <w:r w:rsidRPr="00AA7966">
              <w:rPr>
                <w:rFonts w:eastAsia="Times New Roman"/>
                <w:szCs w:val="24"/>
                <w:lang w:eastAsia="ru-RU"/>
              </w:rPr>
              <w:t>сионального образования и численность населения, получающего среднее професси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нальное образование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3.1.1. Охват молодежи образовательными программами среднего профессионального образования - программами подготовки кв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лифицированных рабочих, служащих (отн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шение численности обучающихся по пр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граммам подготовки квалифицированных р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бочих, служащих к численности населения в возрасте 15 - 17 лет).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06,46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10,25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06,98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07,25</w:t>
            </w:r>
          </w:p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EE6FBA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11,61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3.1.2. Охват молодежи образовательными программами среднего профессионального образования - программами подготовки сп</w:t>
            </w:r>
            <w:r w:rsidRPr="00AA7966">
              <w:rPr>
                <w:rFonts w:eastAsia="Times New Roman"/>
                <w:szCs w:val="24"/>
                <w:lang w:eastAsia="ru-RU"/>
              </w:rPr>
              <w:t>е</w:t>
            </w:r>
            <w:r w:rsidRPr="00AA7966">
              <w:rPr>
                <w:rFonts w:eastAsia="Times New Roman"/>
                <w:szCs w:val="24"/>
                <w:lang w:eastAsia="ru-RU"/>
              </w:rPr>
              <w:t>циалистов среднего звена (отношение чи</w:t>
            </w:r>
            <w:r w:rsidRPr="00AA7966">
              <w:rPr>
                <w:rFonts w:eastAsia="Times New Roman"/>
                <w:szCs w:val="24"/>
                <w:lang w:eastAsia="ru-RU"/>
              </w:rPr>
              <w:t>с</w:t>
            </w:r>
            <w:r w:rsidRPr="00AA7966">
              <w:rPr>
                <w:rFonts w:eastAsia="Times New Roman"/>
                <w:szCs w:val="24"/>
                <w:lang w:eastAsia="ru-RU"/>
              </w:rPr>
              <w:t>ленности обучающихся по программам по</w:t>
            </w:r>
            <w:r w:rsidRPr="00AA7966">
              <w:rPr>
                <w:rFonts w:eastAsia="Times New Roman"/>
                <w:szCs w:val="24"/>
                <w:lang w:eastAsia="ru-RU"/>
              </w:rPr>
              <w:t>д</w:t>
            </w:r>
            <w:r w:rsidRPr="00AA7966">
              <w:rPr>
                <w:rFonts w:eastAsia="Times New Roman"/>
                <w:szCs w:val="24"/>
                <w:lang w:eastAsia="ru-RU"/>
              </w:rPr>
              <w:t>готовки специалистов среднего звена к чи</w:t>
            </w:r>
            <w:r w:rsidRPr="00AA7966">
              <w:rPr>
                <w:rFonts w:eastAsia="Times New Roman"/>
                <w:szCs w:val="24"/>
                <w:lang w:eastAsia="ru-RU"/>
              </w:rPr>
              <w:t>с</w:t>
            </w:r>
            <w:r w:rsidRPr="00AA7966">
              <w:rPr>
                <w:rFonts w:eastAsia="Times New Roman"/>
                <w:szCs w:val="24"/>
                <w:lang w:eastAsia="ru-RU"/>
              </w:rPr>
              <w:t>ленности населения в возрасте 15 - 19 лет).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21,62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30,80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51,50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28,70</w:t>
            </w:r>
          </w:p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29,03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 xml:space="preserve">3.1.3. Число поданных заявлений </w:t>
            </w:r>
            <w:proofErr w:type="gramStart"/>
            <w:r w:rsidRPr="00AA7966">
              <w:rPr>
                <w:rFonts w:eastAsia="Times New Roman"/>
                <w:szCs w:val="24"/>
                <w:lang w:eastAsia="ru-RU"/>
              </w:rPr>
              <w:t>о приеме на обучение по образовательным программам среднего профессионального образования за счет бюджетных ассигнований в расчете</w:t>
            </w:r>
            <w:proofErr w:type="gramEnd"/>
            <w:r w:rsidRPr="00AA7966">
              <w:rPr>
                <w:rFonts w:eastAsia="Times New Roman"/>
                <w:szCs w:val="24"/>
                <w:lang w:eastAsia="ru-RU"/>
              </w:rPr>
              <w:t xml:space="preserve"> на 100 бюджетных мест.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единица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97,00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110,00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123,00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125,00</w:t>
            </w:r>
          </w:p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ED34ED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1</w:t>
            </w:r>
            <w:r w:rsidR="000C1765" w:rsidRPr="00AA7966">
              <w:rPr>
                <w:sz w:val="24"/>
                <w:szCs w:val="24"/>
              </w:rPr>
              <w:t>38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3.2. Содержание образовательной деятельн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сти и организация образовательного процесса по образовательным программам среднего профессионального образования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2E186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szCs w:val="24"/>
              </w:rPr>
              <w:t>3.2.1. Удельный вес численности лиц, осв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lastRenderedPageBreak/>
              <w:t>ивших образовательные программы среднего профессионального образования с использ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ванием электронного обучения, дистанцио</w:t>
            </w:r>
            <w:r w:rsidRPr="00AA7966">
              <w:rPr>
                <w:szCs w:val="24"/>
              </w:rPr>
              <w:t>н</w:t>
            </w:r>
            <w:r w:rsidRPr="00AA7966">
              <w:rPr>
                <w:szCs w:val="24"/>
              </w:rPr>
              <w:t>ных образовательных технологий, сетевой формы реализации образовательных пр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грамм, в общей численности выпускников, получивших среднее профессиональное обр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>зование: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lastRenderedPageBreak/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lastRenderedPageBreak/>
              <w:t>программы подготовки квалифицированных рабочих, служащих: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с использованием электронного обучения;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12,70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13,10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7C1559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13,</w:t>
            </w:r>
            <w:r w:rsidR="009B409F" w:rsidRPr="00AA7966">
              <w:rPr>
                <w:sz w:val="24"/>
                <w:szCs w:val="24"/>
              </w:rPr>
              <w:t>09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с использованием дистанционных образов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>тельных технологий.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00,00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61225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0,00</w:t>
            </w:r>
          </w:p>
        </w:tc>
      </w:tr>
      <w:tr w:rsidR="002E186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865" w:rsidRPr="00AA7966" w:rsidRDefault="002E186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с использованием сетевой формы реализации образовательных программ.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865" w:rsidRPr="00AA7966" w:rsidRDefault="002E186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865" w:rsidRPr="00AA7966" w:rsidRDefault="002E1865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865" w:rsidRPr="00AA7966" w:rsidRDefault="002E186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865" w:rsidRPr="00AA7966" w:rsidRDefault="007C1559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865" w:rsidRPr="00AA7966" w:rsidRDefault="007C1559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0,0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865" w:rsidRPr="00AA7966" w:rsidRDefault="007C1559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0,0</w:t>
            </w:r>
            <w:r w:rsidR="00612250" w:rsidRPr="00AA7966">
              <w:rPr>
                <w:sz w:val="24"/>
                <w:szCs w:val="24"/>
              </w:rPr>
              <w:t>0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программы подготовки специалистов средн</w:t>
            </w:r>
            <w:r w:rsidRPr="00AA7966">
              <w:rPr>
                <w:szCs w:val="24"/>
              </w:rPr>
              <w:t>е</w:t>
            </w:r>
            <w:r w:rsidRPr="00AA7966">
              <w:rPr>
                <w:szCs w:val="24"/>
              </w:rPr>
              <w:t>го звена: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с использованием электронного обучения;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19,50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24,20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7C1559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24,</w:t>
            </w:r>
            <w:r w:rsidR="009B409F" w:rsidRPr="00AA7966">
              <w:rPr>
                <w:sz w:val="24"/>
                <w:szCs w:val="24"/>
              </w:rPr>
              <w:t>80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с использованием дистанционных образов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>тельных технологий.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00,75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00,87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9B409F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0</w:t>
            </w:r>
            <w:r w:rsidR="00612250" w:rsidRPr="00AA7966">
              <w:rPr>
                <w:sz w:val="24"/>
                <w:szCs w:val="24"/>
              </w:rPr>
              <w:t>0,</w:t>
            </w:r>
            <w:r w:rsidRPr="00AA7966">
              <w:rPr>
                <w:sz w:val="24"/>
                <w:szCs w:val="24"/>
              </w:rPr>
              <w:t>92</w:t>
            </w:r>
          </w:p>
        </w:tc>
      </w:tr>
      <w:tr w:rsidR="002E1865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865" w:rsidRPr="00AA7966" w:rsidRDefault="002E186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с использованием сетевой формы реализации образовательных программ.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865" w:rsidRPr="00AA7966" w:rsidRDefault="002E1865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865" w:rsidRPr="00AA7966" w:rsidRDefault="002E1865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865" w:rsidRPr="00AA7966" w:rsidRDefault="002E186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865" w:rsidRPr="00AA7966" w:rsidRDefault="0061225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865" w:rsidRPr="00AA7966" w:rsidRDefault="0061225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0,0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865" w:rsidRPr="00AA7966" w:rsidRDefault="0061225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0</w:t>
            </w:r>
            <w:r w:rsidR="00514BE7" w:rsidRPr="00AA7966">
              <w:rPr>
                <w:sz w:val="24"/>
                <w:szCs w:val="24"/>
              </w:rPr>
              <w:t>0</w:t>
            </w:r>
            <w:r w:rsidRPr="00AA7966">
              <w:rPr>
                <w:sz w:val="24"/>
                <w:szCs w:val="24"/>
              </w:rPr>
              <w:t>,</w:t>
            </w:r>
            <w:r w:rsidR="00514BE7" w:rsidRPr="00AA7966">
              <w:rPr>
                <w:sz w:val="24"/>
                <w:szCs w:val="24"/>
              </w:rPr>
              <w:t>0</w:t>
            </w:r>
            <w:r w:rsidRPr="00AA7966">
              <w:rPr>
                <w:sz w:val="24"/>
                <w:szCs w:val="24"/>
              </w:rPr>
              <w:t>0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3.2.2. Удельный вес численности лиц, обуч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ющихся по образовательным программам среднего профессионального образования - программам подготовки квалифицированных рабочих, служащих на базе основного общего образования или среднего общего образов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ния, в общей численности студентов, обуч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ющихся по образовательным программам среднего профессионального образования - программам подготовки квалифицированных рабочих, служащих: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на базе основного общего образования;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88,09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95,04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99,18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96,60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61225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99,72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на базе среднего общего образования.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04,35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04,96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00,82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03,40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514BE7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</w:t>
            </w:r>
            <w:r w:rsidR="00612250" w:rsidRPr="00AA7966">
              <w:rPr>
                <w:szCs w:val="24"/>
              </w:rPr>
              <w:t>0,28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3.2.3. Удельный вес численности лиц, обуч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ющихся по образовательным программам среднего профессионального образования - программам подготовки специалистов сре</w:t>
            </w:r>
            <w:r w:rsidRPr="00AA7966">
              <w:rPr>
                <w:rFonts w:eastAsia="Times New Roman"/>
                <w:szCs w:val="24"/>
                <w:lang w:eastAsia="ru-RU"/>
              </w:rPr>
              <w:t>д</w:t>
            </w:r>
            <w:r w:rsidRPr="00AA7966">
              <w:rPr>
                <w:rFonts w:eastAsia="Times New Roman"/>
                <w:szCs w:val="24"/>
                <w:lang w:eastAsia="ru-RU"/>
              </w:rPr>
              <w:t>него звена на базе основного общего образ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 xml:space="preserve">вания или среднего общего образования, в </w:t>
            </w:r>
            <w:r w:rsidRPr="00AA7966">
              <w:rPr>
                <w:rFonts w:eastAsia="Times New Roman"/>
                <w:szCs w:val="24"/>
                <w:lang w:eastAsia="ru-RU"/>
              </w:rPr>
              <w:lastRenderedPageBreak/>
              <w:t>общей численности студентов, обучающихся по образовательным программам среднего профессионального образования - програ</w:t>
            </w:r>
            <w:r w:rsidRPr="00AA7966">
              <w:rPr>
                <w:rFonts w:eastAsia="Times New Roman"/>
                <w:szCs w:val="24"/>
                <w:lang w:eastAsia="ru-RU"/>
              </w:rPr>
              <w:t>м</w:t>
            </w:r>
            <w:r w:rsidRPr="00AA7966">
              <w:rPr>
                <w:rFonts w:eastAsia="Times New Roman"/>
                <w:szCs w:val="24"/>
                <w:lang w:eastAsia="ru-RU"/>
              </w:rPr>
              <w:t>мам подготовки специалистов среднего звена: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lastRenderedPageBreak/>
              <w:t>на базе основного общего образования;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76,63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76,30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81,59</w:t>
            </w:r>
          </w:p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77,60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9F2E71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78,78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на базе среднего общего образования.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23,37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23,70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18,41</w:t>
            </w:r>
          </w:p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22,40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9F2E71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21,22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3D3C2E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szCs w:val="24"/>
              </w:rPr>
              <w:t>3.2.4. Структура численности студентов, об</w:t>
            </w:r>
            <w:r w:rsidRPr="00AA7966">
              <w:rPr>
                <w:szCs w:val="24"/>
              </w:rPr>
              <w:t>у</w:t>
            </w:r>
            <w:r w:rsidRPr="00AA7966">
              <w:rPr>
                <w:szCs w:val="24"/>
              </w:rPr>
              <w:t>чающихся по образовательным программам среднего профессионального образования - программам подготовки квалифицированных рабочих, служащих, по формам обучения (удельный вес численности студентов соо</w:t>
            </w:r>
            <w:r w:rsidRPr="00AA7966">
              <w:rPr>
                <w:szCs w:val="24"/>
              </w:rPr>
              <w:t>т</w:t>
            </w:r>
            <w:r w:rsidRPr="00AA7966">
              <w:rPr>
                <w:szCs w:val="24"/>
              </w:rPr>
              <w:t>ветствующей формы обучения в общей чи</w:t>
            </w:r>
            <w:r w:rsidRPr="00AA7966">
              <w:rPr>
                <w:szCs w:val="24"/>
              </w:rPr>
              <w:t>с</w:t>
            </w:r>
            <w:r w:rsidRPr="00AA7966">
              <w:rPr>
                <w:szCs w:val="24"/>
              </w:rPr>
              <w:t>ленности студентов, обучающихся по образ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вательным программам среднего професси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нального образования - программам подг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товки квалифицированных рабочих, служ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>щих):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очная форма обучения;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96,38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99,97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100,00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6A18C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100,0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очно-заочная форма обучения;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03,62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00,03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6A18C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D144F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заочная форма обучения</w:t>
            </w:r>
            <w:r w:rsidR="00BB27FF" w:rsidRPr="00AA7966">
              <w:rPr>
                <w:szCs w:val="24"/>
              </w:rPr>
              <w:t>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ind w:hanging="4"/>
              <w:jc w:val="left"/>
              <w:rPr>
                <w:szCs w:val="24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ind w:hanging="4"/>
              <w:jc w:val="left"/>
              <w:rPr>
                <w:szCs w:val="24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ind w:hanging="4"/>
              <w:jc w:val="left"/>
              <w:rPr>
                <w:szCs w:val="24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6A18CB" w:rsidP="00D144F0">
            <w:pPr>
              <w:ind w:hanging="4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3.2.5. Структура численности студентов, об</w:t>
            </w:r>
            <w:r w:rsidRPr="00AA7966">
              <w:rPr>
                <w:rFonts w:eastAsia="Times New Roman"/>
                <w:szCs w:val="24"/>
                <w:lang w:eastAsia="ru-RU"/>
              </w:rPr>
              <w:t>у</w:t>
            </w:r>
            <w:r w:rsidRPr="00AA7966">
              <w:rPr>
                <w:rFonts w:eastAsia="Times New Roman"/>
                <w:szCs w:val="24"/>
                <w:lang w:eastAsia="ru-RU"/>
              </w:rPr>
              <w:t>чающихся по образовательным программам среднего профессионального образования - программам подготовки специалистов сре</w:t>
            </w:r>
            <w:r w:rsidRPr="00AA7966">
              <w:rPr>
                <w:rFonts w:eastAsia="Times New Roman"/>
                <w:szCs w:val="24"/>
                <w:lang w:eastAsia="ru-RU"/>
              </w:rPr>
              <w:t>д</w:t>
            </w:r>
            <w:r w:rsidRPr="00AA7966">
              <w:rPr>
                <w:rFonts w:eastAsia="Times New Roman"/>
                <w:szCs w:val="24"/>
                <w:lang w:eastAsia="ru-RU"/>
              </w:rPr>
              <w:t>него звена по формам обучения (удельный вес численности студентов соответствующей формы обучения, в общей численности ст</w:t>
            </w:r>
            <w:r w:rsidRPr="00AA7966">
              <w:rPr>
                <w:rFonts w:eastAsia="Times New Roman"/>
                <w:szCs w:val="24"/>
                <w:lang w:eastAsia="ru-RU"/>
              </w:rPr>
              <w:t>у</w:t>
            </w:r>
            <w:r w:rsidRPr="00AA7966">
              <w:rPr>
                <w:rFonts w:eastAsia="Times New Roman"/>
                <w:szCs w:val="24"/>
                <w:lang w:eastAsia="ru-RU"/>
              </w:rPr>
              <w:t>дентов, обучающихся по образовательным программам среднего профессионального о</w:t>
            </w:r>
            <w:r w:rsidRPr="00AA7966">
              <w:rPr>
                <w:rFonts w:eastAsia="Times New Roman"/>
                <w:szCs w:val="24"/>
                <w:lang w:eastAsia="ru-RU"/>
              </w:rPr>
              <w:t>б</w:t>
            </w:r>
            <w:r w:rsidRPr="00AA7966">
              <w:rPr>
                <w:rFonts w:eastAsia="Times New Roman"/>
                <w:szCs w:val="24"/>
                <w:lang w:eastAsia="ru-RU"/>
              </w:rPr>
              <w:t>разования - программам подготовки специ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листов среднего звена):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очная форма обучения;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90,00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90,01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90,08</w:t>
            </w:r>
          </w:p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90,30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6A18C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91,27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очно-заочная форма обучения;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00,77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00,70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6A18C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заочная форма обучения.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09,30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09,22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09,92</w:t>
            </w:r>
          </w:p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09,00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6A18C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08,73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3D3C2E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szCs w:val="24"/>
              </w:rPr>
              <w:t>3.2.6. Удельный вес численности лиц, обуч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 xml:space="preserve">ющихся по договорам об оказании платных </w:t>
            </w:r>
            <w:r w:rsidRPr="00AA7966">
              <w:rPr>
                <w:szCs w:val="24"/>
              </w:rPr>
              <w:lastRenderedPageBreak/>
              <w:t>образовательных услуг, в общей численности студентов, обучающихся по образовательным программам среднего профессионального о</w:t>
            </w:r>
            <w:r w:rsidRPr="00AA7966">
              <w:rPr>
                <w:szCs w:val="24"/>
              </w:rPr>
              <w:t>б</w:t>
            </w:r>
            <w:r w:rsidRPr="00AA7966">
              <w:rPr>
                <w:szCs w:val="24"/>
              </w:rPr>
              <w:t>разования: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lastRenderedPageBreak/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lastRenderedPageBreak/>
              <w:t>всего;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41,80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45,70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30,13</w:t>
            </w:r>
          </w:p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28,40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640AFD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35,82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программы подготовки квалифицированных рабочих, служащих;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640AFD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программы подготовки специалистов средн</w:t>
            </w:r>
            <w:r w:rsidRPr="00AA7966">
              <w:rPr>
                <w:szCs w:val="24"/>
              </w:rPr>
              <w:t>е</w:t>
            </w:r>
            <w:r w:rsidRPr="00AA7966">
              <w:rPr>
                <w:szCs w:val="24"/>
              </w:rPr>
              <w:t>го звена.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41,80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45,70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30,13</w:t>
            </w:r>
          </w:p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28,40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640AFD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35,82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3.2.7. Удельный вес числа образовательных организаций, в которых осуществляется по</w:t>
            </w:r>
            <w:r w:rsidRPr="00AA7966">
              <w:rPr>
                <w:szCs w:val="24"/>
              </w:rPr>
              <w:t>д</w:t>
            </w:r>
            <w:r w:rsidRPr="00AA7966">
              <w:rPr>
                <w:szCs w:val="24"/>
              </w:rPr>
              <w:t>готовка кадров по 50 наиболее перспекти</w:t>
            </w:r>
            <w:r w:rsidRPr="00AA7966">
              <w:rPr>
                <w:szCs w:val="24"/>
              </w:rPr>
              <w:t>в</w:t>
            </w:r>
            <w:r w:rsidRPr="00AA7966">
              <w:rPr>
                <w:szCs w:val="24"/>
              </w:rPr>
              <w:t>ным и востребованным на рынке труда пр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фессиям и специальностям, требующим сре</w:t>
            </w:r>
            <w:r w:rsidRPr="00AA7966">
              <w:rPr>
                <w:szCs w:val="24"/>
              </w:rPr>
              <w:t>д</w:t>
            </w:r>
            <w:r w:rsidRPr="00AA7966">
              <w:rPr>
                <w:szCs w:val="24"/>
              </w:rPr>
              <w:t>него профессионального образования, в о</w:t>
            </w:r>
            <w:r w:rsidRPr="00AA7966">
              <w:rPr>
                <w:szCs w:val="24"/>
              </w:rPr>
              <w:t>б</w:t>
            </w:r>
            <w:r w:rsidRPr="00AA7966">
              <w:rPr>
                <w:szCs w:val="24"/>
              </w:rPr>
              <w:t>щем числе организаций, осуществляющих образовательную деятельность по образов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>тельным программам среднего професси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 xml:space="preserve">нального образования.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23,90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640AFD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25,4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szCs w:val="24"/>
              </w:rPr>
              <w:t>3.3. Кадровое обеспечение профессионал</w:t>
            </w:r>
            <w:r w:rsidRPr="00AA7966">
              <w:rPr>
                <w:szCs w:val="24"/>
              </w:rPr>
              <w:t>ь</w:t>
            </w:r>
            <w:r w:rsidRPr="00AA7966">
              <w:rPr>
                <w:szCs w:val="24"/>
              </w:rPr>
              <w:t>ных образовательных организаций в части реализации образовательных программ сре</w:t>
            </w:r>
            <w:r w:rsidRPr="00AA7966">
              <w:rPr>
                <w:szCs w:val="24"/>
              </w:rPr>
              <w:t>д</w:t>
            </w:r>
            <w:r w:rsidRPr="00AA7966">
              <w:rPr>
                <w:szCs w:val="24"/>
              </w:rPr>
              <w:t>него профессионального образования, а также оценка уровня заработной платы педагогич</w:t>
            </w:r>
            <w:r w:rsidRPr="00AA7966">
              <w:rPr>
                <w:szCs w:val="24"/>
              </w:rPr>
              <w:t>е</w:t>
            </w:r>
            <w:r w:rsidRPr="00AA7966">
              <w:rPr>
                <w:szCs w:val="24"/>
              </w:rPr>
              <w:t>ских работников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3.3.1. Удельный вес численности лиц, име</w:t>
            </w:r>
            <w:r w:rsidRPr="00AA7966">
              <w:rPr>
                <w:rFonts w:eastAsia="Times New Roman"/>
                <w:szCs w:val="24"/>
                <w:lang w:eastAsia="ru-RU"/>
              </w:rPr>
              <w:t>ю</w:t>
            </w:r>
            <w:r w:rsidRPr="00AA7966">
              <w:rPr>
                <w:rFonts w:eastAsia="Times New Roman"/>
                <w:szCs w:val="24"/>
                <w:lang w:eastAsia="ru-RU"/>
              </w:rPr>
              <w:t>щих высшее образование или среднее пр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фессиональное образование по программам подготовки специалистов среднего звена, в общей численности педагогических работн</w:t>
            </w:r>
            <w:r w:rsidRPr="00AA7966">
              <w:rPr>
                <w:rFonts w:eastAsia="Times New Roman"/>
                <w:szCs w:val="24"/>
                <w:lang w:eastAsia="ru-RU"/>
              </w:rPr>
              <w:t>и</w:t>
            </w:r>
            <w:r w:rsidRPr="00AA7966">
              <w:rPr>
                <w:rFonts w:eastAsia="Times New Roman"/>
                <w:szCs w:val="24"/>
                <w:lang w:eastAsia="ru-RU"/>
              </w:rPr>
              <w:t>ков (без внешних совместителей и работа</w:t>
            </w:r>
            <w:r w:rsidRPr="00AA7966">
              <w:rPr>
                <w:rFonts w:eastAsia="Times New Roman"/>
                <w:szCs w:val="24"/>
                <w:lang w:eastAsia="ru-RU"/>
              </w:rPr>
              <w:t>ю</w:t>
            </w:r>
            <w:r w:rsidRPr="00AA7966">
              <w:rPr>
                <w:rFonts w:eastAsia="Times New Roman"/>
                <w:szCs w:val="24"/>
                <w:lang w:eastAsia="ru-RU"/>
              </w:rPr>
              <w:t>щих по договорам гражданско-правового х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рактера) организаций, осуществляющих о</w:t>
            </w:r>
            <w:r w:rsidRPr="00AA7966">
              <w:rPr>
                <w:rFonts w:eastAsia="Times New Roman"/>
                <w:szCs w:val="24"/>
                <w:lang w:eastAsia="ru-RU"/>
              </w:rPr>
              <w:t>б</w:t>
            </w:r>
            <w:r w:rsidRPr="00AA7966">
              <w:rPr>
                <w:rFonts w:eastAsia="Times New Roman"/>
                <w:szCs w:val="24"/>
                <w:lang w:eastAsia="ru-RU"/>
              </w:rPr>
              <w:t>разовательную деятельность по образов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тельным программам среднего професси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нального образования: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высшее образование: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ind w:left="283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всего;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65,29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70,68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72,95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89,60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89,68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ind w:left="283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преподаватели.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94,52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94,38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95,83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97,00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95,80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left="283"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мастера производственного обучения;</w:t>
            </w:r>
          </w:p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lastRenderedPageBreak/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53,90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57,91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lastRenderedPageBreak/>
              <w:t>среднее профессиональное образование по программам подготовки специалистов сре</w:t>
            </w:r>
            <w:r w:rsidRPr="00AA7966">
              <w:rPr>
                <w:szCs w:val="24"/>
              </w:rPr>
              <w:t>д</w:t>
            </w:r>
            <w:r w:rsidRPr="00AA7966">
              <w:rPr>
                <w:szCs w:val="24"/>
              </w:rPr>
              <w:t>него звена: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ind w:left="283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всего;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09,20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09,10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ind w:left="283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преподаватели.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03,00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03,60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left="283"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мастера производственного обучения;</w:t>
            </w:r>
          </w:p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38,90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37,00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szCs w:val="24"/>
              </w:rPr>
              <w:t>3.3.2. Удельный вес численности лиц, име</w:t>
            </w:r>
            <w:r w:rsidRPr="00AA7966">
              <w:rPr>
                <w:szCs w:val="24"/>
              </w:rPr>
              <w:t>ю</w:t>
            </w:r>
            <w:r w:rsidRPr="00AA7966">
              <w:rPr>
                <w:szCs w:val="24"/>
              </w:rPr>
              <w:t>щих квалификационную категорию, в общей численности педагогических работников (без внешних совместителей и работающих по д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говорам гражданско-правового характера) организаций, осуществляющих образовател</w:t>
            </w:r>
            <w:r w:rsidRPr="00AA7966">
              <w:rPr>
                <w:szCs w:val="24"/>
              </w:rPr>
              <w:t>ь</w:t>
            </w:r>
            <w:r w:rsidRPr="00AA7966">
              <w:rPr>
                <w:szCs w:val="24"/>
              </w:rPr>
              <w:t>ную деятельность по образовательным пр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граммам среднего профессионального обр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>зования: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высшую квалификационную категорию;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43,92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38,36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38,63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40,20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40,9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первую квалификационную категорию.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12,15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10,61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11,42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13,30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11,8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3.3.3. Численность студентов, обучающихся по образовательным программам среднего профессионального образования, в расчете на 1 преподавателя и мастера производственн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го обучения в организациях, осуществля</w:t>
            </w:r>
            <w:r w:rsidRPr="00AA7966">
              <w:rPr>
                <w:szCs w:val="24"/>
              </w:rPr>
              <w:t>ю</w:t>
            </w:r>
            <w:r w:rsidRPr="00AA7966">
              <w:rPr>
                <w:szCs w:val="24"/>
              </w:rPr>
              <w:t>щих образовательную деятельность по обр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>зовательным программам среднего професс</w:t>
            </w:r>
            <w:r w:rsidRPr="00AA7966">
              <w:rPr>
                <w:szCs w:val="24"/>
              </w:rPr>
              <w:t>и</w:t>
            </w:r>
            <w:r w:rsidRPr="00AA7966">
              <w:rPr>
                <w:szCs w:val="24"/>
              </w:rPr>
              <w:t>онального образования: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программы подготовки квалифицированных рабочих, служащих;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человек</w:t>
            </w:r>
          </w:p>
          <w:p w:rsidR="00BA2594" w:rsidRPr="00AA7966" w:rsidRDefault="00BA2594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13,65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14,02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15,15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22,98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18,53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программы подготовки специалистов средн</w:t>
            </w:r>
            <w:r w:rsidRPr="00AA7966">
              <w:rPr>
                <w:szCs w:val="24"/>
              </w:rPr>
              <w:t>е</w:t>
            </w:r>
            <w:r w:rsidRPr="00AA7966">
              <w:rPr>
                <w:szCs w:val="24"/>
              </w:rPr>
              <w:t>го звена.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человек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14,45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14,22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19,49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23,53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23,51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3.3.4. Отношение среднемесячной заработной платы преподавателей и мастеров произво</w:t>
            </w:r>
            <w:r w:rsidRPr="00AA7966">
              <w:rPr>
                <w:rFonts w:eastAsia="Times New Roman"/>
                <w:szCs w:val="24"/>
                <w:lang w:eastAsia="ru-RU"/>
              </w:rPr>
              <w:t>д</w:t>
            </w:r>
            <w:r w:rsidRPr="00AA7966">
              <w:rPr>
                <w:rFonts w:eastAsia="Times New Roman"/>
                <w:szCs w:val="24"/>
                <w:lang w:eastAsia="ru-RU"/>
              </w:rPr>
              <w:t>ственного обучения государственных и м</w:t>
            </w:r>
            <w:r w:rsidRPr="00AA7966">
              <w:rPr>
                <w:rFonts w:eastAsia="Times New Roman"/>
                <w:szCs w:val="24"/>
                <w:lang w:eastAsia="ru-RU"/>
              </w:rPr>
              <w:t>у</w:t>
            </w:r>
            <w:r w:rsidRPr="00AA7966">
              <w:rPr>
                <w:rFonts w:eastAsia="Times New Roman"/>
                <w:szCs w:val="24"/>
                <w:lang w:eastAsia="ru-RU"/>
              </w:rPr>
              <w:t>ниципальных образовательных организаций, реализующих образовательные программы среднего профессионального образования к среднемесячной начисленной заработной плате наемных работников в организациях, у индивидуальных предпринимателей и физ</w:t>
            </w:r>
            <w:r w:rsidRPr="00AA7966">
              <w:rPr>
                <w:rFonts w:eastAsia="Times New Roman"/>
                <w:szCs w:val="24"/>
                <w:lang w:eastAsia="ru-RU"/>
              </w:rPr>
              <w:t>и</w:t>
            </w:r>
            <w:r w:rsidRPr="00AA7966">
              <w:rPr>
                <w:rFonts w:eastAsia="Times New Roman"/>
                <w:szCs w:val="24"/>
                <w:lang w:eastAsia="ru-RU"/>
              </w:rPr>
              <w:t>ческих лиц (среднемесячному доходу от тр</w:t>
            </w:r>
            <w:r w:rsidRPr="00AA7966">
              <w:rPr>
                <w:rFonts w:eastAsia="Times New Roman"/>
                <w:szCs w:val="24"/>
                <w:lang w:eastAsia="ru-RU"/>
              </w:rPr>
              <w:t>у</w:t>
            </w:r>
            <w:r w:rsidRPr="00AA7966">
              <w:rPr>
                <w:rFonts w:eastAsia="Times New Roman"/>
                <w:szCs w:val="24"/>
                <w:lang w:eastAsia="ru-RU"/>
              </w:rPr>
              <w:t xml:space="preserve">довой деятельности) в субъекте Российской </w:t>
            </w:r>
            <w:r w:rsidRPr="00AA7966">
              <w:rPr>
                <w:rFonts w:eastAsia="Times New Roman"/>
                <w:szCs w:val="24"/>
                <w:lang w:eastAsia="ru-RU"/>
              </w:rPr>
              <w:lastRenderedPageBreak/>
              <w:t>Федерации.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lastRenderedPageBreak/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93,09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105,05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102,39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103,10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110,3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color w:val="0000FF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lastRenderedPageBreak/>
              <w:t>3.3.5. Удельный вес численности педагогич</w:t>
            </w:r>
            <w:r w:rsidRPr="00AA7966">
              <w:rPr>
                <w:rFonts w:eastAsia="Times New Roman"/>
                <w:szCs w:val="24"/>
                <w:lang w:eastAsia="ru-RU"/>
              </w:rPr>
              <w:t>е</w:t>
            </w:r>
            <w:r w:rsidRPr="00AA7966">
              <w:rPr>
                <w:rFonts w:eastAsia="Times New Roman"/>
                <w:szCs w:val="24"/>
                <w:lang w:eastAsia="ru-RU"/>
              </w:rPr>
              <w:t>ских работников, освоивших дополнительные профессиональные программы в форме ст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жировки в организациях (предприятиях) р</w:t>
            </w:r>
            <w:r w:rsidRPr="00AA7966">
              <w:rPr>
                <w:rFonts w:eastAsia="Times New Roman"/>
                <w:szCs w:val="24"/>
                <w:lang w:eastAsia="ru-RU"/>
              </w:rPr>
              <w:t>е</w:t>
            </w:r>
            <w:r w:rsidRPr="00AA7966">
              <w:rPr>
                <w:rFonts w:eastAsia="Times New Roman"/>
                <w:szCs w:val="24"/>
                <w:lang w:eastAsia="ru-RU"/>
              </w:rPr>
              <w:t>ального сектора экономики в течение после</w:t>
            </w:r>
            <w:r w:rsidRPr="00AA7966">
              <w:rPr>
                <w:rFonts w:eastAsia="Times New Roman"/>
                <w:szCs w:val="24"/>
                <w:lang w:eastAsia="ru-RU"/>
              </w:rPr>
              <w:t>д</w:t>
            </w:r>
            <w:r w:rsidRPr="00AA7966">
              <w:rPr>
                <w:rFonts w:eastAsia="Times New Roman"/>
                <w:szCs w:val="24"/>
                <w:lang w:eastAsia="ru-RU"/>
              </w:rPr>
              <w:t>них 3-х лет, в общей численности педагог</w:t>
            </w:r>
            <w:r w:rsidRPr="00AA7966">
              <w:rPr>
                <w:rFonts w:eastAsia="Times New Roman"/>
                <w:szCs w:val="24"/>
                <w:lang w:eastAsia="ru-RU"/>
              </w:rPr>
              <w:t>и</w:t>
            </w:r>
            <w:r w:rsidRPr="00AA7966">
              <w:rPr>
                <w:rFonts w:eastAsia="Times New Roman"/>
                <w:szCs w:val="24"/>
                <w:lang w:eastAsia="ru-RU"/>
              </w:rPr>
              <w:t>ческих работников организаций, осущест</w:t>
            </w:r>
            <w:r w:rsidRPr="00AA7966">
              <w:rPr>
                <w:rFonts w:eastAsia="Times New Roman"/>
                <w:szCs w:val="24"/>
                <w:lang w:eastAsia="ru-RU"/>
              </w:rPr>
              <w:t>в</w:t>
            </w:r>
            <w:r w:rsidRPr="00AA7966">
              <w:rPr>
                <w:rFonts w:eastAsia="Times New Roman"/>
                <w:szCs w:val="24"/>
                <w:lang w:eastAsia="ru-RU"/>
              </w:rPr>
              <w:t>ляющих образовательную деятельность по образовательным программам среднего пр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фессионального образования.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01,90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02,10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02,50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02,90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1E7B5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10,27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3.3.6. Удельный вес численности преподав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телей и мастеров производственного обуч</w:t>
            </w:r>
            <w:r w:rsidRPr="00AA7966">
              <w:rPr>
                <w:rFonts w:eastAsia="Times New Roman"/>
                <w:szCs w:val="24"/>
                <w:lang w:eastAsia="ru-RU"/>
              </w:rPr>
              <w:t>е</w:t>
            </w:r>
            <w:r w:rsidRPr="00AA7966">
              <w:rPr>
                <w:rFonts w:eastAsia="Times New Roman"/>
                <w:szCs w:val="24"/>
                <w:lang w:eastAsia="ru-RU"/>
              </w:rPr>
              <w:t>ния из числа работников реального сектора экономики, работающих на условиях внешн</w:t>
            </w:r>
            <w:r w:rsidRPr="00AA7966">
              <w:rPr>
                <w:rFonts w:eastAsia="Times New Roman"/>
                <w:szCs w:val="24"/>
                <w:lang w:eastAsia="ru-RU"/>
              </w:rPr>
              <w:t>е</w:t>
            </w:r>
            <w:r w:rsidRPr="00AA7966">
              <w:rPr>
                <w:rFonts w:eastAsia="Times New Roman"/>
                <w:szCs w:val="24"/>
                <w:lang w:eastAsia="ru-RU"/>
              </w:rPr>
              <w:t>го совместительства, в общей численности преподавателей и мастеров производственн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го обучения образовательных организаций, реализующих образовательные программы среднего профессионального обра</w:t>
            </w:r>
            <w:r w:rsidR="000E4CE0" w:rsidRPr="00AA7966">
              <w:rPr>
                <w:rFonts w:eastAsia="Times New Roman"/>
                <w:szCs w:val="24"/>
                <w:lang w:eastAsia="ru-RU"/>
              </w:rPr>
              <w:t>зования.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02,60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817A97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02,40</w:t>
            </w:r>
          </w:p>
        </w:tc>
      </w:tr>
      <w:tr w:rsidR="00BA2594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3.4. Материально-техническое и информац</w:t>
            </w:r>
            <w:r w:rsidRPr="00AA7966">
              <w:rPr>
                <w:rFonts w:eastAsia="Times New Roman"/>
                <w:szCs w:val="24"/>
                <w:lang w:eastAsia="ru-RU"/>
              </w:rPr>
              <w:t>и</w:t>
            </w:r>
            <w:r w:rsidRPr="00AA7966">
              <w:rPr>
                <w:rFonts w:eastAsia="Times New Roman"/>
                <w:szCs w:val="24"/>
                <w:lang w:eastAsia="ru-RU"/>
              </w:rPr>
              <w:t>онное обеспечение профессиональных обр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зовательных организаций и образовательных организаций высшего образования, реализ</w:t>
            </w:r>
            <w:r w:rsidRPr="00AA7966">
              <w:rPr>
                <w:rFonts w:eastAsia="Times New Roman"/>
                <w:szCs w:val="24"/>
                <w:lang w:eastAsia="ru-RU"/>
              </w:rPr>
              <w:t>у</w:t>
            </w:r>
            <w:r w:rsidRPr="00AA7966">
              <w:rPr>
                <w:rFonts w:eastAsia="Times New Roman"/>
                <w:szCs w:val="24"/>
                <w:lang w:eastAsia="ru-RU"/>
              </w:rPr>
              <w:t>ющих образовательные программы среднего профессионального образования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94" w:rsidRPr="00AA7966" w:rsidRDefault="00BA259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0E4CE0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3.4.1. Обеспеченность студентов, обуча</w:t>
            </w:r>
            <w:r w:rsidRPr="00AA7966">
              <w:rPr>
                <w:rFonts w:eastAsia="Times New Roman"/>
                <w:szCs w:val="24"/>
                <w:lang w:eastAsia="ru-RU"/>
              </w:rPr>
              <w:t>ю</w:t>
            </w:r>
            <w:r w:rsidRPr="00AA7966">
              <w:rPr>
                <w:rFonts w:eastAsia="Times New Roman"/>
                <w:szCs w:val="24"/>
                <w:lang w:eastAsia="ru-RU"/>
              </w:rPr>
              <w:t>щихся по образовательным программам среднего профессионального образования, общежитиями (удельный вес численности студентов, проживающих в общежитиях, в общей численности студентов, нуждающихся в общежитиях)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85,44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91,08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89,42</w:t>
            </w:r>
          </w:p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86,40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84,16</w:t>
            </w:r>
          </w:p>
        </w:tc>
      </w:tr>
      <w:tr w:rsidR="000E4CE0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3.4.2. Обеспеченность студентов, обуча</w:t>
            </w:r>
            <w:r w:rsidRPr="00AA7966">
              <w:rPr>
                <w:rFonts w:eastAsia="Times New Roman"/>
                <w:szCs w:val="24"/>
                <w:lang w:eastAsia="ru-RU"/>
              </w:rPr>
              <w:t>ю</w:t>
            </w:r>
            <w:r w:rsidRPr="00AA7966">
              <w:rPr>
                <w:rFonts w:eastAsia="Times New Roman"/>
                <w:szCs w:val="24"/>
                <w:lang w:eastAsia="ru-RU"/>
              </w:rPr>
              <w:t>щихся по образовательным программам среднего профессионального образования, сетью общественного питания.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100,00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100,00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817A97" w:rsidP="00D144F0">
            <w:pPr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100,00</w:t>
            </w:r>
          </w:p>
        </w:tc>
      </w:tr>
      <w:tr w:rsidR="000E4CE0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3.4.3. Число персональных компьютеров, и</w:t>
            </w:r>
            <w:r w:rsidRPr="00AA7966">
              <w:rPr>
                <w:rFonts w:eastAsia="Times New Roman"/>
                <w:szCs w:val="24"/>
                <w:lang w:eastAsia="ru-RU"/>
              </w:rPr>
              <w:t>с</w:t>
            </w:r>
            <w:r w:rsidRPr="00AA7966">
              <w:rPr>
                <w:rFonts w:eastAsia="Times New Roman"/>
                <w:szCs w:val="24"/>
                <w:lang w:eastAsia="ru-RU"/>
              </w:rPr>
              <w:t>пользуемых в учебных целях, в расчете на 100 студентов организаций, осуществляющих образовательную деятельность по образов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тельным программам среднего професси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нального образования: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0E4CE0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всего;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единица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01,45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01,69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08,45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08,50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13,51</w:t>
            </w:r>
          </w:p>
        </w:tc>
      </w:tr>
      <w:tr w:rsidR="000E4CE0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proofErr w:type="gramStart"/>
            <w:r w:rsidRPr="00AA7966">
              <w:rPr>
                <w:rFonts w:eastAsia="Times New Roman"/>
                <w:szCs w:val="24"/>
                <w:lang w:eastAsia="ru-RU"/>
              </w:rPr>
              <w:t>имеющих</w:t>
            </w:r>
            <w:proofErr w:type="gramEnd"/>
            <w:r w:rsidRPr="00AA7966">
              <w:rPr>
                <w:rFonts w:eastAsia="Times New Roman"/>
                <w:szCs w:val="24"/>
                <w:lang w:eastAsia="ru-RU"/>
              </w:rPr>
              <w:t xml:space="preserve"> доступ к Интернету.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единица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01,22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01,42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06,42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06,50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09,27</w:t>
            </w:r>
          </w:p>
        </w:tc>
      </w:tr>
      <w:tr w:rsidR="000E4CE0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szCs w:val="24"/>
              </w:rPr>
              <w:lastRenderedPageBreak/>
              <w:t>3.4.4. Доля образовательных организаций, реализующих программы среднего професс</w:t>
            </w:r>
            <w:r w:rsidRPr="00AA7966">
              <w:rPr>
                <w:szCs w:val="24"/>
              </w:rPr>
              <w:t>и</w:t>
            </w:r>
            <w:r w:rsidRPr="00AA7966">
              <w:rPr>
                <w:szCs w:val="24"/>
              </w:rPr>
              <w:t>онального образования, обеспеченных И</w:t>
            </w:r>
            <w:r w:rsidRPr="00AA7966">
              <w:rPr>
                <w:szCs w:val="24"/>
              </w:rPr>
              <w:t>н</w:t>
            </w:r>
            <w:r w:rsidRPr="00AA7966">
              <w:rPr>
                <w:szCs w:val="24"/>
              </w:rPr>
              <w:t>тернет-соединением со скоростью соедин</w:t>
            </w:r>
            <w:r w:rsidRPr="00AA7966">
              <w:rPr>
                <w:szCs w:val="24"/>
              </w:rPr>
              <w:t>е</w:t>
            </w:r>
            <w:r w:rsidRPr="00AA7966">
              <w:rPr>
                <w:szCs w:val="24"/>
              </w:rPr>
              <w:t>ния не менее 100 Мб/</w:t>
            </w:r>
            <w:proofErr w:type="gramStart"/>
            <w:r w:rsidRPr="00AA7966">
              <w:rPr>
                <w:szCs w:val="24"/>
              </w:rPr>
              <w:t>с</w:t>
            </w:r>
            <w:proofErr w:type="gramEnd"/>
            <w:r w:rsidRPr="00AA7966">
              <w:rPr>
                <w:szCs w:val="24"/>
              </w:rPr>
              <w:t xml:space="preserve"> - </w:t>
            </w:r>
            <w:proofErr w:type="gramStart"/>
            <w:r w:rsidRPr="00AA7966">
              <w:rPr>
                <w:szCs w:val="24"/>
              </w:rPr>
              <w:t>для</w:t>
            </w:r>
            <w:proofErr w:type="gramEnd"/>
            <w:r w:rsidRPr="00AA7966">
              <w:rPr>
                <w:szCs w:val="24"/>
              </w:rPr>
              <w:t xml:space="preserve"> образовательных организаций, расположенных в городах, 50 Мб/с - для образовательных организаций, расположенных в сельской местности и п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селках городского типа, а также гарантир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ванным Интернет-трафиком &lt;**&gt;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0E4CE0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3.4.5. Площадь учебно-лабораторных зданий (корпусов) организаций, осуществляющих образовательную деятельность по образов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>тельным программам среднего професси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нального образования, в расчете на 1 студе</w:t>
            </w:r>
            <w:r w:rsidRPr="00AA7966">
              <w:rPr>
                <w:szCs w:val="24"/>
              </w:rPr>
              <w:t>н</w:t>
            </w:r>
            <w:r w:rsidRPr="00AA7966">
              <w:rPr>
                <w:szCs w:val="24"/>
              </w:rPr>
              <w:t>та.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квадра</w:t>
            </w:r>
            <w:r w:rsidRPr="00AA7966">
              <w:rPr>
                <w:sz w:val="24"/>
                <w:szCs w:val="24"/>
              </w:rPr>
              <w:t>т</w:t>
            </w:r>
            <w:r w:rsidRPr="00AA7966">
              <w:rPr>
                <w:sz w:val="24"/>
                <w:szCs w:val="24"/>
              </w:rPr>
              <w:t>ный метр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11,12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10,46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12,70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color w:val="FF0000"/>
                <w:szCs w:val="24"/>
                <w:lang w:eastAsia="ru-RU"/>
              </w:rPr>
            </w:pPr>
            <w:r w:rsidRPr="00AA7966">
              <w:rPr>
                <w:szCs w:val="24"/>
              </w:rPr>
              <w:t>12,70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817A97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12,40</w:t>
            </w:r>
          </w:p>
        </w:tc>
      </w:tr>
      <w:tr w:rsidR="000E4CE0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3.5. Условия получения среднего професси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нального образования лицами с ограниче</w:t>
            </w:r>
            <w:r w:rsidRPr="00AA7966">
              <w:rPr>
                <w:rFonts w:eastAsia="Times New Roman"/>
                <w:szCs w:val="24"/>
                <w:lang w:eastAsia="ru-RU"/>
              </w:rPr>
              <w:t>н</w:t>
            </w:r>
            <w:r w:rsidRPr="00AA7966">
              <w:rPr>
                <w:rFonts w:eastAsia="Times New Roman"/>
                <w:szCs w:val="24"/>
                <w:lang w:eastAsia="ru-RU"/>
              </w:rPr>
              <w:t>ными возможностями здоровья и инвалид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ми.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0E4CE0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3.5.1. Удельный вес числа зданий, доступных для маломобильных групп населения, в о</w:t>
            </w:r>
            <w:r w:rsidRPr="00AA7966">
              <w:rPr>
                <w:rFonts w:eastAsia="Times New Roman"/>
                <w:szCs w:val="24"/>
                <w:lang w:eastAsia="ru-RU"/>
              </w:rPr>
              <w:t>б</w:t>
            </w:r>
            <w:r w:rsidRPr="00AA7966">
              <w:rPr>
                <w:rFonts w:eastAsia="Times New Roman"/>
                <w:szCs w:val="24"/>
                <w:lang w:eastAsia="ru-RU"/>
              </w:rPr>
              <w:t>щем числе зданий организаций, осуществл</w:t>
            </w:r>
            <w:r w:rsidRPr="00AA7966">
              <w:rPr>
                <w:rFonts w:eastAsia="Times New Roman"/>
                <w:szCs w:val="24"/>
                <w:lang w:eastAsia="ru-RU"/>
              </w:rPr>
              <w:t>я</w:t>
            </w:r>
            <w:r w:rsidRPr="00AA7966">
              <w:rPr>
                <w:rFonts w:eastAsia="Times New Roman"/>
                <w:szCs w:val="24"/>
                <w:lang w:eastAsia="ru-RU"/>
              </w:rPr>
              <w:t>ющих образовательную деятельность по о</w:t>
            </w:r>
            <w:r w:rsidRPr="00AA7966">
              <w:rPr>
                <w:rFonts w:eastAsia="Times New Roman"/>
                <w:szCs w:val="24"/>
                <w:lang w:eastAsia="ru-RU"/>
              </w:rPr>
              <w:t>б</w:t>
            </w:r>
            <w:r w:rsidRPr="00AA7966">
              <w:rPr>
                <w:rFonts w:eastAsia="Times New Roman"/>
                <w:szCs w:val="24"/>
                <w:lang w:eastAsia="ru-RU"/>
              </w:rPr>
              <w:t>разовательным программам среднего профе</w:t>
            </w:r>
            <w:r w:rsidRPr="00AA7966">
              <w:rPr>
                <w:rFonts w:eastAsia="Times New Roman"/>
                <w:szCs w:val="24"/>
                <w:lang w:eastAsia="ru-RU"/>
              </w:rPr>
              <w:t>с</w:t>
            </w:r>
            <w:r w:rsidRPr="00AA7966">
              <w:rPr>
                <w:rFonts w:eastAsia="Times New Roman"/>
                <w:szCs w:val="24"/>
                <w:lang w:eastAsia="ru-RU"/>
              </w:rPr>
              <w:t>сионального образования: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0E4CE0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учебно-лабораторные здания (корпуса);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08,80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09,50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10,30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11,10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43,44</w:t>
            </w:r>
          </w:p>
        </w:tc>
      </w:tr>
      <w:tr w:rsidR="000E4CE0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здания общежитий.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01,80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02,10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02,30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02,60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37,25</w:t>
            </w:r>
          </w:p>
        </w:tc>
      </w:tr>
      <w:tr w:rsidR="000E4CE0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szCs w:val="24"/>
              </w:rPr>
              <w:t>3.5.2. Удельный вес численности студентов с ограниченными возможностями здоровья и студентов, имеющих инвалидность, в общей численности студентов, обучающихся по о</w:t>
            </w:r>
            <w:r w:rsidRPr="00AA7966">
              <w:rPr>
                <w:szCs w:val="24"/>
              </w:rPr>
              <w:t>б</w:t>
            </w:r>
            <w:r w:rsidRPr="00AA7966">
              <w:rPr>
                <w:szCs w:val="24"/>
              </w:rPr>
              <w:t>разовательным программам среднего профе</w:t>
            </w:r>
            <w:r w:rsidRPr="00AA7966">
              <w:rPr>
                <w:szCs w:val="24"/>
              </w:rPr>
              <w:t>с</w:t>
            </w:r>
            <w:r w:rsidRPr="00AA7966">
              <w:rPr>
                <w:szCs w:val="24"/>
              </w:rPr>
              <w:t>сионального образования: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0E4CE0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студенты с ограниченными возможностями здоровья;</w:t>
            </w:r>
          </w:p>
          <w:p w:rsidR="000E4CE0" w:rsidRPr="00AA7966" w:rsidRDefault="000E4CE0" w:rsidP="00D144F0">
            <w:pPr>
              <w:pStyle w:val="ConsPlusNormal"/>
              <w:ind w:left="283"/>
              <w:rPr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CE0" w:rsidRPr="00AA7966" w:rsidRDefault="000E4CE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01,32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00,61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00,65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D000D1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00,83</w:t>
            </w:r>
          </w:p>
        </w:tc>
      </w:tr>
      <w:tr w:rsidR="000E4CE0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из них инвалиды и дети-инвалиды;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CE0" w:rsidRPr="00AA7966" w:rsidRDefault="000E4CE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01,32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00,61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00,65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D000D1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00,75</w:t>
            </w:r>
          </w:p>
        </w:tc>
      </w:tr>
      <w:tr w:rsidR="000E4CE0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студенты, имеющие инвалидность (кроме студентов с ограниченными возможностями здоровья).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CE0" w:rsidRPr="00AA7966" w:rsidRDefault="000E4CE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00,67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00,71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D000D1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00,76</w:t>
            </w:r>
          </w:p>
        </w:tc>
      </w:tr>
      <w:tr w:rsidR="000E4CE0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 xml:space="preserve">3.5.3. Структура численности студентов с </w:t>
            </w:r>
            <w:r w:rsidRPr="00AA7966">
              <w:rPr>
                <w:rFonts w:eastAsia="Times New Roman"/>
                <w:szCs w:val="24"/>
                <w:lang w:eastAsia="ru-RU"/>
              </w:rPr>
              <w:lastRenderedPageBreak/>
              <w:t>ограниченными возможностями здоровья и студентов, имеющих инвалидность, обуча</w:t>
            </w:r>
            <w:r w:rsidRPr="00AA7966">
              <w:rPr>
                <w:rFonts w:eastAsia="Times New Roman"/>
                <w:szCs w:val="24"/>
                <w:lang w:eastAsia="ru-RU"/>
              </w:rPr>
              <w:t>ю</w:t>
            </w:r>
            <w:r w:rsidRPr="00AA7966">
              <w:rPr>
                <w:rFonts w:eastAsia="Times New Roman"/>
                <w:szCs w:val="24"/>
                <w:lang w:eastAsia="ru-RU"/>
              </w:rPr>
              <w:t>щихся по образовательным программам среднего профессионального образования, по формам обучения: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0E4CE0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lastRenderedPageBreak/>
              <w:t>очная форма обучения;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01,23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01,22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01,19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01,02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D000D1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01,56</w:t>
            </w:r>
          </w:p>
        </w:tc>
      </w:tr>
      <w:tr w:rsidR="000E4CE0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очно-заочная форма обучения;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00,00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D000D1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00,00</w:t>
            </w:r>
          </w:p>
        </w:tc>
      </w:tr>
      <w:tr w:rsidR="000E4CE0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заочная форма обучения.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00,11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D000D1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00,03</w:t>
            </w:r>
          </w:p>
        </w:tc>
      </w:tr>
      <w:tr w:rsidR="000E4CE0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3.5.4. Удельный вес численности студентов с ограниченными возможностями здоровья и студентов, имеющих инвалидность, обуча</w:t>
            </w:r>
            <w:r w:rsidRPr="00AA7966">
              <w:rPr>
                <w:szCs w:val="24"/>
              </w:rPr>
              <w:t>ю</w:t>
            </w:r>
            <w:r w:rsidRPr="00AA7966">
              <w:rPr>
                <w:szCs w:val="24"/>
              </w:rPr>
              <w:t>щихся по адаптированным образовательным программам, в общей численности студентов с ограниченными возможностями здоровья и студентов, имеющих, инвалидность, обуч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>ющихся по образовательным программам среднего профессионального образования: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0E4CE0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всего;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30,80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27,50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29,60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27,70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5C416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26,52</w:t>
            </w:r>
          </w:p>
        </w:tc>
      </w:tr>
      <w:tr w:rsidR="000E4CE0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программы подготовки квалифицированных рабочих, служащих;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28,80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19,50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20,80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16,10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5C4160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07,69</w:t>
            </w:r>
          </w:p>
        </w:tc>
      </w:tr>
      <w:tr w:rsidR="000E4CE0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программы подготовки специалистов средн</w:t>
            </w:r>
            <w:r w:rsidRPr="00AA7966">
              <w:rPr>
                <w:sz w:val="24"/>
                <w:szCs w:val="24"/>
              </w:rPr>
              <w:t>е</w:t>
            </w:r>
            <w:r w:rsidRPr="00AA7966">
              <w:rPr>
                <w:sz w:val="24"/>
                <w:szCs w:val="24"/>
              </w:rPr>
              <w:t>го звена.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02,00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08,00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08,80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11,60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5C4160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18,83</w:t>
            </w:r>
          </w:p>
        </w:tc>
      </w:tr>
      <w:tr w:rsidR="000E4CE0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 xml:space="preserve">3.6. Учебные и </w:t>
            </w:r>
            <w:proofErr w:type="spellStart"/>
            <w:r w:rsidRPr="00AA7966">
              <w:rPr>
                <w:rFonts w:eastAsia="Times New Roman"/>
                <w:szCs w:val="24"/>
                <w:lang w:eastAsia="ru-RU"/>
              </w:rPr>
              <w:t>внеучебные</w:t>
            </w:r>
            <w:proofErr w:type="spellEnd"/>
            <w:r w:rsidRPr="00AA7966">
              <w:rPr>
                <w:rFonts w:eastAsia="Times New Roman"/>
                <w:szCs w:val="24"/>
                <w:lang w:eastAsia="ru-RU"/>
              </w:rPr>
              <w:t xml:space="preserve"> достижения об</w:t>
            </w:r>
            <w:r w:rsidRPr="00AA7966">
              <w:rPr>
                <w:rFonts w:eastAsia="Times New Roman"/>
                <w:szCs w:val="24"/>
                <w:lang w:eastAsia="ru-RU"/>
              </w:rPr>
              <w:t>у</w:t>
            </w:r>
            <w:r w:rsidRPr="00AA7966">
              <w:rPr>
                <w:rFonts w:eastAsia="Times New Roman"/>
                <w:szCs w:val="24"/>
                <w:lang w:eastAsia="ru-RU"/>
              </w:rPr>
              <w:t>чающихся лиц и профессиональные достиж</w:t>
            </w:r>
            <w:r w:rsidRPr="00AA7966">
              <w:rPr>
                <w:rFonts w:eastAsia="Times New Roman"/>
                <w:szCs w:val="24"/>
                <w:lang w:eastAsia="ru-RU"/>
              </w:rPr>
              <w:t>е</w:t>
            </w:r>
            <w:r w:rsidRPr="00AA7966">
              <w:rPr>
                <w:rFonts w:eastAsia="Times New Roman"/>
                <w:szCs w:val="24"/>
                <w:lang w:eastAsia="ru-RU"/>
              </w:rPr>
              <w:t>ния выпускников организаций, реализующих программы среднего профессионального о</w:t>
            </w:r>
            <w:r w:rsidRPr="00AA7966">
              <w:rPr>
                <w:rFonts w:eastAsia="Times New Roman"/>
                <w:szCs w:val="24"/>
                <w:lang w:eastAsia="ru-RU"/>
              </w:rPr>
              <w:t>б</w:t>
            </w:r>
            <w:r w:rsidRPr="00AA7966">
              <w:rPr>
                <w:rFonts w:eastAsia="Times New Roman"/>
                <w:szCs w:val="24"/>
                <w:lang w:eastAsia="ru-RU"/>
              </w:rPr>
              <w:t>разования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0E4CE0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3.6.1. Удельный вес численности студентов, получающих государственные академические стипендии, в общей численности студентов очной формы обучения, обучающихся по о</w:t>
            </w:r>
            <w:r w:rsidRPr="00AA7966">
              <w:rPr>
                <w:rFonts w:eastAsia="Times New Roman"/>
                <w:szCs w:val="24"/>
                <w:lang w:eastAsia="ru-RU"/>
              </w:rPr>
              <w:t>б</w:t>
            </w:r>
            <w:r w:rsidRPr="00AA7966">
              <w:rPr>
                <w:rFonts w:eastAsia="Times New Roman"/>
                <w:szCs w:val="24"/>
                <w:lang w:eastAsia="ru-RU"/>
              </w:rPr>
              <w:t>разовательным программам среднего профе</w:t>
            </w:r>
            <w:r w:rsidRPr="00AA7966">
              <w:rPr>
                <w:rFonts w:eastAsia="Times New Roman"/>
                <w:szCs w:val="24"/>
                <w:lang w:eastAsia="ru-RU"/>
              </w:rPr>
              <w:t>с</w:t>
            </w:r>
            <w:r w:rsidRPr="00AA7966">
              <w:rPr>
                <w:rFonts w:eastAsia="Times New Roman"/>
                <w:szCs w:val="24"/>
                <w:lang w:eastAsia="ru-RU"/>
              </w:rPr>
              <w:t>сионального образования за счет бюджетных ассигнований: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0E4CE0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всего;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CE0" w:rsidRPr="00AA7966" w:rsidRDefault="000E4CE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30,41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39,31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40,73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43,90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40,81</w:t>
            </w:r>
          </w:p>
        </w:tc>
      </w:tr>
      <w:tr w:rsidR="000E4CE0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CE0" w:rsidRPr="00AA7966" w:rsidRDefault="000E4CE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программы подготовки квалифицированных рабочих, служащих;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CE0" w:rsidRPr="00AA7966" w:rsidRDefault="000E4CE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20,50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31,22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27,69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29,60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40,29</w:t>
            </w:r>
          </w:p>
        </w:tc>
      </w:tr>
      <w:tr w:rsidR="000E4CE0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CE0" w:rsidRPr="00AA7966" w:rsidRDefault="000E4CE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программы подготовки специалистов средн</w:t>
            </w:r>
            <w:r w:rsidRPr="00AA7966">
              <w:rPr>
                <w:sz w:val="24"/>
                <w:szCs w:val="24"/>
              </w:rPr>
              <w:t>е</w:t>
            </w:r>
            <w:r w:rsidRPr="00AA7966">
              <w:rPr>
                <w:sz w:val="24"/>
                <w:szCs w:val="24"/>
              </w:rPr>
              <w:t>го звена.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CE0" w:rsidRPr="00AA7966" w:rsidRDefault="000E4CE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40,32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47,40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53,77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58,20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40,92</w:t>
            </w:r>
          </w:p>
        </w:tc>
      </w:tr>
      <w:tr w:rsidR="000E4CE0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4503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3.6.2</w:t>
            </w:r>
            <w:r w:rsidR="000E4CE0" w:rsidRPr="00AA7966">
              <w:rPr>
                <w:szCs w:val="24"/>
              </w:rPr>
              <w:t>. Удельный вес численности лиц, обуч</w:t>
            </w:r>
            <w:r w:rsidR="000E4CE0" w:rsidRPr="00AA7966">
              <w:rPr>
                <w:szCs w:val="24"/>
              </w:rPr>
              <w:t>а</w:t>
            </w:r>
            <w:r w:rsidR="000E4CE0" w:rsidRPr="00AA7966">
              <w:rPr>
                <w:szCs w:val="24"/>
              </w:rPr>
              <w:t xml:space="preserve">ющихся по 50 наиболее перспективным и </w:t>
            </w:r>
            <w:r w:rsidR="000E4CE0" w:rsidRPr="00AA7966">
              <w:rPr>
                <w:szCs w:val="24"/>
              </w:rPr>
              <w:lastRenderedPageBreak/>
              <w:t>востребованным на рынке труда профессиям и специальностям, требующим среднего пр</w:t>
            </w:r>
            <w:r w:rsidR="000E4CE0" w:rsidRPr="00AA7966">
              <w:rPr>
                <w:szCs w:val="24"/>
              </w:rPr>
              <w:t>о</w:t>
            </w:r>
            <w:r w:rsidR="000E4CE0" w:rsidRPr="00AA7966">
              <w:rPr>
                <w:szCs w:val="24"/>
              </w:rPr>
              <w:t>фессионального образования, в общей чи</w:t>
            </w:r>
            <w:r w:rsidR="000E4CE0" w:rsidRPr="00AA7966">
              <w:rPr>
                <w:szCs w:val="24"/>
              </w:rPr>
              <w:t>с</w:t>
            </w:r>
            <w:r w:rsidR="000E4CE0" w:rsidRPr="00AA7966">
              <w:rPr>
                <w:szCs w:val="24"/>
              </w:rPr>
              <w:t>ленности студентов, обучающихся по образ</w:t>
            </w:r>
            <w:r w:rsidR="000E4CE0" w:rsidRPr="00AA7966">
              <w:rPr>
                <w:szCs w:val="24"/>
              </w:rPr>
              <w:t>о</w:t>
            </w:r>
            <w:r w:rsidR="000E4CE0" w:rsidRPr="00AA7966">
              <w:rPr>
                <w:szCs w:val="24"/>
              </w:rPr>
              <w:t>вательным программам среднего професси</w:t>
            </w:r>
            <w:r w:rsidR="000E4CE0" w:rsidRPr="00AA7966">
              <w:rPr>
                <w:szCs w:val="24"/>
              </w:rPr>
              <w:t>о</w:t>
            </w:r>
            <w:r w:rsidR="000E4CE0" w:rsidRPr="00AA7966">
              <w:rPr>
                <w:szCs w:val="24"/>
              </w:rPr>
              <w:t>нального обра</w:t>
            </w:r>
            <w:r w:rsidRPr="00AA7966">
              <w:rPr>
                <w:szCs w:val="24"/>
              </w:rPr>
              <w:t>зования.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lastRenderedPageBreak/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01,10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5C416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</w:t>
            </w:r>
            <w:r w:rsidR="00C771C1" w:rsidRPr="00AA7966">
              <w:rPr>
                <w:rFonts w:eastAsia="Times New Roman"/>
                <w:szCs w:val="24"/>
                <w:lang w:eastAsia="ru-RU"/>
              </w:rPr>
              <w:t>3</w:t>
            </w:r>
            <w:r w:rsidRPr="00AA7966">
              <w:rPr>
                <w:rFonts w:eastAsia="Times New Roman"/>
                <w:szCs w:val="24"/>
                <w:lang w:eastAsia="ru-RU"/>
              </w:rPr>
              <w:t>,</w:t>
            </w:r>
            <w:r w:rsidR="00C771C1" w:rsidRPr="00AA7966">
              <w:rPr>
                <w:rFonts w:eastAsia="Times New Roman"/>
                <w:szCs w:val="24"/>
                <w:lang w:eastAsia="ru-RU"/>
              </w:rPr>
              <w:t>8</w:t>
            </w:r>
            <w:r w:rsidRPr="00AA7966">
              <w:rPr>
                <w:rFonts w:eastAsia="Times New Roman"/>
                <w:szCs w:val="24"/>
                <w:lang w:eastAsia="ru-RU"/>
              </w:rPr>
              <w:t>0</w:t>
            </w:r>
          </w:p>
        </w:tc>
      </w:tr>
      <w:tr w:rsidR="000E4CE0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4503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lastRenderedPageBreak/>
              <w:t>3.6.3</w:t>
            </w:r>
            <w:r w:rsidR="000E4CE0" w:rsidRPr="00AA7966">
              <w:rPr>
                <w:szCs w:val="24"/>
              </w:rPr>
              <w:t>. Удельный вес численности лиц, учас</w:t>
            </w:r>
            <w:r w:rsidR="000E4CE0" w:rsidRPr="00AA7966">
              <w:rPr>
                <w:szCs w:val="24"/>
              </w:rPr>
              <w:t>т</w:t>
            </w:r>
            <w:r w:rsidR="000E4CE0" w:rsidRPr="00AA7966">
              <w:rPr>
                <w:szCs w:val="24"/>
              </w:rPr>
              <w:t>вующих в региональных чемпионатах «М</w:t>
            </w:r>
            <w:r w:rsidR="000E4CE0" w:rsidRPr="00AA7966">
              <w:rPr>
                <w:szCs w:val="24"/>
              </w:rPr>
              <w:t>о</w:t>
            </w:r>
            <w:r w:rsidR="000E4CE0" w:rsidRPr="00AA7966">
              <w:rPr>
                <w:szCs w:val="24"/>
              </w:rPr>
              <w:t>лодые профессионалы» (</w:t>
            </w:r>
            <w:proofErr w:type="spellStart"/>
            <w:r w:rsidR="000E4CE0" w:rsidRPr="00AA7966">
              <w:rPr>
                <w:szCs w:val="24"/>
              </w:rPr>
              <w:t>WorldSkills</w:t>
            </w:r>
            <w:proofErr w:type="spellEnd"/>
            <w:r w:rsidR="000E4CE0" w:rsidRPr="00AA7966">
              <w:rPr>
                <w:szCs w:val="24"/>
              </w:rPr>
              <w:t xml:space="preserve"> </w:t>
            </w:r>
            <w:proofErr w:type="spellStart"/>
            <w:r w:rsidR="000E4CE0" w:rsidRPr="00AA7966">
              <w:rPr>
                <w:szCs w:val="24"/>
              </w:rPr>
              <w:t>Russia</w:t>
            </w:r>
            <w:proofErr w:type="spellEnd"/>
            <w:r w:rsidR="000E4CE0" w:rsidRPr="00AA7966">
              <w:rPr>
                <w:szCs w:val="24"/>
              </w:rPr>
              <w:t>), региональных этапах всероссийских олимп</w:t>
            </w:r>
            <w:r w:rsidR="000E4CE0" w:rsidRPr="00AA7966">
              <w:rPr>
                <w:szCs w:val="24"/>
              </w:rPr>
              <w:t>и</w:t>
            </w:r>
            <w:r w:rsidR="000E4CE0" w:rsidRPr="00AA7966">
              <w:rPr>
                <w:szCs w:val="24"/>
              </w:rPr>
              <w:t>ад профессионального мастерства и отрасл</w:t>
            </w:r>
            <w:r w:rsidR="000E4CE0" w:rsidRPr="00AA7966">
              <w:rPr>
                <w:szCs w:val="24"/>
              </w:rPr>
              <w:t>е</w:t>
            </w:r>
            <w:r w:rsidR="000E4CE0" w:rsidRPr="00AA7966">
              <w:rPr>
                <w:szCs w:val="24"/>
              </w:rPr>
              <w:t>вых чемпионатах, в общей численности ст</w:t>
            </w:r>
            <w:r w:rsidR="000E4CE0" w:rsidRPr="00AA7966">
              <w:rPr>
                <w:szCs w:val="24"/>
              </w:rPr>
              <w:t>у</w:t>
            </w:r>
            <w:r w:rsidR="000E4CE0" w:rsidRPr="00AA7966">
              <w:rPr>
                <w:szCs w:val="24"/>
              </w:rPr>
              <w:t>дентов, обучающихся по образовательным программам среднего профессионального о</w:t>
            </w:r>
            <w:r w:rsidR="000E4CE0" w:rsidRPr="00AA7966">
              <w:rPr>
                <w:szCs w:val="24"/>
              </w:rPr>
              <w:t>б</w:t>
            </w:r>
            <w:r w:rsidR="000E4CE0" w:rsidRPr="00AA7966">
              <w:rPr>
                <w:szCs w:val="24"/>
              </w:rPr>
              <w:t xml:space="preserve">разования.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00,30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1376DE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00,63</w:t>
            </w:r>
          </w:p>
        </w:tc>
      </w:tr>
      <w:tr w:rsidR="000E4CE0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4503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3.6.4</w:t>
            </w:r>
            <w:r w:rsidR="000E4CE0" w:rsidRPr="00AA7966">
              <w:rPr>
                <w:szCs w:val="24"/>
              </w:rPr>
              <w:t>. Удельный вес числа субъектов Росси</w:t>
            </w:r>
            <w:r w:rsidR="000E4CE0" w:rsidRPr="00AA7966">
              <w:rPr>
                <w:szCs w:val="24"/>
              </w:rPr>
              <w:t>й</w:t>
            </w:r>
            <w:r w:rsidR="000E4CE0" w:rsidRPr="00AA7966">
              <w:rPr>
                <w:szCs w:val="24"/>
              </w:rPr>
              <w:t>ской Федерации, чьи команды участвуют в национальных чемпионатах профессионал</w:t>
            </w:r>
            <w:r w:rsidR="000E4CE0" w:rsidRPr="00AA7966">
              <w:rPr>
                <w:szCs w:val="24"/>
              </w:rPr>
              <w:t>ь</w:t>
            </w:r>
            <w:r w:rsidR="000E4CE0" w:rsidRPr="00AA7966">
              <w:rPr>
                <w:szCs w:val="24"/>
              </w:rPr>
              <w:t>ного мастерства, в том числе в финале Нац</w:t>
            </w:r>
            <w:r w:rsidR="000E4CE0" w:rsidRPr="00AA7966">
              <w:rPr>
                <w:szCs w:val="24"/>
              </w:rPr>
              <w:t>и</w:t>
            </w:r>
            <w:r w:rsidR="000E4CE0" w:rsidRPr="00AA7966">
              <w:rPr>
                <w:szCs w:val="24"/>
              </w:rPr>
              <w:t>онального чемпионата «Молодые професси</w:t>
            </w:r>
            <w:r w:rsidR="000E4CE0" w:rsidRPr="00AA7966">
              <w:rPr>
                <w:szCs w:val="24"/>
              </w:rPr>
              <w:t>о</w:t>
            </w:r>
            <w:r w:rsidR="000E4CE0" w:rsidRPr="00AA7966">
              <w:rPr>
                <w:szCs w:val="24"/>
              </w:rPr>
              <w:t>налы» (</w:t>
            </w:r>
            <w:proofErr w:type="spellStart"/>
            <w:r w:rsidR="000E4CE0" w:rsidRPr="00AA7966">
              <w:rPr>
                <w:szCs w:val="24"/>
              </w:rPr>
              <w:t>WorldSkills</w:t>
            </w:r>
            <w:proofErr w:type="spellEnd"/>
            <w:r w:rsidR="000E4CE0" w:rsidRPr="00AA7966">
              <w:rPr>
                <w:szCs w:val="24"/>
              </w:rPr>
              <w:t xml:space="preserve"> </w:t>
            </w:r>
            <w:proofErr w:type="spellStart"/>
            <w:r w:rsidR="000E4CE0" w:rsidRPr="00AA7966">
              <w:rPr>
                <w:szCs w:val="24"/>
              </w:rPr>
              <w:t>Russia</w:t>
            </w:r>
            <w:proofErr w:type="spellEnd"/>
            <w:r w:rsidR="000E4CE0" w:rsidRPr="00AA7966">
              <w:rPr>
                <w:szCs w:val="24"/>
              </w:rPr>
              <w:t xml:space="preserve">), в общем числе субъектов Российской Федерации.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ind w:left="-714" w:right="13"/>
              <w:jc w:val="left"/>
              <w:rPr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100,00</w:t>
            </w:r>
          </w:p>
          <w:p w:rsidR="000E4CE0" w:rsidRPr="00AA7966" w:rsidRDefault="000E4CE0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C8373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100,00</w:t>
            </w:r>
          </w:p>
        </w:tc>
      </w:tr>
      <w:tr w:rsidR="000E4CE0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4503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3.6.5</w:t>
            </w:r>
            <w:r w:rsidR="000E4CE0" w:rsidRPr="00AA7966">
              <w:rPr>
                <w:szCs w:val="24"/>
              </w:rPr>
              <w:t>. Удельный вес численности лиц, учас</w:t>
            </w:r>
            <w:r w:rsidR="000E4CE0" w:rsidRPr="00AA7966">
              <w:rPr>
                <w:szCs w:val="24"/>
              </w:rPr>
              <w:t>т</w:t>
            </w:r>
            <w:r w:rsidR="000E4CE0" w:rsidRPr="00AA7966">
              <w:rPr>
                <w:szCs w:val="24"/>
              </w:rPr>
              <w:t>вующих в национальных чемпионатах «М</w:t>
            </w:r>
            <w:r w:rsidR="000E4CE0" w:rsidRPr="00AA7966">
              <w:rPr>
                <w:szCs w:val="24"/>
              </w:rPr>
              <w:t>о</w:t>
            </w:r>
            <w:r w:rsidR="000E4CE0" w:rsidRPr="00AA7966">
              <w:rPr>
                <w:szCs w:val="24"/>
              </w:rPr>
              <w:t>лодые профессионалы» (</w:t>
            </w:r>
            <w:proofErr w:type="spellStart"/>
            <w:r w:rsidR="000E4CE0" w:rsidRPr="00AA7966">
              <w:rPr>
                <w:szCs w:val="24"/>
              </w:rPr>
              <w:t>WorldSkills</w:t>
            </w:r>
            <w:proofErr w:type="spellEnd"/>
            <w:r w:rsidR="000E4CE0" w:rsidRPr="00AA7966">
              <w:rPr>
                <w:szCs w:val="24"/>
              </w:rPr>
              <w:t xml:space="preserve"> </w:t>
            </w:r>
            <w:proofErr w:type="spellStart"/>
            <w:r w:rsidR="000E4CE0" w:rsidRPr="00AA7966">
              <w:rPr>
                <w:szCs w:val="24"/>
              </w:rPr>
              <w:t>Russia</w:t>
            </w:r>
            <w:proofErr w:type="spellEnd"/>
            <w:r w:rsidR="000E4CE0" w:rsidRPr="00AA7966">
              <w:rPr>
                <w:szCs w:val="24"/>
              </w:rPr>
              <w:t>), всероссийской олимпиаде профессиональн</w:t>
            </w:r>
            <w:r w:rsidR="000E4CE0" w:rsidRPr="00AA7966">
              <w:rPr>
                <w:szCs w:val="24"/>
              </w:rPr>
              <w:t>о</w:t>
            </w:r>
            <w:r w:rsidR="000E4CE0" w:rsidRPr="00AA7966">
              <w:rPr>
                <w:szCs w:val="24"/>
              </w:rPr>
              <w:t>го мастерства, в общей численности студе</w:t>
            </w:r>
            <w:r w:rsidR="000E4CE0" w:rsidRPr="00AA7966">
              <w:rPr>
                <w:szCs w:val="24"/>
              </w:rPr>
              <w:t>н</w:t>
            </w:r>
            <w:r w:rsidR="000E4CE0" w:rsidRPr="00AA7966">
              <w:rPr>
                <w:szCs w:val="24"/>
              </w:rPr>
              <w:t>тов, обучающихся по образовательным пр</w:t>
            </w:r>
            <w:r w:rsidR="000E4CE0" w:rsidRPr="00AA7966">
              <w:rPr>
                <w:szCs w:val="24"/>
              </w:rPr>
              <w:t>о</w:t>
            </w:r>
            <w:r w:rsidR="000E4CE0" w:rsidRPr="00AA7966">
              <w:rPr>
                <w:szCs w:val="24"/>
              </w:rPr>
              <w:t>граммам среднего профессионального обр</w:t>
            </w:r>
            <w:r w:rsidR="000E4CE0" w:rsidRPr="00AA7966">
              <w:rPr>
                <w:szCs w:val="24"/>
              </w:rPr>
              <w:t>а</w:t>
            </w:r>
            <w:r w:rsidR="000E4CE0" w:rsidRPr="00AA7966">
              <w:rPr>
                <w:szCs w:val="24"/>
              </w:rPr>
              <w:t xml:space="preserve">зования.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00,05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C8373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00,</w:t>
            </w:r>
            <w:r w:rsidR="00E1424B" w:rsidRPr="00AA7966">
              <w:rPr>
                <w:sz w:val="24"/>
                <w:szCs w:val="24"/>
              </w:rPr>
              <w:t>06</w:t>
            </w:r>
          </w:p>
        </w:tc>
      </w:tr>
      <w:tr w:rsidR="000E4CE0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3.7. Изменение сети организаций, осущест</w:t>
            </w:r>
            <w:r w:rsidRPr="00AA7966">
              <w:rPr>
                <w:rFonts w:eastAsia="Times New Roman"/>
                <w:szCs w:val="24"/>
                <w:lang w:eastAsia="ru-RU"/>
              </w:rPr>
              <w:t>в</w:t>
            </w:r>
            <w:r w:rsidRPr="00AA7966">
              <w:rPr>
                <w:rFonts w:eastAsia="Times New Roman"/>
                <w:szCs w:val="24"/>
                <w:lang w:eastAsia="ru-RU"/>
              </w:rPr>
              <w:t>ляющих образовательную деятельность по образовательным программам среднего пр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фессионального образования (в том числе ликвидация и реорганизация организаций, осуществляющих образовательную деятел</w:t>
            </w:r>
            <w:r w:rsidRPr="00AA7966">
              <w:rPr>
                <w:rFonts w:eastAsia="Times New Roman"/>
                <w:szCs w:val="24"/>
                <w:lang w:eastAsia="ru-RU"/>
              </w:rPr>
              <w:t>ь</w:t>
            </w:r>
            <w:r w:rsidRPr="00AA7966">
              <w:rPr>
                <w:rFonts w:eastAsia="Times New Roman"/>
                <w:szCs w:val="24"/>
                <w:lang w:eastAsia="ru-RU"/>
              </w:rPr>
              <w:t>ность)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0E4CE0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3.7.1. Темп роста числа организаций (фили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>лов), осуществляющих образовательную де</w:t>
            </w:r>
            <w:r w:rsidRPr="00AA7966">
              <w:rPr>
                <w:szCs w:val="24"/>
              </w:rPr>
              <w:t>я</w:t>
            </w:r>
            <w:r w:rsidRPr="00AA7966">
              <w:rPr>
                <w:szCs w:val="24"/>
              </w:rPr>
              <w:t>тельность по образовательным программам среднего профессионального образования.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E1424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</w:tr>
      <w:tr w:rsidR="000E4CE0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6A7D5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szCs w:val="24"/>
              </w:rPr>
              <w:t>3.8. Структура профессиональных образов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>тельных организаций, реализующих образ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вательные программы среднего професси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нального образования (в том числе характ</w:t>
            </w:r>
            <w:r w:rsidRPr="00AA7966">
              <w:rPr>
                <w:szCs w:val="24"/>
              </w:rPr>
              <w:t>е</w:t>
            </w:r>
            <w:r w:rsidRPr="00AA7966">
              <w:rPr>
                <w:szCs w:val="24"/>
              </w:rPr>
              <w:t>ристика филиалов)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0E4CE0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lastRenderedPageBreak/>
              <w:t>3.</w:t>
            </w:r>
            <w:r w:rsidR="006A7D5B" w:rsidRPr="00AA7966">
              <w:rPr>
                <w:rFonts w:eastAsia="Times New Roman"/>
                <w:szCs w:val="24"/>
                <w:lang w:eastAsia="ru-RU"/>
              </w:rPr>
              <w:t>8</w:t>
            </w:r>
            <w:r w:rsidRPr="00AA7966">
              <w:rPr>
                <w:rFonts w:eastAsia="Times New Roman"/>
                <w:szCs w:val="24"/>
                <w:lang w:eastAsia="ru-RU"/>
              </w:rPr>
              <w:t>.1. Удельный вес числа организаций, им</w:t>
            </w:r>
            <w:r w:rsidRPr="00AA7966">
              <w:rPr>
                <w:rFonts w:eastAsia="Times New Roman"/>
                <w:szCs w:val="24"/>
                <w:lang w:eastAsia="ru-RU"/>
              </w:rPr>
              <w:t>е</w:t>
            </w:r>
            <w:r w:rsidRPr="00AA7966">
              <w:rPr>
                <w:rFonts w:eastAsia="Times New Roman"/>
                <w:szCs w:val="24"/>
                <w:lang w:eastAsia="ru-RU"/>
              </w:rPr>
              <w:t>ющих филиалы, которые реализуют образ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вательные программы среднего професси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нального образования, в общем числе пр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фессиональных образовательных организ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ций, реализующих образовательные пр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граммы среднего профессионального образ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вания.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10,53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10,53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05,00</w:t>
            </w:r>
          </w:p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05,00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811C75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05,00</w:t>
            </w:r>
          </w:p>
        </w:tc>
      </w:tr>
      <w:tr w:rsidR="000E4CE0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6A7D5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3.9</w:t>
            </w:r>
            <w:r w:rsidR="000E4CE0" w:rsidRPr="00AA7966">
              <w:rPr>
                <w:rFonts w:eastAsia="Times New Roman"/>
                <w:szCs w:val="24"/>
                <w:lang w:eastAsia="ru-RU"/>
              </w:rPr>
              <w:t>. Создание безопасных условий при орг</w:t>
            </w:r>
            <w:r w:rsidR="000E4CE0" w:rsidRPr="00AA7966">
              <w:rPr>
                <w:rFonts w:eastAsia="Times New Roman"/>
                <w:szCs w:val="24"/>
                <w:lang w:eastAsia="ru-RU"/>
              </w:rPr>
              <w:t>а</w:t>
            </w:r>
            <w:r w:rsidR="000E4CE0" w:rsidRPr="00AA7966">
              <w:rPr>
                <w:rFonts w:eastAsia="Times New Roman"/>
                <w:szCs w:val="24"/>
                <w:lang w:eastAsia="ru-RU"/>
              </w:rPr>
              <w:t>низации образовательного процесса в орган</w:t>
            </w:r>
            <w:r w:rsidR="000E4CE0" w:rsidRPr="00AA7966">
              <w:rPr>
                <w:rFonts w:eastAsia="Times New Roman"/>
                <w:szCs w:val="24"/>
                <w:lang w:eastAsia="ru-RU"/>
              </w:rPr>
              <w:t>и</w:t>
            </w:r>
            <w:r w:rsidR="000E4CE0" w:rsidRPr="00AA7966">
              <w:rPr>
                <w:rFonts w:eastAsia="Times New Roman"/>
                <w:szCs w:val="24"/>
                <w:lang w:eastAsia="ru-RU"/>
              </w:rPr>
              <w:t>зациях, осуществляющих образовательную деятельность в части реализации образов</w:t>
            </w:r>
            <w:r w:rsidR="000E4CE0" w:rsidRPr="00AA7966">
              <w:rPr>
                <w:rFonts w:eastAsia="Times New Roman"/>
                <w:szCs w:val="24"/>
                <w:lang w:eastAsia="ru-RU"/>
              </w:rPr>
              <w:t>а</w:t>
            </w:r>
            <w:r w:rsidR="000E4CE0" w:rsidRPr="00AA7966">
              <w:rPr>
                <w:rFonts w:eastAsia="Times New Roman"/>
                <w:szCs w:val="24"/>
                <w:lang w:eastAsia="ru-RU"/>
              </w:rPr>
              <w:t>тельных программ среднего профессионал</w:t>
            </w:r>
            <w:r w:rsidR="000E4CE0" w:rsidRPr="00AA7966">
              <w:rPr>
                <w:rFonts w:eastAsia="Times New Roman"/>
                <w:szCs w:val="24"/>
                <w:lang w:eastAsia="ru-RU"/>
              </w:rPr>
              <w:t>ь</w:t>
            </w:r>
            <w:r w:rsidR="000E4CE0" w:rsidRPr="00AA7966">
              <w:rPr>
                <w:rFonts w:eastAsia="Times New Roman"/>
                <w:szCs w:val="24"/>
                <w:lang w:eastAsia="ru-RU"/>
              </w:rPr>
              <w:t>ного образования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0E4CE0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6A7D5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3.9</w:t>
            </w:r>
            <w:r w:rsidR="000E4CE0" w:rsidRPr="00AA7966">
              <w:rPr>
                <w:rFonts w:eastAsia="Times New Roman"/>
                <w:szCs w:val="24"/>
                <w:lang w:eastAsia="ru-RU"/>
              </w:rPr>
              <w:t>.1. Удельный вес площади зданий, обор</w:t>
            </w:r>
            <w:r w:rsidR="000E4CE0" w:rsidRPr="00AA7966">
              <w:rPr>
                <w:rFonts w:eastAsia="Times New Roman"/>
                <w:szCs w:val="24"/>
                <w:lang w:eastAsia="ru-RU"/>
              </w:rPr>
              <w:t>у</w:t>
            </w:r>
            <w:r w:rsidR="000E4CE0" w:rsidRPr="00AA7966">
              <w:rPr>
                <w:rFonts w:eastAsia="Times New Roman"/>
                <w:szCs w:val="24"/>
                <w:lang w:eastAsia="ru-RU"/>
              </w:rPr>
              <w:t>дованной охранно-пожарной сигнализацией, в общей площади зданий организаций, ос</w:t>
            </w:r>
            <w:r w:rsidR="000E4CE0" w:rsidRPr="00AA7966">
              <w:rPr>
                <w:rFonts w:eastAsia="Times New Roman"/>
                <w:szCs w:val="24"/>
                <w:lang w:eastAsia="ru-RU"/>
              </w:rPr>
              <w:t>у</w:t>
            </w:r>
            <w:r w:rsidR="000E4CE0" w:rsidRPr="00AA7966">
              <w:rPr>
                <w:rFonts w:eastAsia="Times New Roman"/>
                <w:szCs w:val="24"/>
                <w:lang w:eastAsia="ru-RU"/>
              </w:rPr>
              <w:t>ществляющих образовательную деятельность по образовательным программам среднего профессионального образования: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0E4CE0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учебно-лабораторные здания;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74,62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69,90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78,91</w:t>
            </w:r>
          </w:p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szCs w:val="24"/>
              </w:rPr>
              <w:t>79,30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83,23</w:t>
            </w:r>
          </w:p>
        </w:tc>
      </w:tr>
      <w:tr w:rsidR="000E4CE0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общежития.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76,13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77,77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78,48</w:t>
            </w:r>
          </w:p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szCs w:val="24"/>
              </w:rPr>
              <w:t>79,70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78,57</w:t>
            </w:r>
          </w:p>
        </w:tc>
      </w:tr>
      <w:tr w:rsidR="000E4CE0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6A7D5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3.9</w:t>
            </w:r>
            <w:r w:rsidR="000E4CE0" w:rsidRPr="00AA7966">
              <w:rPr>
                <w:rFonts w:eastAsia="Times New Roman"/>
                <w:szCs w:val="24"/>
                <w:lang w:eastAsia="ru-RU"/>
              </w:rPr>
              <w:t>.2. Удельный вес площади зданий, нах</w:t>
            </w:r>
            <w:r w:rsidR="000E4CE0" w:rsidRPr="00AA7966">
              <w:rPr>
                <w:rFonts w:eastAsia="Times New Roman"/>
                <w:szCs w:val="24"/>
                <w:lang w:eastAsia="ru-RU"/>
              </w:rPr>
              <w:t>о</w:t>
            </w:r>
            <w:r w:rsidR="000E4CE0" w:rsidRPr="00AA7966">
              <w:rPr>
                <w:rFonts w:eastAsia="Times New Roman"/>
                <w:szCs w:val="24"/>
                <w:lang w:eastAsia="ru-RU"/>
              </w:rPr>
              <w:t>дящейся в аварийном состоянии, в общей площади зданий организаций, осуществля</w:t>
            </w:r>
            <w:r w:rsidR="000E4CE0" w:rsidRPr="00AA7966">
              <w:rPr>
                <w:rFonts w:eastAsia="Times New Roman"/>
                <w:szCs w:val="24"/>
                <w:lang w:eastAsia="ru-RU"/>
              </w:rPr>
              <w:t>ю</w:t>
            </w:r>
            <w:r w:rsidR="000E4CE0" w:rsidRPr="00AA7966">
              <w:rPr>
                <w:rFonts w:eastAsia="Times New Roman"/>
                <w:szCs w:val="24"/>
                <w:lang w:eastAsia="ru-RU"/>
              </w:rPr>
              <w:t>щих образовательную деятельность по обр</w:t>
            </w:r>
            <w:r w:rsidR="000E4CE0" w:rsidRPr="00AA7966">
              <w:rPr>
                <w:rFonts w:eastAsia="Times New Roman"/>
                <w:szCs w:val="24"/>
                <w:lang w:eastAsia="ru-RU"/>
              </w:rPr>
              <w:t>а</w:t>
            </w:r>
            <w:r w:rsidR="000E4CE0" w:rsidRPr="00AA7966">
              <w:rPr>
                <w:rFonts w:eastAsia="Times New Roman"/>
                <w:szCs w:val="24"/>
                <w:lang w:eastAsia="ru-RU"/>
              </w:rPr>
              <w:t>зовательным программам среднего професс</w:t>
            </w:r>
            <w:r w:rsidR="000E4CE0" w:rsidRPr="00AA7966">
              <w:rPr>
                <w:rFonts w:eastAsia="Times New Roman"/>
                <w:szCs w:val="24"/>
                <w:lang w:eastAsia="ru-RU"/>
              </w:rPr>
              <w:t>и</w:t>
            </w:r>
            <w:r w:rsidR="000E4CE0" w:rsidRPr="00AA7966">
              <w:rPr>
                <w:rFonts w:eastAsia="Times New Roman"/>
                <w:szCs w:val="24"/>
                <w:lang w:eastAsia="ru-RU"/>
              </w:rPr>
              <w:t>онального образования: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0E4CE0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учебно-лабораторные здания (корпуса);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01,00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01,04</w:t>
            </w:r>
          </w:p>
        </w:tc>
      </w:tr>
      <w:tr w:rsidR="000E4CE0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здания общежитий.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02,80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01,71</w:t>
            </w:r>
          </w:p>
        </w:tc>
      </w:tr>
      <w:tr w:rsidR="000E4CE0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6A7D5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3.9</w:t>
            </w:r>
            <w:r w:rsidR="000E4CE0" w:rsidRPr="00AA7966">
              <w:rPr>
                <w:szCs w:val="24"/>
              </w:rPr>
              <w:t>.3. Удельный вес площади зданий, треб</w:t>
            </w:r>
            <w:r w:rsidR="000E4CE0" w:rsidRPr="00AA7966">
              <w:rPr>
                <w:szCs w:val="24"/>
              </w:rPr>
              <w:t>у</w:t>
            </w:r>
            <w:r w:rsidR="000E4CE0" w:rsidRPr="00AA7966">
              <w:rPr>
                <w:szCs w:val="24"/>
              </w:rPr>
              <w:t>ющей капитального ремонта, в общей площ</w:t>
            </w:r>
            <w:r w:rsidR="000E4CE0" w:rsidRPr="00AA7966">
              <w:rPr>
                <w:szCs w:val="24"/>
              </w:rPr>
              <w:t>а</w:t>
            </w:r>
            <w:r w:rsidR="000E4CE0" w:rsidRPr="00AA7966">
              <w:rPr>
                <w:szCs w:val="24"/>
              </w:rPr>
              <w:t>ди зданий организаций, осуществляющих о</w:t>
            </w:r>
            <w:r w:rsidR="000E4CE0" w:rsidRPr="00AA7966">
              <w:rPr>
                <w:szCs w:val="24"/>
              </w:rPr>
              <w:t>б</w:t>
            </w:r>
            <w:r w:rsidR="000E4CE0" w:rsidRPr="00AA7966">
              <w:rPr>
                <w:szCs w:val="24"/>
              </w:rPr>
              <w:t>разовательную деятельность по образов</w:t>
            </w:r>
            <w:r w:rsidR="000E4CE0" w:rsidRPr="00AA7966">
              <w:rPr>
                <w:szCs w:val="24"/>
              </w:rPr>
              <w:t>а</w:t>
            </w:r>
            <w:r w:rsidR="000E4CE0" w:rsidRPr="00AA7966">
              <w:rPr>
                <w:szCs w:val="24"/>
              </w:rPr>
              <w:t>тельным программам среднего професси</w:t>
            </w:r>
            <w:r w:rsidR="000E4CE0" w:rsidRPr="00AA7966">
              <w:rPr>
                <w:szCs w:val="24"/>
              </w:rPr>
              <w:t>о</w:t>
            </w:r>
            <w:r w:rsidR="000E4CE0" w:rsidRPr="00AA7966">
              <w:rPr>
                <w:szCs w:val="24"/>
              </w:rPr>
              <w:t>нального образования: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0E4CE0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учебно-лабораторные здания (корпуса);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19,40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21,15</w:t>
            </w:r>
          </w:p>
        </w:tc>
      </w:tr>
      <w:tr w:rsidR="000E4CE0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здания общежитий.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38,90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E0" w:rsidRPr="00AA7966" w:rsidRDefault="000E4CE0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38,92</w:t>
            </w:r>
          </w:p>
        </w:tc>
      </w:tr>
      <w:tr w:rsidR="006A7D5B" w:rsidRPr="00AA7966" w:rsidTr="00D144F0">
        <w:tc>
          <w:tcPr>
            <w:tcW w:w="10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III. Дополнительное образование</w:t>
            </w:r>
          </w:p>
        </w:tc>
      </w:tr>
      <w:tr w:rsidR="006A7D5B" w:rsidRPr="00AA7966" w:rsidTr="00D144F0">
        <w:tc>
          <w:tcPr>
            <w:tcW w:w="10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4. Сведения о развитии дополнительного образования детей и взрослых</w:t>
            </w:r>
          </w:p>
        </w:tc>
      </w:tr>
      <w:tr w:rsidR="006A7D5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lastRenderedPageBreak/>
              <w:t>4.1. Численность населения, обучающегося по дополнительным общеобразовательным программам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A7D5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4.1.1. Охват детей дополнительными общео</w:t>
            </w:r>
            <w:r w:rsidRPr="00AA7966">
              <w:rPr>
                <w:rFonts w:eastAsia="Times New Roman"/>
                <w:szCs w:val="24"/>
                <w:lang w:eastAsia="ru-RU"/>
              </w:rPr>
              <w:t>б</w:t>
            </w:r>
            <w:r w:rsidRPr="00AA7966">
              <w:rPr>
                <w:rFonts w:eastAsia="Times New Roman"/>
                <w:szCs w:val="24"/>
                <w:lang w:eastAsia="ru-RU"/>
              </w:rPr>
              <w:t>разовательными программами (отношение численности обучающихся по дополнител</w:t>
            </w:r>
            <w:r w:rsidRPr="00AA7966">
              <w:rPr>
                <w:rFonts w:eastAsia="Times New Roman"/>
                <w:szCs w:val="24"/>
                <w:lang w:eastAsia="ru-RU"/>
              </w:rPr>
              <w:t>ь</w:t>
            </w:r>
            <w:r w:rsidRPr="00AA7966">
              <w:rPr>
                <w:rFonts w:eastAsia="Times New Roman"/>
                <w:szCs w:val="24"/>
                <w:lang w:eastAsia="ru-RU"/>
              </w:rPr>
              <w:t>ным общеобразовательным программам к численности детей в возрасте от 5 до 18 лет)</w:t>
            </w:r>
          </w:p>
          <w:p w:rsidR="006A7D5B" w:rsidRPr="00AA7966" w:rsidRDefault="006A7D5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&lt;*&gt;.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A7D5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szCs w:val="24"/>
              </w:rPr>
              <w:t>4.1.2. Структура численности детей, обуча</w:t>
            </w:r>
            <w:r w:rsidRPr="00AA7966">
              <w:rPr>
                <w:szCs w:val="24"/>
              </w:rPr>
              <w:t>ю</w:t>
            </w:r>
            <w:r w:rsidRPr="00AA7966">
              <w:rPr>
                <w:szCs w:val="24"/>
              </w:rPr>
              <w:t>щихся по дополнительным общеобразов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 xml:space="preserve">тельным программам, по направлениям </w:t>
            </w:r>
            <w:hyperlink r:id="rId65" w:history="1">
              <w:r w:rsidRPr="00AA7966">
                <w:rPr>
                  <w:color w:val="0000FF"/>
                  <w:szCs w:val="24"/>
                  <w:u w:val="single"/>
                </w:rPr>
                <w:t>&lt;*&gt;</w:t>
              </w:r>
            </w:hyperlink>
            <w:r w:rsidRPr="00AA7966">
              <w:rPr>
                <w:szCs w:val="24"/>
              </w:rPr>
              <w:t>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A7D5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0E6C77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4.1.3. Удельный вес численности детей, об</w:t>
            </w:r>
            <w:r w:rsidRPr="00AA7966">
              <w:rPr>
                <w:szCs w:val="24"/>
              </w:rPr>
              <w:t>у</w:t>
            </w:r>
            <w:r w:rsidRPr="00AA7966">
              <w:rPr>
                <w:szCs w:val="24"/>
              </w:rPr>
              <w:t>чающихся по дополнительным общеобраз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вательным программам по договорам об ок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>зании платных образовательных услуг, в о</w:t>
            </w:r>
            <w:r w:rsidRPr="00AA7966">
              <w:rPr>
                <w:szCs w:val="24"/>
              </w:rPr>
              <w:t>б</w:t>
            </w:r>
            <w:r w:rsidRPr="00AA7966">
              <w:rPr>
                <w:szCs w:val="24"/>
              </w:rPr>
              <w:t>щей численности детей, обучающихся по д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полнительным общеобразовательным пр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граммам.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18,95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20,33</w:t>
            </w:r>
          </w:p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22,92</w:t>
            </w:r>
          </w:p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2,49</w:t>
            </w:r>
          </w:p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40,01</w:t>
            </w:r>
          </w:p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17,01</w:t>
            </w:r>
          </w:p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1,01</w:t>
            </w:r>
          </w:p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11,01</w:t>
            </w:r>
          </w:p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2,59</w:t>
            </w:r>
          </w:p>
        </w:tc>
      </w:tr>
      <w:tr w:rsidR="006A7D5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3E672A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szCs w:val="24"/>
              </w:rPr>
              <w:t>4.2. Содержание образовательной деятельн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сти и организация образовательного процесса по дополнительным общеобразовательным программам &lt;*&gt;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A7D5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3E672A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4</w:t>
            </w:r>
            <w:r w:rsidR="006A7D5B" w:rsidRPr="00AA7966">
              <w:rPr>
                <w:rFonts w:eastAsia="Times New Roman"/>
                <w:szCs w:val="24"/>
                <w:lang w:eastAsia="ru-RU"/>
              </w:rPr>
              <w:t>.3. Кадровое обеспечение организаций, ос</w:t>
            </w:r>
            <w:r w:rsidR="006A7D5B" w:rsidRPr="00AA7966">
              <w:rPr>
                <w:rFonts w:eastAsia="Times New Roman"/>
                <w:szCs w:val="24"/>
                <w:lang w:eastAsia="ru-RU"/>
              </w:rPr>
              <w:t>у</w:t>
            </w:r>
            <w:r w:rsidR="006A7D5B" w:rsidRPr="00AA7966">
              <w:rPr>
                <w:rFonts w:eastAsia="Times New Roman"/>
                <w:szCs w:val="24"/>
                <w:lang w:eastAsia="ru-RU"/>
              </w:rPr>
              <w:t>ществляющих образовательную деятельность в части реализации дополнительных общео</w:t>
            </w:r>
            <w:r w:rsidR="006A7D5B" w:rsidRPr="00AA7966">
              <w:rPr>
                <w:rFonts w:eastAsia="Times New Roman"/>
                <w:szCs w:val="24"/>
                <w:lang w:eastAsia="ru-RU"/>
              </w:rPr>
              <w:t>б</w:t>
            </w:r>
            <w:r w:rsidR="006A7D5B" w:rsidRPr="00AA7966">
              <w:rPr>
                <w:rFonts w:eastAsia="Times New Roman"/>
                <w:szCs w:val="24"/>
                <w:lang w:eastAsia="ru-RU"/>
              </w:rPr>
              <w:t>разовательных программ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A7D5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3E672A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4</w:t>
            </w:r>
            <w:r w:rsidR="006A7D5B" w:rsidRPr="00AA7966">
              <w:rPr>
                <w:rFonts w:eastAsia="Times New Roman"/>
                <w:szCs w:val="24"/>
                <w:lang w:eastAsia="ru-RU"/>
              </w:rPr>
              <w:t>.3.1. Отношение среднемесячной заработной платы педагогических работников госуда</w:t>
            </w:r>
            <w:r w:rsidR="006A7D5B" w:rsidRPr="00AA7966">
              <w:rPr>
                <w:rFonts w:eastAsia="Times New Roman"/>
                <w:szCs w:val="24"/>
                <w:lang w:eastAsia="ru-RU"/>
              </w:rPr>
              <w:t>р</w:t>
            </w:r>
            <w:r w:rsidR="006A7D5B" w:rsidRPr="00AA7966">
              <w:rPr>
                <w:rFonts w:eastAsia="Times New Roman"/>
                <w:szCs w:val="24"/>
                <w:lang w:eastAsia="ru-RU"/>
              </w:rPr>
              <w:t>ственных и муниципальных образовательных организаций дополнительного образования к среднемесячной заработной плате учителей в субъекте Российской Федерации.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82,78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95,32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97,14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92,60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101,30</w:t>
            </w:r>
          </w:p>
        </w:tc>
      </w:tr>
      <w:tr w:rsidR="006A7D5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3E672A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szCs w:val="24"/>
              </w:rPr>
              <w:t>4.3.2. Удельный вес численности педагогов дополнительного образования в общей чи</w:t>
            </w:r>
            <w:r w:rsidRPr="00AA7966">
              <w:rPr>
                <w:szCs w:val="24"/>
              </w:rPr>
              <w:t>с</w:t>
            </w:r>
            <w:r w:rsidRPr="00AA7966">
              <w:rPr>
                <w:szCs w:val="24"/>
              </w:rPr>
              <w:t>ленности педагогических работников орган</w:t>
            </w:r>
            <w:r w:rsidRPr="00AA7966">
              <w:rPr>
                <w:szCs w:val="24"/>
              </w:rPr>
              <w:t>и</w:t>
            </w:r>
            <w:r w:rsidRPr="00AA7966">
              <w:rPr>
                <w:szCs w:val="24"/>
              </w:rPr>
              <w:t>заций, осуществляющих образовательную деятельность по дополнительным общеобр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>зовательным программам: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A7D5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всего;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59,90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59,06</w:t>
            </w:r>
          </w:p>
        </w:tc>
      </w:tr>
      <w:tr w:rsidR="006A7D5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внешние совместители.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15,33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19,74</w:t>
            </w:r>
          </w:p>
        </w:tc>
      </w:tr>
      <w:tr w:rsidR="006A7D5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3E672A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szCs w:val="24"/>
              </w:rPr>
              <w:lastRenderedPageBreak/>
              <w:t xml:space="preserve">4.3.3. </w:t>
            </w:r>
            <w:proofErr w:type="gramStart"/>
            <w:r w:rsidRPr="00AA7966">
              <w:rPr>
                <w:szCs w:val="24"/>
              </w:rPr>
              <w:t>Удельный вес численности педагогов дополнительного образования, получивших образование по укрупненным группам спец</w:t>
            </w:r>
            <w:r w:rsidRPr="00AA7966">
              <w:rPr>
                <w:szCs w:val="24"/>
              </w:rPr>
              <w:t>и</w:t>
            </w:r>
            <w:r w:rsidRPr="00AA7966">
              <w:rPr>
                <w:szCs w:val="24"/>
              </w:rPr>
              <w:t>альностей и направлений подготовки высш</w:t>
            </w:r>
            <w:r w:rsidRPr="00AA7966">
              <w:rPr>
                <w:szCs w:val="24"/>
              </w:rPr>
              <w:t>е</w:t>
            </w:r>
            <w:r w:rsidRPr="00AA7966">
              <w:rPr>
                <w:szCs w:val="24"/>
              </w:rPr>
              <w:t>го образования «Образование и педагогич</w:t>
            </w:r>
            <w:r w:rsidRPr="00AA7966">
              <w:rPr>
                <w:szCs w:val="24"/>
              </w:rPr>
              <w:t>е</w:t>
            </w:r>
            <w:r w:rsidRPr="00AA7966">
              <w:rPr>
                <w:szCs w:val="24"/>
              </w:rPr>
              <w:t>ские науки» и укрупненной группе специал</w:t>
            </w:r>
            <w:r w:rsidRPr="00AA7966">
              <w:rPr>
                <w:szCs w:val="24"/>
              </w:rPr>
              <w:t>ь</w:t>
            </w:r>
            <w:r w:rsidRPr="00AA7966">
              <w:rPr>
                <w:szCs w:val="24"/>
              </w:rPr>
              <w:t>ностей среднего профессионального образ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вания «Образование и педагогические науки», в общей численности педагогов д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полнительного образования (без внешних совместителей и работающих по договорам гражданско-правового характера) организ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>ций, реализующих дополнительные общео</w:t>
            </w:r>
            <w:r w:rsidRPr="00AA7966">
              <w:rPr>
                <w:szCs w:val="24"/>
              </w:rPr>
              <w:t>б</w:t>
            </w:r>
            <w:r w:rsidRPr="00AA7966">
              <w:rPr>
                <w:szCs w:val="24"/>
              </w:rPr>
              <w:t>разовательные программы для детей</w:t>
            </w:r>
            <w:proofErr w:type="gram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A7D5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3E672A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szCs w:val="24"/>
              </w:rPr>
              <w:t xml:space="preserve">4.3.4. Удельный вес численности педагогов дополнительного образования в возрасте </w:t>
            </w:r>
            <w:proofErr w:type="gramStart"/>
            <w:r w:rsidRPr="00AA7966">
              <w:rPr>
                <w:szCs w:val="24"/>
              </w:rPr>
              <w:t>м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ложе 35 лет в общей численности педагогов дополнительного образования (без внешних совместителей и работающих по договорам гражданско-правового характера) организ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>ций, реализующих дополнительные общео</w:t>
            </w:r>
            <w:r w:rsidRPr="00AA7966">
              <w:rPr>
                <w:szCs w:val="24"/>
              </w:rPr>
              <w:t>б</w:t>
            </w:r>
            <w:r w:rsidRPr="00AA7966">
              <w:rPr>
                <w:szCs w:val="24"/>
              </w:rPr>
              <w:t>разовательные программы для детей</w:t>
            </w:r>
            <w:proofErr w:type="gram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ind w:hanging="4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65,65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D5B" w:rsidRPr="00AA7966" w:rsidRDefault="006A7D5B" w:rsidP="00D144F0">
            <w:pPr>
              <w:ind w:hanging="4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28,21</w:t>
            </w:r>
          </w:p>
        </w:tc>
      </w:tr>
      <w:tr w:rsidR="0006115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153" w:rsidRPr="00AA7966" w:rsidRDefault="0006115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 xml:space="preserve">4.4. Учебные и </w:t>
            </w:r>
            <w:proofErr w:type="spellStart"/>
            <w:r w:rsidRPr="00AA7966">
              <w:rPr>
                <w:szCs w:val="24"/>
              </w:rPr>
              <w:t>внеучебные</w:t>
            </w:r>
            <w:proofErr w:type="spellEnd"/>
            <w:r w:rsidRPr="00AA7966">
              <w:rPr>
                <w:szCs w:val="24"/>
              </w:rPr>
              <w:t xml:space="preserve"> достижения лиц, обучающихся по программам дополнител</w:t>
            </w:r>
            <w:r w:rsidRPr="00AA7966">
              <w:rPr>
                <w:szCs w:val="24"/>
              </w:rPr>
              <w:t>ь</w:t>
            </w:r>
            <w:r w:rsidRPr="00AA7966">
              <w:rPr>
                <w:szCs w:val="24"/>
              </w:rPr>
              <w:t>ного образования детей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153" w:rsidRPr="00AA7966" w:rsidRDefault="00061153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153" w:rsidRPr="00AA7966" w:rsidRDefault="0006115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153" w:rsidRPr="00AA7966" w:rsidRDefault="0006115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153" w:rsidRPr="00AA7966" w:rsidRDefault="0006115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153" w:rsidRPr="00AA7966" w:rsidRDefault="0006115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153" w:rsidRPr="00AA7966" w:rsidRDefault="0006115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32529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4.4.1. Результаты занятий детей в организ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>циях дополнительного образования (удел</w:t>
            </w:r>
            <w:r w:rsidRPr="00AA7966">
              <w:rPr>
                <w:szCs w:val="24"/>
              </w:rPr>
              <w:t>ь</w:t>
            </w:r>
            <w:r w:rsidRPr="00AA7966">
              <w:rPr>
                <w:szCs w:val="24"/>
              </w:rPr>
              <w:t>ный вес родителей детей, обучающихся в о</w:t>
            </w:r>
            <w:r w:rsidRPr="00AA7966">
              <w:rPr>
                <w:szCs w:val="24"/>
              </w:rPr>
              <w:t>р</w:t>
            </w:r>
            <w:r w:rsidRPr="00AA7966">
              <w:rPr>
                <w:szCs w:val="24"/>
              </w:rPr>
              <w:t>ганизациях дополнительного образования, отметивших различные результаты обучения их детей, в общей численности родителей д</w:t>
            </w:r>
            <w:r w:rsidRPr="00AA7966">
              <w:rPr>
                <w:szCs w:val="24"/>
              </w:rPr>
              <w:t>е</w:t>
            </w:r>
            <w:r w:rsidRPr="00AA7966">
              <w:rPr>
                <w:szCs w:val="24"/>
              </w:rPr>
              <w:t>тей, обучающихся в организациях дополн</w:t>
            </w:r>
            <w:r w:rsidRPr="00AA7966">
              <w:rPr>
                <w:szCs w:val="24"/>
              </w:rPr>
              <w:t>и</w:t>
            </w:r>
            <w:r w:rsidRPr="00AA7966">
              <w:rPr>
                <w:szCs w:val="24"/>
              </w:rPr>
              <w:t>тельного образования): &lt;**&gt;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32529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 xml:space="preserve">приобретение актуальных знаний, умений, практических навыков </w:t>
            </w:r>
            <w:proofErr w:type="gramStart"/>
            <w:r w:rsidRPr="00AA7966">
              <w:rPr>
                <w:szCs w:val="24"/>
              </w:rPr>
              <w:t>обучающимися</w:t>
            </w:r>
            <w:proofErr w:type="gramEnd"/>
            <w:r w:rsidRPr="00AA7966">
              <w:rPr>
                <w:szCs w:val="24"/>
              </w:rPr>
              <w:t>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</w:p>
        </w:tc>
      </w:tr>
      <w:tr w:rsidR="0032529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pStyle w:val="ConsPlusNormal"/>
              <w:ind w:left="80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выявление и развитие таланта и способн</w:t>
            </w:r>
            <w:r w:rsidRPr="00AA7966">
              <w:rPr>
                <w:sz w:val="24"/>
                <w:szCs w:val="24"/>
              </w:rPr>
              <w:t>о</w:t>
            </w:r>
            <w:r w:rsidRPr="00AA7966">
              <w:rPr>
                <w:sz w:val="24"/>
                <w:szCs w:val="24"/>
              </w:rPr>
              <w:t>стей обучающихся;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32529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pStyle w:val="ConsPlusNormal"/>
              <w:ind w:left="80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профессиональная ориентация, освоение значимых для профессиональной деятельн</w:t>
            </w:r>
            <w:r w:rsidRPr="00AA7966">
              <w:rPr>
                <w:sz w:val="24"/>
                <w:szCs w:val="24"/>
              </w:rPr>
              <w:t>о</w:t>
            </w:r>
            <w:r w:rsidRPr="00AA7966">
              <w:rPr>
                <w:sz w:val="24"/>
                <w:szCs w:val="24"/>
              </w:rPr>
              <w:t xml:space="preserve">сти навыков </w:t>
            </w:r>
            <w:proofErr w:type="gramStart"/>
            <w:r w:rsidRPr="00AA7966">
              <w:rPr>
                <w:sz w:val="24"/>
                <w:szCs w:val="24"/>
              </w:rPr>
              <w:t>обучающимися</w:t>
            </w:r>
            <w:proofErr w:type="gramEnd"/>
            <w:r w:rsidRPr="00AA7966">
              <w:rPr>
                <w:sz w:val="24"/>
                <w:szCs w:val="24"/>
              </w:rPr>
              <w:t>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15"/>
              <w:jc w:val="left"/>
              <w:rPr>
                <w:szCs w:val="24"/>
              </w:rPr>
            </w:pPr>
          </w:p>
        </w:tc>
      </w:tr>
      <w:tr w:rsidR="0032529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pStyle w:val="ConsPlusNormal"/>
              <w:ind w:left="80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улучшение знаний в рамках основной общ</w:t>
            </w:r>
            <w:r w:rsidRPr="00AA7966">
              <w:rPr>
                <w:sz w:val="24"/>
                <w:szCs w:val="24"/>
              </w:rPr>
              <w:t>е</w:t>
            </w:r>
            <w:r w:rsidRPr="00AA7966">
              <w:rPr>
                <w:sz w:val="24"/>
                <w:szCs w:val="24"/>
              </w:rPr>
              <w:t xml:space="preserve">образовательной программы </w:t>
            </w:r>
            <w:proofErr w:type="gramStart"/>
            <w:r w:rsidRPr="00AA7966">
              <w:rPr>
                <w:sz w:val="24"/>
                <w:szCs w:val="24"/>
              </w:rPr>
              <w:t>обучающимися</w:t>
            </w:r>
            <w:proofErr w:type="gramEnd"/>
            <w:r w:rsidRPr="00AA7966"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15"/>
              <w:jc w:val="left"/>
              <w:rPr>
                <w:szCs w:val="24"/>
              </w:rPr>
            </w:pPr>
          </w:p>
        </w:tc>
      </w:tr>
      <w:tr w:rsidR="0032529B" w:rsidRPr="00AA7966" w:rsidTr="00D144F0">
        <w:tc>
          <w:tcPr>
            <w:tcW w:w="10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058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IV. Профессиональное обучение</w:t>
            </w:r>
          </w:p>
        </w:tc>
      </w:tr>
      <w:tr w:rsidR="0032529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A7797A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outlineLvl w:val="1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5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 xml:space="preserve">. Сведения о развитии профессионального 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lastRenderedPageBreak/>
              <w:t>обучения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32529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A7797A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lastRenderedPageBreak/>
              <w:t>5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>.1. Численность населения, обучающегося по программам профессионального обучения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32529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A7797A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szCs w:val="24"/>
              </w:rPr>
              <w:t xml:space="preserve">5.1.1. Структура численности слушателей, завершивших </w:t>
            </w:r>
            <w:proofErr w:type="gramStart"/>
            <w:r w:rsidRPr="00AA7966">
              <w:rPr>
                <w:szCs w:val="24"/>
              </w:rPr>
              <w:t>обучение по программам</w:t>
            </w:r>
            <w:proofErr w:type="gramEnd"/>
            <w:r w:rsidRPr="00AA7966">
              <w:rPr>
                <w:szCs w:val="24"/>
              </w:rPr>
              <w:t xml:space="preserve"> пр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фессионального обучения: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тысяча человек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32529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программы профессиональной подготовки по профессиям рабочих, должностям служащих;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07,60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00,98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01,69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01,50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DB773A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1,51</w:t>
            </w:r>
          </w:p>
        </w:tc>
      </w:tr>
      <w:tr w:rsidR="0032529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программы переподготовки рабочих, служ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>щих;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04,30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00,32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00,42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DB773A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0,69</w:t>
            </w:r>
          </w:p>
        </w:tc>
      </w:tr>
      <w:tr w:rsidR="0032529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программы повышения квалификации раб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чих, служащих.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12,50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0,38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01,48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01,57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DB773A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1,55</w:t>
            </w:r>
          </w:p>
        </w:tc>
      </w:tr>
      <w:tr w:rsidR="0032529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A7797A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5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>.1.2. Охват населения программами профе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>с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 xml:space="preserve">сионального </w:t>
            </w:r>
            <w:proofErr w:type="gramStart"/>
            <w:r w:rsidR="0032529B" w:rsidRPr="00AA7966">
              <w:rPr>
                <w:rFonts w:eastAsia="Times New Roman"/>
                <w:szCs w:val="24"/>
                <w:lang w:eastAsia="ru-RU"/>
              </w:rPr>
              <w:t>обучения по</w:t>
            </w:r>
            <w:proofErr w:type="gramEnd"/>
            <w:r w:rsidR="0032529B" w:rsidRPr="00AA7966">
              <w:rPr>
                <w:rFonts w:eastAsia="Times New Roman"/>
                <w:szCs w:val="24"/>
                <w:lang w:eastAsia="ru-RU"/>
              </w:rPr>
              <w:t xml:space="preserve"> возрастным гру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>п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>пам (отношение численности слушателей определенной возрастной группы, заверши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>в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>ших обучение по программам професси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>о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>нального обучения, к численности населения соответствующей возрастной группы):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E23E5A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E5A" w:rsidRPr="00AA7966" w:rsidRDefault="00E23E5A" w:rsidP="00D144F0">
            <w:pPr>
              <w:pStyle w:val="ConsPlusNormal"/>
              <w:ind w:left="283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18 – 64 лет;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E5A" w:rsidRPr="00AA7966" w:rsidRDefault="00E23E5A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E5A" w:rsidRPr="00AA7966" w:rsidRDefault="00E23E5A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0,0004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E5A" w:rsidRPr="00AA7966" w:rsidRDefault="00E23E5A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0,0004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E5A" w:rsidRPr="00AA7966" w:rsidRDefault="00E23E5A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0,0004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E5A" w:rsidRPr="00AA7966" w:rsidRDefault="00E23E5A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0,0004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E5A" w:rsidRPr="00AA7966" w:rsidRDefault="00E23E5A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0,0004</w:t>
            </w:r>
          </w:p>
        </w:tc>
      </w:tr>
      <w:tr w:rsidR="00E23E5A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E5A" w:rsidRPr="00AA7966" w:rsidRDefault="00E23E5A" w:rsidP="00D144F0">
            <w:pPr>
              <w:pStyle w:val="ConsPlusNormal"/>
              <w:ind w:left="283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18 – 34 лет;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E5A" w:rsidRPr="00AA7966" w:rsidRDefault="00E23E5A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E5A" w:rsidRPr="00AA7966" w:rsidRDefault="00E23E5A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0,0003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E5A" w:rsidRPr="00AA7966" w:rsidRDefault="00E23E5A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0,0003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E5A" w:rsidRPr="00AA7966" w:rsidRDefault="00E23E5A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0,0003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E5A" w:rsidRPr="00AA7966" w:rsidRDefault="00E23E5A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0,0003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E5A" w:rsidRPr="00AA7966" w:rsidRDefault="00E23E5A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0,0003</w:t>
            </w:r>
          </w:p>
        </w:tc>
      </w:tr>
      <w:tr w:rsidR="00E23E5A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E5A" w:rsidRPr="00AA7966" w:rsidRDefault="00E23E5A" w:rsidP="00D144F0">
            <w:pPr>
              <w:pStyle w:val="ConsPlusNormal"/>
              <w:ind w:left="283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35 – 64 лет.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E5A" w:rsidRPr="00AA7966" w:rsidRDefault="00E23E5A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E5A" w:rsidRPr="00AA7966" w:rsidRDefault="00E23E5A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0,0001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E5A" w:rsidRPr="00AA7966" w:rsidRDefault="00E23E5A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0,0001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E5A" w:rsidRPr="00AA7966" w:rsidRDefault="00E23E5A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0,0001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E5A" w:rsidRPr="00AA7966" w:rsidRDefault="00E23E5A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0,0001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E5A" w:rsidRPr="00AA7966" w:rsidRDefault="00E23E5A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0,0001</w:t>
            </w:r>
          </w:p>
        </w:tc>
      </w:tr>
      <w:tr w:rsidR="0032529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A7797A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5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>.2. Содержание образовательной деятельн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>о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>сти и организация образовательного процесса по основным программам профессионального обучения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32529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529B" w:rsidRPr="00AA7966" w:rsidRDefault="00A7797A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szCs w:val="24"/>
              </w:rPr>
              <w:t>5.2.1. Удельный вес численности слушателей, завершивших обучение с применением эле</w:t>
            </w:r>
            <w:r w:rsidRPr="00AA7966">
              <w:rPr>
                <w:szCs w:val="24"/>
              </w:rPr>
              <w:t>к</w:t>
            </w:r>
            <w:r w:rsidRPr="00AA7966">
              <w:rPr>
                <w:szCs w:val="24"/>
              </w:rPr>
              <w:t>тронного обучения, дистанционных образ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вательных технологий, сетевой формы реал</w:t>
            </w:r>
            <w:r w:rsidRPr="00AA7966">
              <w:rPr>
                <w:szCs w:val="24"/>
              </w:rPr>
              <w:t>и</w:t>
            </w:r>
            <w:r w:rsidRPr="00AA7966">
              <w:rPr>
                <w:szCs w:val="24"/>
              </w:rPr>
              <w:t xml:space="preserve">зации образовательных программ, в общей численности слушателей, завершивших </w:t>
            </w:r>
            <w:proofErr w:type="gramStart"/>
            <w:r w:rsidRPr="00AA7966">
              <w:rPr>
                <w:szCs w:val="24"/>
              </w:rPr>
              <w:t>об</w:t>
            </w:r>
            <w:r w:rsidRPr="00AA7966">
              <w:rPr>
                <w:szCs w:val="24"/>
              </w:rPr>
              <w:t>у</w:t>
            </w:r>
            <w:r w:rsidRPr="00AA7966">
              <w:rPr>
                <w:szCs w:val="24"/>
              </w:rPr>
              <w:t>чение по программам</w:t>
            </w:r>
            <w:proofErr w:type="gramEnd"/>
            <w:r w:rsidRPr="00AA7966">
              <w:rPr>
                <w:szCs w:val="24"/>
              </w:rPr>
              <w:t xml:space="preserve"> профессионального обучения: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32529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с применением электронного обучения;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529B" w:rsidRPr="00AA7966" w:rsidRDefault="0032529B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28,00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29,00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31,00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DB773A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31,00</w:t>
            </w:r>
          </w:p>
        </w:tc>
      </w:tr>
      <w:tr w:rsidR="0032529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с применением дистанционных образов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>тельных технологий.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529B" w:rsidRPr="00AA7966" w:rsidRDefault="0032529B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15,00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16,00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16,00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DB773A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16,00</w:t>
            </w:r>
          </w:p>
        </w:tc>
      </w:tr>
      <w:tr w:rsidR="00A7797A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97A" w:rsidRPr="00AA7966" w:rsidRDefault="00A7797A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с применением сетевой формы реализации образовательных программ.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97A" w:rsidRPr="00AA7966" w:rsidRDefault="00D35393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97A" w:rsidRPr="00AA7966" w:rsidRDefault="00A7797A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97A" w:rsidRPr="00AA7966" w:rsidRDefault="007B6B9F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97A" w:rsidRPr="00AA7966" w:rsidRDefault="007B6B9F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97A" w:rsidRPr="00AA7966" w:rsidRDefault="007B6B9F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97A" w:rsidRPr="00AA7966" w:rsidRDefault="007B6B9F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</w:t>
            </w:r>
          </w:p>
        </w:tc>
      </w:tr>
      <w:tr w:rsidR="0032529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0559AD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lastRenderedPageBreak/>
              <w:t>5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 xml:space="preserve">.2.2. Структура численности слушателей, завершивших </w:t>
            </w:r>
            <w:proofErr w:type="gramStart"/>
            <w:r w:rsidR="0032529B" w:rsidRPr="00AA7966">
              <w:rPr>
                <w:rFonts w:eastAsia="Times New Roman"/>
                <w:szCs w:val="24"/>
                <w:lang w:eastAsia="ru-RU"/>
              </w:rPr>
              <w:t>обучение по программам</w:t>
            </w:r>
            <w:proofErr w:type="gramEnd"/>
            <w:r w:rsidR="0032529B" w:rsidRPr="00AA7966">
              <w:rPr>
                <w:rFonts w:eastAsia="Times New Roman"/>
                <w:szCs w:val="24"/>
                <w:lang w:eastAsia="ru-RU"/>
              </w:rPr>
              <w:t xml:space="preserve"> пр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>о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>фессионального обучения, по программам и источникам финансирования: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32529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программы профессиональной подготовки по профессиям рабочих, должностям служащих: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ind w:hanging="4"/>
              <w:jc w:val="left"/>
              <w:rPr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ind w:hanging="4"/>
              <w:jc w:val="left"/>
              <w:rPr>
                <w:szCs w:val="24"/>
              </w:rPr>
            </w:pPr>
          </w:p>
        </w:tc>
      </w:tr>
      <w:tr w:rsidR="0032529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left="222"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за счет бюджетных ассигнований;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69,00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70,00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68,00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67,00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6C5B0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68,50</w:t>
            </w:r>
          </w:p>
        </w:tc>
      </w:tr>
      <w:tr w:rsidR="0032529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left="222"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по договорам об оказании платных образ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вательных услуг за счет средств физич</w:t>
            </w:r>
            <w:r w:rsidRPr="00AA7966">
              <w:rPr>
                <w:szCs w:val="24"/>
              </w:rPr>
              <w:t>е</w:t>
            </w:r>
            <w:r w:rsidRPr="00AA7966">
              <w:rPr>
                <w:szCs w:val="24"/>
              </w:rPr>
              <w:t>ских лиц;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31,00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32,00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33,00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6C5B0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31,50</w:t>
            </w:r>
          </w:p>
        </w:tc>
      </w:tr>
      <w:tr w:rsidR="0032529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left="222"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по договорам об оказании платных образ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вательных услуг за счет средств юридич</w:t>
            </w:r>
            <w:r w:rsidRPr="00AA7966">
              <w:rPr>
                <w:szCs w:val="24"/>
              </w:rPr>
              <w:t>е</w:t>
            </w:r>
            <w:r w:rsidRPr="00AA7966">
              <w:rPr>
                <w:szCs w:val="24"/>
              </w:rPr>
              <w:t>ских лиц;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6C5B04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</w:tr>
      <w:tr w:rsidR="0032529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программы переподготовки рабочих, служ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>щих: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ind w:hanging="4"/>
              <w:jc w:val="left"/>
              <w:rPr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ind w:hanging="4"/>
              <w:jc w:val="left"/>
              <w:rPr>
                <w:szCs w:val="24"/>
              </w:rPr>
            </w:pPr>
          </w:p>
        </w:tc>
      </w:tr>
      <w:tr w:rsidR="0032529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left="222"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за счет бюджетных ассигнований;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77,00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78,00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79,00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ind w:hanging="4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80,00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6C5B04" w:rsidP="00D144F0">
            <w:pPr>
              <w:ind w:hanging="4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80,00</w:t>
            </w:r>
          </w:p>
        </w:tc>
      </w:tr>
      <w:tr w:rsidR="0032529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left="222"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по договорам об оказании платных образ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вательных услуг за счет средств физич</w:t>
            </w:r>
            <w:r w:rsidRPr="00AA7966">
              <w:rPr>
                <w:szCs w:val="24"/>
              </w:rPr>
              <w:t>е</w:t>
            </w:r>
            <w:r w:rsidRPr="00AA7966">
              <w:rPr>
                <w:szCs w:val="24"/>
              </w:rPr>
              <w:t>ских лиц;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04,00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04,00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05,00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ind w:hanging="4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05,00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6C5B04" w:rsidP="00D144F0">
            <w:pPr>
              <w:ind w:hanging="4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</w:t>
            </w:r>
            <w:r w:rsidR="00D817C7" w:rsidRPr="00AA7966">
              <w:rPr>
                <w:szCs w:val="24"/>
              </w:rPr>
              <w:t>6</w:t>
            </w:r>
            <w:r w:rsidRPr="00AA7966">
              <w:rPr>
                <w:szCs w:val="24"/>
              </w:rPr>
              <w:t>,00</w:t>
            </w:r>
          </w:p>
        </w:tc>
      </w:tr>
      <w:tr w:rsidR="0032529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left="222"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по договорам об оказании платных образ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вательных услуг за счет средств юридич</w:t>
            </w:r>
            <w:r w:rsidRPr="00AA7966">
              <w:rPr>
                <w:szCs w:val="24"/>
              </w:rPr>
              <w:t>е</w:t>
            </w:r>
            <w:r w:rsidRPr="00AA7966">
              <w:rPr>
                <w:szCs w:val="24"/>
              </w:rPr>
              <w:t>ских лиц;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19,00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18,00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16,00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ind w:hanging="4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15,00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D817C7" w:rsidP="00D144F0">
            <w:pPr>
              <w:ind w:hanging="4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14</w:t>
            </w:r>
            <w:r w:rsidR="006C5B04" w:rsidRPr="00AA7966">
              <w:rPr>
                <w:szCs w:val="24"/>
              </w:rPr>
              <w:t>,00</w:t>
            </w:r>
          </w:p>
        </w:tc>
      </w:tr>
      <w:tr w:rsidR="0032529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программы повышения квалификации раб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чих, служащих: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ind w:hanging="4"/>
              <w:jc w:val="left"/>
              <w:rPr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ind w:hanging="4"/>
              <w:jc w:val="left"/>
              <w:rPr>
                <w:szCs w:val="24"/>
              </w:rPr>
            </w:pPr>
          </w:p>
        </w:tc>
      </w:tr>
      <w:tr w:rsidR="0032529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left="222"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за счет бюджетных ассигнований;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78,00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79,00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80,00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ind w:hanging="4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81,00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4E0D70" w:rsidP="00D144F0">
            <w:pPr>
              <w:ind w:hanging="4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83,00</w:t>
            </w:r>
          </w:p>
        </w:tc>
      </w:tr>
      <w:tr w:rsidR="0032529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left="222"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по договорам об оказании платных образ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вательных услуг за счет средств физич</w:t>
            </w:r>
            <w:r w:rsidRPr="00AA7966">
              <w:rPr>
                <w:szCs w:val="24"/>
              </w:rPr>
              <w:t>е</w:t>
            </w:r>
            <w:r w:rsidRPr="00AA7966">
              <w:rPr>
                <w:szCs w:val="24"/>
              </w:rPr>
              <w:t>ских лиц;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04,00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05,00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04,00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ind w:hanging="4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05,00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4E0D70" w:rsidP="00D144F0">
            <w:pPr>
              <w:ind w:hanging="4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07,00</w:t>
            </w:r>
          </w:p>
        </w:tc>
      </w:tr>
      <w:tr w:rsidR="0032529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left="222"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по договорам об оказании платных образ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вательных услуг за счет средств юридич</w:t>
            </w:r>
            <w:r w:rsidRPr="00AA7966">
              <w:rPr>
                <w:szCs w:val="24"/>
              </w:rPr>
              <w:t>е</w:t>
            </w:r>
            <w:r w:rsidRPr="00AA7966">
              <w:rPr>
                <w:szCs w:val="24"/>
              </w:rPr>
              <w:t>ских лиц.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18,00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14,00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16,00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ind w:hanging="4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16,00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4E0D70" w:rsidP="00D144F0">
            <w:pPr>
              <w:ind w:hanging="4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10,00</w:t>
            </w:r>
          </w:p>
        </w:tc>
      </w:tr>
      <w:tr w:rsidR="0032529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0559AD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5</w:t>
            </w:r>
            <w:r w:rsidR="0032529B" w:rsidRPr="00AA7966">
              <w:rPr>
                <w:szCs w:val="24"/>
              </w:rPr>
              <w:t>.2.3. Удельный вес числа программ профе</w:t>
            </w:r>
            <w:r w:rsidR="0032529B" w:rsidRPr="00AA7966">
              <w:rPr>
                <w:szCs w:val="24"/>
              </w:rPr>
              <w:t>с</w:t>
            </w:r>
            <w:r w:rsidR="0032529B" w:rsidRPr="00AA7966">
              <w:rPr>
                <w:szCs w:val="24"/>
              </w:rPr>
              <w:t>сионального обучения, прошедших профе</w:t>
            </w:r>
            <w:r w:rsidR="0032529B" w:rsidRPr="00AA7966">
              <w:rPr>
                <w:szCs w:val="24"/>
              </w:rPr>
              <w:t>с</w:t>
            </w:r>
            <w:r w:rsidR="0032529B" w:rsidRPr="00AA7966">
              <w:rPr>
                <w:szCs w:val="24"/>
              </w:rPr>
              <w:t>сионально-общественную аккредитацию р</w:t>
            </w:r>
            <w:r w:rsidR="0032529B" w:rsidRPr="00AA7966">
              <w:rPr>
                <w:szCs w:val="24"/>
              </w:rPr>
              <w:t>а</w:t>
            </w:r>
            <w:r w:rsidR="0032529B" w:rsidRPr="00AA7966">
              <w:rPr>
                <w:szCs w:val="24"/>
              </w:rPr>
              <w:t>ботодателями и их объединениями, в общем числе программ профессионального обуч</w:t>
            </w:r>
            <w:r w:rsidR="0032529B" w:rsidRPr="00AA7966">
              <w:rPr>
                <w:szCs w:val="24"/>
              </w:rPr>
              <w:t>е</w:t>
            </w:r>
            <w:r w:rsidR="0032529B" w:rsidRPr="00AA7966">
              <w:rPr>
                <w:szCs w:val="24"/>
              </w:rPr>
              <w:t>ния: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32529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программы профессиональной подготовки по профессиям рабочих, должностям служащих;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095058" w:rsidP="00D144F0">
            <w:pPr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</w:t>
            </w:r>
            <w:r w:rsidR="007C20CD" w:rsidRPr="00AA7966">
              <w:rPr>
                <w:rFonts w:eastAsia="Times New Roman"/>
                <w:szCs w:val="24"/>
                <w:lang w:eastAsia="ru-RU"/>
              </w:rPr>
              <w:t>0,0</w:t>
            </w:r>
          </w:p>
        </w:tc>
      </w:tr>
      <w:tr w:rsidR="0032529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lastRenderedPageBreak/>
              <w:t>программы переподготовки рабочих, служ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>щих;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095058" w:rsidP="00D144F0">
            <w:pPr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</w:t>
            </w:r>
            <w:r w:rsidR="007C20CD" w:rsidRPr="00AA7966">
              <w:rPr>
                <w:rFonts w:eastAsia="Times New Roman"/>
                <w:szCs w:val="24"/>
                <w:lang w:eastAsia="ru-RU"/>
              </w:rPr>
              <w:t>0,0</w:t>
            </w:r>
          </w:p>
        </w:tc>
      </w:tr>
      <w:tr w:rsidR="0032529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программы повышения квалификации раб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чих, служащих.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095058" w:rsidP="00D144F0">
            <w:pPr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</w:t>
            </w:r>
            <w:r w:rsidR="007C20CD" w:rsidRPr="00AA7966">
              <w:rPr>
                <w:rFonts w:eastAsia="Times New Roman"/>
                <w:szCs w:val="24"/>
                <w:lang w:eastAsia="ru-RU"/>
              </w:rPr>
              <w:t>0,0</w:t>
            </w:r>
            <w:r w:rsidR="00D80510" w:rsidRPr="00AA7966">
              <w:rPr>
                <w:rFonts w:eastAsia="Times New Roman"/>
                <w:szCs w:val="24"/>
                <w:lang w:eastAsia="ru-RU"/>
              </w:rPr>
              <w:t>0</w:t>
            </w:r>
          </w:p>
        </w:tc>
      </w:tr>
      <w:tr w:rsidR="0032529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0559AD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5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>.3. Кадровое обеспечение организаций, ос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>у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>ществляющих образовательную деятельность в части реализации основных программ пр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>о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>фессионального обучения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32529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0559AD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5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>.3.1. Удельный вес численности лиц, име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>ю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>щих высшее образование или среднее пр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>о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>фессиональное образование по программам подготовки специалистов среднего звена, в общей численности преподавателей и маст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>е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>ров производственного обучения (без вне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>ш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>них совместителей и работающих по догов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>о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>рам гражданско-правового характера) в орг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>а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>низациях, осуществляющих образовательную деятельность по образовательным програ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>м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>мам профессионального обучения: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32529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высшее образование;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97,00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6E0A9C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97,00</w:t>
            </w:r>
          </w:p>
        </w:tc>
      </w:tr>
      <w:tr w:rsidR="0032529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 xml:space="preserve">из них </w:t>
            </w:r>
            <w:proofErr w:type="gramStart"/>
            <w:r w:rsidRPr="00AA7966">
              <w:rPr>
                <w:szCs w:val="24"/>
              </w:rPr>
              <w:t>соответствующее</w:t>
            </w:r>
            <w:proofErr w:type="gramEnd"/>
            <w:r w:rsidRPr="00AA7966">
              <w:rPr>
                <w:szCs w:val="24"/>
              </w:rPr>
              <w:t xml:space="preserve"> профилю обучения;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97,00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6E0A9C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97,00</w:t>
            </w:r>
          </w:p>
        </w:tc>
      </w:tr>
      <w:tr w:rsidR="0032529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среднее профессиональное образование по программам подготовки специалистов сре</w:t>
            </w:r>
            <w:r w:rsidRPr="00AA7966">
              <w:rPr>
                <w:szCs w:val="24"/>
              </w:rPr>
              <w:t>д</w:t>
            </w:r>
            <w:r w:rsidRPr="00AA7966">
              <w:rPr>
                <w:szCs w:val="24"/>
              </w:rPr>
              <w:t>него звена;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38,90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6E0A9C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38,70</w:t>
            </w:r>
          </w:p>
        </w:tc>
      </w:tr>
      <w:tr w:rsidR="0032529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 xml:space="preserve">из них </w:t>
            </w:r>
            <w:proofErr w:type="gramStart"/>
            <w:r w:rsidRPr="00AA7966">
              <w:rPr>
                <w:szCs w:val="24"/>
              </w:rPr>
              <w:t>соответствующее</w:t>
            </w:r>
            <w:proofErr w:type="gramEnd"/>
            <w:r w:rsidRPr="00AA7966">
              <w:rPr>
                <w:szCs w:val="24"/>
              </w:rPr>
              <w:t xml:space="preserve"> профилю обучения.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38,90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6E0A9C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38,70</w:t>
            </w:r>
          </w:p>
        </w:tc>
      </w:tr>
      <w:tr w:rsidR="0032529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0559AD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5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 xml:space="preserve">.3.2. </w:t>
            </w:r>
            <w:proofErr w:type="gramStart"/>
            <w:r w:rsidR="0032529B" w:rsidRPr="00AA7966">
              <w:rPr>
                <w:rFonts w:eastAsia="Times New Roman"/>
                <w:szCs w:val="24"/>
                <w:lang w:eastAsia="ru-RU"/>
              </w:rPr>
              <w:t>Удельный вес численности лиц, заве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>р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>шивших обучение по дополнительным пр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>о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>фессиональным программам в форме стаж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>и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>ровки в организациях (предприятиях) реал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>ь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>ного сектора экономики в течение последних 3-х лет, в общей численности преподавателей и мастеров производственного обучения (без внешних совместите-лей и работающих по договорам гражданско-правового характера) в организациях, осуществляющих образов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>а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>тельную деятельность по программам пр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>о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>фессионального обучения:</w:t>
            </w:r>
            <w:proofErr w:type="gram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32529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преподаватели;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00,00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6E295A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25,70</w:t>
            </w:r>
          </w:p>
        </w:tc>
      </w:tr>
      <w:tr w:rsidR="0032529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мастера производственного обучения.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00,00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6E295A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30,90</w:t>
            </w:r>
          </w:p>
        </w:tc>
      </w:tr>
      <w:tr w:rsidR="0032529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0559AD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5.4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>. Условия профессионального обучения лиц с ограниченными возможностями здор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>о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>вья и инвалидами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32529B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0559AD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lastRenderedPageBreak/>
              <w:t>5.4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 xml:space="preserve">.1. Удельный вес численности слушателей с ограниченными возможностями здоровья и слушателей, имеющих инвалидность, в общей численности слушателей, завершивших </w:t>
            </w:r>
            <w:proofErr w:type="gramStart"/>
            <w:r w:rsidR="0032529B" w:rsidRPr="00AA7966">
              <w:rPr>
                <w:rFonts w:eastAsia="Times New Roman"/>
                <w:szCs w:val="24"/>
                <w:lang w:eastAsia="ru-RU"/>
              </w:rPr>
              <w:t>об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>у</w:t>
            </w:r>
            <w:r w:rsidR="0032529B" w:rsidRPr="00AA7966">
              <w:rPr>
                <w:rFonts w:eastAsia="Times New Roman"/>
                <w:szCs w:val="24"/>
                <w:lang w:eastAsia="ru-RU"/>
              </w:rPr>
              <w:t>чение по программам</w:t>
            </w:r>
            <w:proofErr w:type="gramEnd"/>
            <w:r w:rsidR="0032529B" w:rsidRPr="00AA7966">
              <w:rPr>
                <w:rFonts w:eastAsia="Times New Roman"/>
                <w:szCs w:val="24"/>
                <w:lang w:eastAsia="ru-RU"/>
              </w:rPr>
              <w:t xml:space="preserve"> профессионального обучения: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29B" w:rsidRPr="00AA7966" w:rsidRDefault="0032529B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E295A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95A" w:rsidRPr="00AA7966" w:rsidRDefault="006E295A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слушатели с ограниченными возможностями здоровья;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95A" w:rsidRPr="00AA7966" w:rsidRDefault="006E295A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95A" w:rsidRPr="00AA7966" w:rsidRDefault="006E295A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01,10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95A" w:rsidRPr="00AA7966" w:rsidRDefault="006E295A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02,80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95A" w:rsidRPr="00AA7966" w:rsidRDefault="006E295A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02,70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95A" w:rsidRPr="00AA7966" w:rsidRDefault="006E295A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02,70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95A" w:rsidRPr="00AA7966" w:rsidRDefault="006E295A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02,71</w:t>
            </w:r>
          </w:p>
        </w:tc>
      </w:tr>
      <w:tr w:rsidR="006E295A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95A" w:rsidRPr="00AA7966" w:rsidRDefault="006E295A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из них инвалидов, детей-инвалидов;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95A" w:rsidRPr="00AA7966" w:rsidRDefault="006E295A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95A" w:rsidRPr="00AA7966" w:rsidRDefault="006E295A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95A" w:rsidRPr="00AA7966" w:rsidRDefault="006E295A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95A" w:rsidRPr="00AA7966" w:rsidRDefault="006E295A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00,10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95A" w:rsidRPr="00AA7966" w:rsidRDefault="006E295A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00,10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95A" w:rsidRPr="00AA7966" w:rsidRDefault="006E295A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00,09</w:t>
            </w:r>
          </w:p>
        </w:tc>
      </w:tr>
      <w:tr w:rsidR="006E295A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95A" w:rsidRPr="00AA7966" w:rsidRDefault="006E295A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слушатели, имеющие инвалидность (кроме слушателей с ограниченными возможностями здоровья).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95A" w:rsidRPr="00AA7966" w:rsidRDefault="006E295A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95A" w:rsidRPr="00AA7966" w:rsidRDefault="006E295A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95A" w:rsidRPr="00AA7966" w:rsidRDefault="006E295A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95A" w:rsidRPr="00AA7966" w:rsidRDefault="006E295A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00,20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95A" w:rsidRPr="00AA7966" w:rsidRDefault="006E295A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00,20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95A" w:rsidRPr="00AA7966" w:rsidRDefault="006E295A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00,20</w:t>
            </w:r>
          </w:p>
        </w:tc>
      </w:tr>
      <w:tr w:rsidR="006E295A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95A" w:rsidRPr="00AA7966" w:rsidRDefault="006E295A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5.5. Трудоустройство (изменение условий профессиональной деятельности) выпускн</w:t>
            </w:r>
            <w:r w:rsidRPr="00AA7966">
              <w:rPr>
                <w:rFonts w:eastAsia="Times New Roman"/>
                <w:szCs w:val="24"/>
                <w:lang w:eastAsia="ru-RU"/>
              </w:rPr>
              <w:t>и</w:t>
            </w:r>
            <w:r w:rsidRPr="00AA7966">
              <w:rPr>
                <w:rFonts w:eastAsia="Times New Roman"/>
                <w:szCs w:val="24"/>
                <w:lang w:eastAsia="ru-RU"/>
              </w:rPr>
              <w:t>ков организаций, осуществляющих образов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тельную деятельность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95A" w:rsidRPr="00AA7966" w:rsidRDefault="006E295A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95A" w:rsidRPr="00AA7966" w:rsidRDefault="006E295A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95A" w:rsidRPr="00AA7966" w:rsidRDefault="006E295A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95A" w:rsidRPr="00AA7966" w:rsidRDefault="006E295A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95A" w:rsidRPr="00AA7966" w:rsidRDefault="006E295A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95A" w:rsidRPr="00AA7966" w:rsidRDefault="006E295A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E295A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95A" w:rsidRPr="00AA7966" w:rsidRDefault="006E295A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5.5.1. Удельный вес работников организаций, завершивших обучение за счет средств раб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 xml:space="preserve">тодателя, в общей численности слушателей, завершивших </w:t>
            </w:r>
            <w:proofErr w:type="gramStart"/>
            <w:r w:rsidRPr="00AA7966">
              <w:rPr>
                <w:rFonts w:eastAsia="Times New Roman"/>
                <w:szCs w:val="24"/>
                <w:lang w:eastAsia="ru-RU"/>
              </w:rPr>
              <w:t>обучение по программам</w:t>
            </w:r>
            <w:proofErr w:type="gramEnd"/>
            <w:r w:rsidRPr="00AA7966">
              <w:rPr>
                <w:rFonts w:eastAsia="Times New Roman"/>
                <w:szCs w:val="24"/>
                <w:lang w:eastAsia="ru-RU"/>
              </w:rPr>
              <w:t xml:space="preserve"> пр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фессионального обучения.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95A" w:rsidRPr="00AA7966" w:rsidRDefault="006E295A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95A" w:rsidRPr="00AA7966" w:rsidRDefault="006E295A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95A" w:rsidRPr="00AA7966" w:rsidRDefault="006E295A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95A" w:rsidRPr="00AA7966" w:rsidRDefault="006E295A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19,00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95A" w:rsidRPr="00AA7966" w:rsidRDefault="006E295A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21,00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95A" w:rsidRPr="00AA7966" w:rsidRDefault="00DB0A5E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18,00</w:t>
            </w:r>
          </w:p>
        </w:tc>
      </w:tr>
      <w:tr w:rsidR="006E295A" w:rsidRPr="00AA7966" w:rsidTr="00D144F0">
        <w:tc>
          <w:tcPr>
            <w:tcW w:w="10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95A" w:rsidRPr="00AA7966" w:rsidRDefault="006E295A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V. Дополнительная информация о системе образования</w:t>
            </w:r>
          </w:p>
        </w:tc>
      </w:tr>
      <w:tr w:rsidR="007C31CA" w:rsidRPr="00AA7966" w:rsidTr="00D144F0">
        <w:tc>
          <w:tcPr>
            <w:tcW w:w="10549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31CA" w:rsidRPr="00AA7966" w:rsidRDefault="007C31CA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"/>
                <w:b w:val="0"/>
                <w:sz w:val="24"/>
                <w:szCs w:val="24"/>
              </w:rPr>
              <w:t xml:space="preserve"> </w:t>
            </w:r>
            <w:r w:rsidR="00637123" w:rsidRPr="00AA7966">
              <w:rPr>
                <w:rStyle w:val="11pt"/>
                <w:b w:val="0"/>
                <w:sz w:val="24"/>
                <w:szCs w:val="24"/>
              </w:rPr>
              <w:t xml:space="preserve">6.1. </w:t>
            </w:r>
            <w:r w:rsidRPr="00AA7966">
              <w:rPr>
                <w:rStyle w:val="11pt"/>
                <w:b w:val="0"/>
                <w:sz w:val="24"/>
                <w:szCs w:val="24"/>
              </w:rPr>
              <w:t>Сведения об интеграции образования и науки, а также образования и сферы труда.</w:t>
            </w:r>
          </w:p>
        </w:tc>
      </w:tr>
      <w:tr w:rsidR="007C31CA" w:rsidRPr="00AA7966" w:rsidTr="00D144F0">
        <w:tc>
          <w:tcPr>
            <w:tcW w:w="10549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31CA" w:rsidRPr="00AA7966" w:rsidRDefault="007C31CA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"/>
                <w:b w:val="0"/>
                <w:sz w:val="24"/>
                <w:szCs w:val="24"/>
              </w:rPr>
              <w:t>Интеграция образования и науки.</w:t>
            </w:r>
          </w:p>
        </w:tc>
      </w:tr>
      <w:tr w:rsidR="007C31CA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1CA" w:rsidRPr="00AA7966" w:rsidRDefault="007C31CA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Удельный вес сектора организаций высшего образования во внутренних затратах на и</w:t>
            </w:r>
            <w:r w:rsidRPr="00AA7966">
              <w:rPr>
                <w:rFonts w:eastAsia="Times New Roman"/>
                <w:szCs w:val="24"/>
                <w:lang w:eastAsia="ru-RU"/>
              </w:rPr>
              <w:t>с</w:t>
            </w:r>
            <w:r w:rsidRPr="00AA7966">
              <w:rPr>
                <w:rFonts w:eastAsia="Times New Roman"/>
                <w:szCs w:val="24"/>
                <w:lang w:eastAsia="ru-RU"/>
              </w:rPr>
              <w:t>следования и разработки</w:t>
            </w:r>
            <w:proofErr w:type="gramStart"/>
            <w:r w:rsidRPr="00AA7966">
              <w:rPr>
                <w:rFonts w:eastAsia="Times New Roman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1CA" w:rsidRPr="00AA7966" w:rsidRDefault="007C31CA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1CA" w:rsidRPr="00AA7966" w:rsidRDefault="007C31CA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1CA" w:rsidRPr="00AA7966" w:rsidRDefault="007C31CA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1CA" w:rsidRPr="00AA7966" w:rsidRDefault="007C31CA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1CA" w:rsidRPr="00AA7966" w:rsidRDefault="007C31CA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1CA" w:rsidRPr="00AA7966" w:rsidRDefault="007C31CA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38,9</w:t>
            </w:r>
          </w:p>
        </w:tc>
      </w:tr>
      <w:tr w:rsidR="007C31CA" w:rsidRPr="00AA7966" w:rsidTr="00D144F0">
        <w:tc>
          <w:tcPr>
            <w:tcW w:w="10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1CA" w:rsidRPr="00AA7966" w:rsidRDefault="007C31CA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Courier New"/>
                <w:bCs/>
                <w:color w:val="000000"/>
                <w:szCs w:val="24"/>
                <w:lang w:eastAsia="ru-RU" w:bidi="ru-RU"/>
              </w:rPr>
              <w:t>Участие организаций различных отраслей экономики в обеспечении и осуществлении образовател</w:t>
            </w:r>
            <w:r w:rsidRPr="00AA7966">
              <w:rPr>
                <w:rFonts w:eastAsia="Courier New"/>
                <w:bCs/>
                <w:color w:val="000000"/>
                <w:szCs w:val="24"/>
                <w:lang w:eastAsia="ru-RU" w:bidi="ru-RU"/>
              </w:rPr>
              <w:t>ь</w:t>
            </w:r>
            <w:r w:rsidRPr="00AA7966">
              <w:rPr>
                <w:rFonts w:eastAsia="Courier New"/>
                <w:bCs/>
                <w:color w:val="000000"/>
                <w:szCs w:val="24"/>
                <w:lang w:eastAsia="ru-RU" w:bidi="ru-RU"/>
              </w:rPr>
              <w:t>ной деятельности.</w:t>
            </w:r>
          </w:p>
        </w:tc>
      </w:tr>
      <w:tr w:rsidR="007C31CA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1CA" w:rsidRPr="00AA7966" w:rsidRDefault="007C31CA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Удельный вес численности студентов, об</w:t>
            </w:r>
            <w:r w:rsidRPr="00AA7966">
              <w:rPr>
                <w:rFonts w:eastAsia="Times New Roman"/>
                <w:szCs w:val="24"/>
                <w:lang w:eastAsia="ru-RU"/>
              </w:rPr>
              <w:t>у</w:t>
            </w:r>
            <w:r w:rsidRPr="00AA7966">
              <w:rPr>
                <w:rFonts w:eastAsia="Times New Roman"/>
                <w:szCs w:val="24"/>
                <w:lang w:eastAsia="ru-RU"/>
              </w:rPr>
              <w:t>чающихся по договорам о целевом приеме или целевом обучении, в общей численности студентов, обучающихся по образовательным программам высшего образования - програ</w:t>
            </w:r>
            <w:r w:rsidRPr="00AA7966">
              <w:rPr>
                <w:rFonts w:eastAsia="Times New Roman"/>
                <w:szCs w:val="24"/>
                <w:lang w:eastAsia="ru-RU"/>
              </w:rPr>
              <w:t>м</w:t>
            </w:r>
            <w:r w:rsidRPr="00AA7966">
              <w:rPr>
                <w:rFonts w:eastAsia="Times New Roman"/>
                <w:szCs w:val="24"/>
                <w:lang w:eastAsia="ru-RU"/>
              </w:rPr>
              <w:t xml:space="preserve">мам </w:t>
            </w:r>
            <w:proofErr w:type="spellStart"/>
            <w:r w:rsidRPr="00AA7966">
              <w:rPr>
                <w:rFonts w:eastAsia="Times New Roman"/>
                <w:szCs w:val="24"/>
                <w:lang w:eastAsia="ru-RU"/>
              </w:rPr>
              <w:t>бакалавриата</w:t>
            </w:r>
            <w:proofErr w:type="spellEnd"/>
            <w:r w:rsidRPr="00AA7966">
              <w:rPr>
                <w:rFonts w:eastAsia="Times New Roman"/>
                <w:szCs w:val="24"/>
                <w:lang w:eastAsia="ru-RU"/>
              </w:rPr>
              <w:t xml:space="preserve">, программам </w:t>
            </w:r>
            <w:proofErr w:type="spellStart"/>
            <w:r w:rsidRPr="00AA7966">
              <w:rPr>
                <w:rFonts w:eastAsia="Times New Roman"/>
                <w:szCs w:val="24"/>
                <w:lang w:eastAsia="ru-RU"/>
              </w:rPr>
              <w:t>специалитета</w:t>
            </w:r>
            <w:proofErr w:type="spellEnd"/>
            <w:r w:rsidRPr="00AA7966">
              <w:rPr>
                <w:rFonts w:eastAsia="Times New Roman"/>
                <w:szCs w:val="24"/>
                <w:lang w:eastAsia="ru-RU"/>
              </w:rPr>
              <w:t>, программам магистратуры: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1CA" w:rsidRPr="00AA7966" w:rsidRDefault="007C31CA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1CA" w:rsidRPr="00AA7966" w:rsidRDefault="007C31CA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1CA" w:rsidRPr="00AA7966" w:rsidRDefault="007C31CA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1CA" w:rsidRPr="00AA7966" w:rsidRDefault="007C31CA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1CA" w:rsidRPr="00AA7966" w:rsidRDefault="007C31CA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1CA" w:rsidRPr="00AA7966" w:rsidRDefault="007C31CA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7C31CA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31CA" w:rsidRPr="00AA7966" w:rsidRDefault="007C31CA" w:rsidP="00D144F0">
            <w:pPr>
              <w:pStyle w:val="16"/>
              <w:shd w:val="clear" w:color="auto" w:fill="auto"/>
              <w:spacing w:before="0" w:line="220" w:lineRule="exact"/>
              <w:ind w:left="300"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государственные и муниципальные орг</w:t>
            </w:r>
            <w:r w:rsidRPr="00AA7966">
              <w:rPr>
                <w:rStyle w:val="11pt0"/>
                <w:sz w:val="24"/>
                <w:szCs w:val="24"/>
              </w:rPr>
              <w:t>а</w:t>
            </w:r>
            <w:r w:rsidRPr="00AA7966">
              <w:rPr>
                <w:rStyle w:val="11pt0"/>
                <w:sz w:val="24"/>
                <w:szCs w:val="24"/>
              </w:rPr>
              <w:t>низации;</w:t>
            </w:r>
            <w:r w:rsidRPr="00AA7966">
              <w:rPr>
                <w:rStyle w:val="11pt0"/>
                <w:sz w:val="24"/>
                <w:szCs w:val="24"/>
                <w:vertAlign w:val="superscript"/>
              </w:rPr>
              <w:footnoteReference w:id="1"/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31CA" w:rsidRPr="00AA7966" w:rsidRDefault="007C31CA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31CA" w:rsidRPr="00AA7966" w:rsidRDefault="007C31CA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1CA" w:rsidRPr="00AA7966" w:rsidRDefault="007C31CA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1CA" w:rsidRPr="00AA7966" w:rsidRDefault="007C31CA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1CA" w:rsidRPr="00AA7966" w:rsidRDefault="007C31CA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1CA" w:rsidRPr="00AA7966" w:rsidRDefault="007C31CA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7,48</w:t>
            </w:r>
          </w:p>
        </w:tc>
      </w:tr>
      <w:tr w:rsidR="007C31CA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31CA" w:rsidRPr="00AA7966" w:rsidRDefault="007C31CA" w:rsidP="00D144F0">
            <w:pPr>
              <w:pStyle w:val="16"/>
              <w:shd w:val="clear" w:color="auto" w:fill="auto"/>
              <w:spacing w:before="0" w:line="220" w:lineRule="exact"/>
              <w:ind w:left="300"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частные организации.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31CA" w:rsidRPr="00AA7966" w:rsidRDefault="007C31CA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31CA" w:rsidRPr="00AA7966" w:rsidRDefault="007C31CA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1CA" w:rsidRPr="00AA7966" w:rsidRDefault="007C31CA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1CA" w:rsidRPr="00AA7966" w:rsidRDefault="007C31CA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1CA" w:rsidRPr="00AA7966" w:rsidRDefault="007C31CA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1CA" w:rsidRPr="00AA7966" w:rsidRDefault="007C31CA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0</w:t>
            </w:r>
          </w:p>
        </w:tc>
      </w:tr>
      <w:tr w:rsidR="00637123" w:rsidRPr="00AA7966" w:rsidTr="00D144F0">
        <w:tc>
          <w:tcPr>
            <w:tcW w:w="10549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after="12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"/>
                <w:b w:val="0"/>
                <w:sz w:val="24"/>
                <w:szCs w:val="24"/>
              </w:rPr>
              <w:lastRenderedPageBreak/>
              <w:t>6.2. Сведения об интеграции российского образования с мировым образовательным</w:t>
            </w:r>
          </w:p>
          <w:p w:rsidR="00637123" w:rsidRPr="00AA7966" w:rsidRDefault="00637123" w:rsidP="00D144F0">
            <w:pPr>
              <w:pStyle w:val="16"/>
              <w:shd w:val="clear" w:color="auto" w:fill="auto"/>
              <w:spacing w:before="12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"/>
                <w:b w:val="0"/>
                <w:sz w:val="24"/>
                <w:szCs w:val="24"/>
              </w:rPr>
              <w:t>пространством.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left="300" w:firstLine="0"/>
              <w:jc w:val="left"/>
              <w:rPr>
                <w:rStyle w:val="11pt0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rStyle w:val="11pt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rStyle w:val="11pt0"/>
                <w:sz w:val="24"/>
                <w:szCs w:val="24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6.2. Удельный вес численности иностранных студентов в общей численности студентов, обучающихся по образовательным програ</w:t>
            </w:r>
            <w:r w:rsidRPr="00AA7966">
              <w:rPr>
                <w:rFonts w:eastAsia="Times New Roman"/>
                <w:szCs w:val="24"/>
                <w:lang w:eastAsia="ru-RU"/>
              </w:rPr>
              <w:t>м</w:t>
            </w:r>
            <w:r w:rsidRPr="00AA7966">
              <w:rPr>
                <w:rFonts w:eastAsia="Times New Roman"/>
                <w:szCs w:val="24"/>
                <w:lang w:eastAsia="ru-RU"/>
              </w:rPr>
              <w:t>мам среднего профессионального образов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ния - программам подготовки специалистов среднего звена: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государственные и муниципальные организ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ции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всего;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00,46</w:t>
            </w:r>
          </w:p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00,47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0,65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граждане СНГ.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00,43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00,43</w:t>
            </w:r>
          </w:p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00,44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0,64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left="300"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частные организации: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jc w:val="left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highlight w:val="magenta"/>
                <w:lang w:eastAsia="ru-RU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left="580"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всего;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3,43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left="580"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граждане СНГ.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3,24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szCs w:val="24"/>
              </w:rPr>
              <w:t>6.2. Численность иностранных педагогич</w:t>
            </w:r>
            <w:r w:rsidRPr="00AA7966">
              <w:rPr>
                <w:szCs w:val="24"/>
              </w:rPr>
              <w:t>е</w:t>
            </w:r>
            <w:r w:rsidRPr="00AA7966">
              <w:rPr>
                <w:szCs w:val="24"/>
              </w:rPr>
              <w:t>ских и научных работников по программам среднего профессионального образования. &lt;**&gt;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37123" w:rsidRPr="00AA7966" w:rsidTr="00D144F0">
        <w:tc>
          <w:tcPr>
            <w:tcW w:w="10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szCs w:val="24"/>
              </w:rPr>
              <w:t>7. Сведения о создании условий социализации и самореализации молодежи (в том числе лиц, об</w:t>
            </w:r>
            <w:r w:rsidRPr="00AA7966">
              <w:rPr>
                <w:szCs w:val="24"/>
              </w:rPr>
              <w:t>у</w:t>
            </w:r>
            <w:r w:rsidRPr="00AA7966">
              <w:rPr>
                <w:szCs w:val="24"/>
              </w:rPr>
              <w:t>чающихся по уровням и видам образования) &lt;**&gt;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7.1. Социально-демографические характер</w:t>
            </w:r>
            <w:r w:rsidRPr="00AA7966">
              <w:rPr>
                <w:sz w:val="24"/>
                <w:szCs w:val="24"/>
              </w:rPr>
              <w:t>и</w:t>
            </w:r>
            <w:r w:rsidRPr="00AA7966">
              <w:rPr>
                <w:sz w:val="24"/>
                <w:szCs w:val="24"/>
              </w:rPr>
              <w:t>стики и социальная интеграция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7.1.1. Охват образованием детей в возрасте от 5 до 18 лет (отношение численности обуча</w:t>
            </w:r>
            <w:r w:rsidRPr="00AA7966">
              <w:rPr>
                <w:szCs w:val="24"/>
              </w:rPr>
              <w:t>ю</w:t>
            </w:r>
            <w:r w:rsidRPr="00AA7966">
              <w:rPr>
                <w:szCs w:val="24"/>
              </w:rPr>
              <w:t>щихся в возрасте от 5 до 18 лет к численности детей в возрасте от 5 до 18 лет).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75,58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7.1.2. Структура подготовки кадров по пр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фессиональным образовательным програ</w:t>
            </w:r>
            <w:r w:rsidRPr="00AA7966">
              <w:rPr>
                <w:szCs w:val="24"/>
              </w:rPr>
              <w:t>м</w:t>
            </w:r>
            <w:r w:rsidRPr="00AA7966">
              <w:rPr>
                <w:szCs w:val="24"/>
              </w:rPr>
              <w:t>мам (удельный вес численности выпускн</w:t>
            </w:r>
            <w:r w:rsidRPr="00AA7966">
              <w:rPr>
                <w:szCs w:val="24"/>
              </w:rPr>
              <w:t>и</w:t>
            </w:r>
            <w:r w:rsidRPr="00AA7966">
              <w:rPr>
                <w:szCs w:val="24"/>
              </w:rPr>
              <w:t>ков, освоивших профессиональные образов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>тельные программы соответствующего уро</w:t>
            </w:r>
            <w:r w:rsidRPr="00AA7966">
              <w:rPr>
                <w:szCs w:val="24"/>
              </w:rPr>
              <w:t>в</w:t>
            </w:r>
            <w:r w:rsidRPr="00AA7966">
              <w:rPr>
                <w:szCs w:val="24"/>
              </w:rPr>
              <w:t>ня, в общей численности выпускников):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образовательные программы среднего пр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фессионального образования - программы подготовки квалифицированных рабочих, служащих;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lastRenderedPageBreak/>
              <w:t>образовательные программы среднего пр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фессионального образования - программы подготовки специалистов среднего звена;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37123" w:rsidRPr="00AA7966" w:rsidTr="00D144F0">
        <w:tc>
          <w:tcPr>
            <w:tcW w:w="10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8. Сведения о развитии высшего образования</w:t>
            </w:r>
            <w:r w:rsidRPr="00AA7966">
              <w:rPr>
                <w:szCs w:val="24"/>
              </w:rPr>
              <w:t xml:space="preserve"> </w:t>
            </w:r>
            <w:hyperlink r:id="rId66" w:anchor="Par940" w:history="1">
              <w:r w:rsidRPr="00AA7966">
                <w:rPr>
                  <w:color w:val="0000FF"/>
                  <w:szCs w:val="24"/>
                </w:rPr>
                <w:t>&lt;***&gt;</w:t>
              </w:r>
            </w:hyperlink>
          </w:p>
        </w:tc>
      </w:tr>
      <w:tr w:rsidR="00637123" w:rsidRPr="00AA7966" w:rsidTr="00D144F0">
        <w:tc>
          <w:tcPr>
            <w:tcW w:w="10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8.1. Уровень доступности высшего образования и численность населения, получающего высшее о</w:t>
            </w:r>
            <w:r w:rsidRPr="00AA7966">
              <w:rPr>
                <w:rFonts w:eastAsia="Times New Roman"/>
                <w:szCs w:val="24"/>
                <w:lang w:eastAsia="ru-RU"/>
              </w:rPr>
              <w:t>б</w:t>
            </w:r>
            <w:r w:rsidRPr="00AA7966">
              <w:rPr>
                <w:rFonts w:eastAsia="Times New Roman"/>
                <w:szCs w:val="24"/>
                <w:lang w:eastAsia="ru-RU"/>
              </w:rPr>
              <w:t>разование: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8.1.1. Охват молодежи образовательными программами высшего образования (отнош</w:t>
            </w:r>
            <w:r w:rsidRPr="00AA7966">
              <w:rPr>
                <w:rFonts w:eastAsia="Times New Roman"/>
                <w:szCs w:val="24"/>
                <w:lang w:eastAsia="ru-RU"/>
              </w:rPr>
              <w:t>е</w:t>
            </w:r>
            <w:r w:rsidRPr="00AA7966">
              <w:rPr>
                <w:rFonts w:eastAsia="Times New Roman"/>
                <w:szCs w:val="24"/>
                <w:lang w:eastAsia="ru-RU"/>
              </w:rPr>
              <w:t>ние численности студентов, обучающихся по образовательным программам высшего обр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 xml:space="preserve">зования - программам </w:t>
            </w:r>
            <w:proofErr w:type="spellStart"/>
            <w:r w:rsidRPr="00AA7966">
              <w:rPr>
                <w:rFonts w:eastAsia="Times New Roman"/>
                <w:szCs w:val="24"/>
                <w:lang w:eastAsia="ru-RU"/>
              </w:rPr>
              <w:t>бакалавриата</w:t>
            </w:r>
            <w:proofErr w:type="spellEnd"/>
            <w:r w:rsidRPr="00AA7966">
              <w:rPr>
                <w:rFonts w:eastAsia="Times New Roman"/>
                <w:szCs w:val="24"/>
                <w:lang w:eastAsia="ru-RU"/>
              </w:rPr>
              <w:t>, пр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 xml:space="preserve">граммам </w:t>
            </w:r>
            <w:proofErr w:type="spellStart"/>
            <w:r w:rsidRPr="00AA7966">
              <w:rPr>
                <w:rFonts w:eastAsia="Times New Roman"/>
                <w:szCs w:val="24"/>
                <w:lang w:eastAsia="ru-RU"/>
              </w:rPr>
              <w:t>специалитета</w:t>
            </w:r>
            <w:proofErr w:type="spellEnd"/>
            <w:r w:rsidRPr="00AA7966">
              <w:rPr>
                <w:rFonts w:eastAsia="Times New Roman"/>
                <w:szCs w:val="24"/>
                <w:lang w:eastAsia="ru-RU"/>
              </w:rPr>
              <w:t>, программам маг</w:t>
            </w:r>
            <w:r w:rsidRPr="00AA7966">
              <w:rPr>
                <w:rFonts w:eastAsia="Times New Roman"/>
                <w:szCs w:val="24"/>
                <w:lang w:eastAsia="ru-RU"/>
              </w:rPr>
              <w:t>и</w:t>
            </w:r>
            <w:r w:rsidRPr="00AA7966">
              <w:rPr>
                <w:rFonts w:eastAsia="Times New Roman"/>
                <w:szCs w:val="24"/>
                <w:lang w:eastAsia="ru-RU"/>
              </w:rPr>
              <w:t>стратуры, к численности населения в возрасте 17 - 25 лет).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08,69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08,28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06,97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22,10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6,66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8.1.2. Удельный вес численности студентов, обучающихся в ведущих классических ун</w:t>
            </w:r>
            <w:r w:rsidRPr="00AA7966">
              <w:rPr>
                <w:rFonts w:eastAsia="Times New Roman"/>
                <w:szCs w:val="24"/>
                <w:lang w:eastAsia="ru-RU"/>
              </w:rPr>
              <w:t>и</w:t>
            </w:r>
            <w:r w:rsidRPr="00AA7966">
              <w:rPr>
                <w:rFonts w:eastAsia="Times New Roman"/>
                <w:szCs w:val="24"/>
                <w:lang w:eastAsia="ru-RU"/>
              </w:rPr>
              <w:t>верситетах Российской Федерации, фед</w:t>
            </w:r>
            <w:r w:rsidRPr="00AA7966">
              <w:rPr>
                <w:rFonts w:eastAsia="Times New Roman"/>
                <w:szCs w:val="24"/>
                <w:lang w:eastAsia="ru-RU"/>
              </w:rPr>
              <w:t>е</w:t>
            </w:r>
            <w:r w:rsidRPr="00AA7966">
              <w:rPr>
                <w:rFonts w:eastAsia="Times New Roman"/>
                <w:szCs w:val="24"/>
                <w:lang w:eastAsia="ru-RU"/>
              </w:rPr>
              <w:t>ральных университетах и национальных и</w:t>
            </w:r>
            <w:r w:rsidRPr="00AA7966">
              <w:rPr>
                <w:rFonts w:eastAsia="Times New Roman"/>
                <w:szCs w:val="24"/>
                <w:lang w:eastAsia="ru-RU"/>
              </w:rPr>
              <w:t>с</w:t>
            </w:r>
            <w:r w:rsidRPr="00AA7966">
              <w:rPr>
                <w:rFonts w:eastAsia="Times New Roman"/>
                <w:szCs w:val="24"/>
                <w:lang w:eastAsia="ru-RU"/>
              </w:rPr>
              <w:t>следовательских университетах, в общей чи</w:t>
            </w:r>
            <w:r w:rsidRPr="00AA7966">
              <w:rPr>
                <w:rFonts w:eastAsia="Times New Roman"/>
                <w:szCs w:val="24"/>
                <w:lang w:eastAsia="ru-RU"/>
              </w:rPr>
              <w:t>с</w:t>
            </w:r>
            <w:r w:rsidRPr="00AA7966">
              <w:rPr>
                <w:rFonts w:eastAsia="Times New Roman"/>
                <w:szCs w:val="24"/>
                <w:lang w:eastAsia="ru-RU"/>
              </w:rPr>
              <w:t>ленности студентов, обучающихся по образ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 xml:space="preserve">вательным программам высшего образования - программам </w:t>
            </w:r>
            <w:proofErr w:type="spellStart"/>
            <w:r w:rsidRPr="00AA7966">
              <w:rPr>
                <w:rFonts w:eastAsia="Times New Roman"/>
                <w:szCs w:val="24"/>
                <w:lang w:eastAsia="ru-RU"/>
              </w:rPr>
              <w:t>бакалавриата</w:t>
            </w:r>
            <w:proofErr w:type="spellEnd"/>
            <w:r w:rsidRPr="00AA7966">
              <w:rPr>
                <w:rFonts w:eastAsia="Times New Roman"/>
                <w:szCs w:val="24"/>
                <w:lang w:eastAsia="ru-RU"/>
              </w:rPr>
              <w:t xml:space="preserve">, программам </w:t>
            </w:r>
            <w:proofErr w:type="spellStart"/>
            <w:r w:rsidRPr="00AA7966">
              <w:rPr>
                <w:rFonts w:eastAsia="Times New Roman"/>
                <w:szCs w:val="24"/>
                <w:lang w:eastAsia="ru-RU"/>
              </w:rPr>
              <w:t>сп</w:t>
            </w:r>
            <w:r w:rsidRPr="00AA7966">
              <w:rPr>
                <w:rFonts w:eastAsia="Times New Roman"/>
                <w:szCs w:val="24"/>
                <w:lang w:eastAsia="ru-RU"/>
              </w:rPr>
              <w:t>е</w:t>
            </w:r>
            <w:r w:rsidRPr="00AA7966">
              <w:rPr>
                <w:rFonts w:eastAsia="Times New Roman"/>
                <w:szCs w:val="24"/>
                <w:lang w:eastAsia="ru-RU"/>
              </w:rPr>
              <w:t>циалитета</w:t>
            </w:r>
            <w:proofErr w:type="spellEnd"/>
            <w:r w:rsidRPr="00AA7966">
              <w:rPr>
                <w:rFonts w:eastAsia="Times New Roman"/>
                <w:szCs w:val="24"/>
                <w:lang w:eastAsia="ru-RU"/>
              </w:rPr>
              <w:t>, программам магистратуры.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</w:t>
            </w:r>
          </w:p>
        </w:tc>
      </w:tr>
      <w:tr w:rsidR="00637123" w:rsidRPr="00AA7966" w:rsidTr="00D144F0">
        <w:tc>
          <w:tcPr>
            <w:tcW w:w="10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8.2. Содержание образовательной деятельности и организация образовательного процесса по обр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зовательным программам высшего образования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8.2.1. Структура численности студентов, об</w:t>
            </w:r>
            <w:r w:rsidRPr="00AA7966">
              <w:rPr>
                <w:rFonts w:eastAsia="Times New Roman"/>
                <w:szCs w:val="24"/>
                <w:lang w:eastAsia="ru-RU"/>
              </w:rPr>
              <w:t>у</w:t>
            </w:r>
            <w:r w:rsidRPr="00AA7966">
              <w:rPr>
                <w:rFonts w:eastAsia="Times New Roman"/>
                <w:szCs w:val="24"/>
                <w:lang w:eastAsia="ru-RU"/>
              </w:rPr>
              <w:t xml:space="preserve">чающихся по образовательным программам высшего образования - программам </w:t>
            </w:r>
            <w:proofErr w:type="spellStart"/>
            <w:r w:rsidRPr="00AA7966">
              <w:rPr>
                <w:rFonts w:eastAsia="Times New Roman"/>
                <w:szCs w:val="24"/>
                <w:lang w:eastAsia="ru-RU"/>
              </w:rPr>
              <w:t>бак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лавриата</w:t>
            </w:r>
            <w:proofErr w:type="spellEnd"/>
            <w:r w:rsidRPr="00AA7966">
              <w:rPr>
                <w:rFonts w:eastAsia="Times New Roman"/>
                <w:szCs w:val="24"/>
                <w:lang w:eastAsia="ru-RU"/>
              </w:rPr>
              <w:t xml:space="preserve">, программам </w:t>
            </w:r>
            <w:proofErr w:type="spellStart"/>
            <w:r w:rsidRPr="00AA7966">
              <w:rPr>
                <w:rFonts w:eastAsia="Times New Roman"/>
                <w:szCs w:val="24"/>
                <w:lang w:eastAsia="ru-RU"/>
              </w:rPr>
              <w:t>специалитета</w:t>
            </w:r>
            <w:proofErr w:type="spellEnd"/>
            <w:r w:rsidRPr="00AA7966">
              <w:rPr>
                <w:rFonts w:eastAsia="Times New Roman"/>
                <w:szCs w:val="24"/>
                <w:lang w:eastAsia="ru-RU"/>
              </w:rPr>
              <w:t>, пр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граммам магистратуры по формам обучения (удельный вес численности студентов соо</w:t>
            </w:r>
            <w:r w:rsidRPr="00AA7966">
              <w:rPr>
                <w:rFonts w:eastAsia="Times New Roman"/>
                <w:szCs w:val="24"/>
                <w:lang w:eastAsia="ru-RU"/>
              </w:rPr>
              <w:t>т</w:t>
            </w:r>
            <w:r w:rsidRPr="00AA7966">
              <w:rPr>
                <w:rFonts w:eastAsia="Times New Roman"/>
                <w:szCs w:val="24"/>
                <w:lang w:eastAsia="ru-RU"/>
              </w:rPr>
              <w:t>ветствующей формы обучения в общей чи</w:t>
            </w:r>
            <w:r w:rsidRPr="00AA7966">
              <w:rPr>
                <w:rFonts w:eastAsia="Times New Roman"/>
                <w:szCs w:val="24"/>
                <w:lang w:eastAsia="ru-RU"/>
              </w:rPr>
              <w:t>с</w:t>
            </w:r>
            <w:r w:rsidRPr="00AA7966">
              <w:rPr>
                <w:rFonts w:eastAsia="Times New Roman"/>
                <w:szCs w:val="24"/>
                <w:lang w:eastAsia="ru-RU"/>
              </w:rPr>
              <w:t>ленности студентов, обучающихся по образ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 xml:space="preserve">вательным программам высшего образования - программам </w:t>
            </w:r>
            <w:proofErr w:type="spellStart"/>
            <w:r w:rsidRPr="00AA7966">
              <w:rPr>
                <w:rFonts w:eastAsia="Times New Roman"/>
                <w:szCs w:val="24"/>
                <w:lang w:eastAsia="ru-RU"/>
              </w:rPr>
              <w:t>бакалавриата</w:t>
            </w:r>
            <w:proofErr w:type="spellEnd"/>
            <w:r w:rsidRPr="00AA7966">
              <w:rPr>
                <w:rFonts w:eastAsia="Times New Roman"/>
                <w:szCs w:val="24"/>
                <w:lang w:eastAsia="ru-RU"/>
              </w:rPr>
              <w:t xml:space="preserve">, программам </w:t>
            </w:r>
            <w:proofErr w:type="spellStart"/>
            <w:r w:rsidRPr="00AA7966">
              <w:rPr>
                <w:rFonts w:eastAsia="Times New Roman"/>
                <w:szCs w:val="24"/>
                <w:lang w:eastAsia="ru-RU"/>
              </w:rPr>
              <w:t>сп</w:t>
            </w:r>
            <w:r w:rsidRPr="00AA7966">
              <w:rPr>
                <w:rFonts w:eastAsia="Times New Roman"/>
                <w:szCs w:val="24"/>
                <w:lang w:eastAsia="ru-RU"/>
              </w:rPr>
              <w:t>е</w:t>
            </w:r>
            <w:r w:rsidRPr="00AA7966">
              <w:rPr>
                <w:rFonts w:eastAsia="Times New Roman"/>
                <w:szCs w:val="24"/>
                <w:lang w:eastAsia="ru-RU"/>
              </w:rPr>
              <w:t>циалитета</w:t>
            </w:r>
            <w:proofErr w:type="spellEnd"/>
            <w:r w:rsidRPr="00AA7966">
              <w:rPr>
                <w:rFonts w:eastAsia="Times New Roman"/>
                <w:szCs w:val="24"/>
                <w:lang w:eastAsia="ru-RU"/>
              </w:rPr>
              <w:t>, программам магистратуры):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Courier New"/>
                <w:color w:val="000000"/>
                <w:szCs w:val="24"/>
                <w:lang w:eastAsia="ru-RU" w:bidi="ru-RU"/>
              </w:rPr>
              <w:t>государственные и муниципальные организ</w:t>
            </w:r>
            <w:r w:rsidRPr="00AA7966">
              <w:rPr>
                <w:rFonts w:eastAsia="Courier New"/>
                <w:color w:val="000000"/>
                <w:szCs w:val="24"/>
                <w:lang w:eastAsia="ru-RU" w:bidi="ru-RU"/>
              </w:rPr>
              <w:t>а</w:t>
            </w:r>
            <w:r w:rsidRPr="00AA7966">
              <w:rPr>
                <w:rFonts w:eastAsia="Courier New"/>
                <w:color w:val="000000"/>
                <w:szCs w:val="24"/>
                <w:lang w:eastAsia="ru-RU" w:bidi="ru-RU"/>
              </w:rPr>
              <w:t>ции: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очная форма обучения;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29,40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42,81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36,18</w:t>
            </w:r>
          </w:p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hanging="4"/>
              <w:jc w:val="left"/>
              <w:rPr>
                <w:szCs w:val="24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54,00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hanging="4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37,21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очно-заочная форма обучения;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01,19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hanging="4"/>
              <w:jc w:val="left"/>
              <w:rPr>
                <w:szCs w:val="24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01,00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hanging="4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1,12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заочная форма обучения.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70,38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56,00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63,82</w:t>
            </w:r>
          </w:p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hanging="4"/>
              <w:jc w:val="left"/>
              <w:rPr>
                <w:szCs w:val="24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lastRenderedPageBreak/>
              <w:t>45,00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hanging="4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61,68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Courier New"/>
                <w:color w:val="000000"/>
                <w:szCs w:val="24"/>
                <w:lang w:eastAsia="ru-RU" w:bidi="ru-RU"/>
              </w:rPr>
              <w:lastRenderedPageBreak/>
              <w:t>частные организации: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hanging="4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hanging="4"/>
              <w:jc w:val="left"/>
              <w:rPr>
                <w:rFonts w:eastAsia="Times New Roman"/>
                <w:szCs w:val="24"/>
                <w:highlight w:val="magenta"/>
                <w:lang w:eastAsia="ru-RU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Style w:val="11pt0"/>
                <w:rFonts w:eastAsia="Calibri"/>
                <w:sz w:val="24"/>
                <w:szCs w:val="24"/>
              </w:rPr>
              <w:t>очная форма обучения;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hanging="4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13,63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Style w:val="11pt0"/>
                <w:rFonts w:eastAsia="Calibri"/>
                <w:sz w:val="24"/>
                <w:szCs w:val="24"/>
              </w:rPr>
              <w:t>очно-заочная форма обучения;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hanging="4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13,17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Style w:val="11pt0"/>
                <w:rFonts w:eastAsia="Calibri"/>
                <w:sz w:val="24"/>
                <w:szCs w:val="24"/>
              </w:rPr>
              <w:t>заочная форма обучения.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hanging="4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73,2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 xml:space="preserve">8.2.2. </w:t>
            </w:r>
            <w:r w:rsidRPr="00AA7966">
              <w:rPr>
                <w:rFonts w:eastAsia="Courier New"/>
                <w:color w:val="000000"/>
                <w:szCs w:val="24"/>
                <w:lang w:eastAsia="ru-RU" w:bidi="ru-RU"/>
              </w:rPr>
              <w:t>Удельный вес численности лиц, обуч</w:t>
            </w:r>
            <w:r w:rsidRPr="00AA7966">
              <w:rPr>
                <w:rFonts w:eastAsia="Courier New"/>
                <w:color w:val="000000"/>
                <w:szCs w:val="24"/>
                <w:lang w:eastAsia="ru-RU" w:bidi="ru-RU"/>
              </w:rPr>
              <w:t>а</w:t>
            </w:r>
            <w:r w:rsidRPr="00AA7966">
              <w:rPr>
                <w:rFonts w:eastAsia="Courier New"/>
                <w:color w:val="000000"/>
                <w:szCs w:val="24"/>
                <w:lang w:eastAsia="ru-RU" w:bidi="ru-RU"/>
              </w:rPr>
              <w:t>ющихся по договорам об оказании платных образовательных услуг, в общей численности студентов, обучающихся по образовательным программам высшего образования - програ</w:t>
            </w:r>
            <w:r w:rsidRPr="00AA7966">
              <w:rPr>
                <w:rFonts w:eastAsia="Courier New"/>
                <w:color w:val="000000"/>
                <w:szCs w:val="24"/>
                <w:lang w:eastAsia="ru-RU" w:bidi="ru-RU"/>
              </w:rPr>
              <w:t>м</w:t>
            </w:r>
            <w:r w:rsidRPr="00AA7966">
              <w:rPr>
                <w:rFonts w:eastAsia="Courier New"/>
                <w:color w:val="000000"/>
                <w:szCs w:val="24"/>
                <w:lang w:eastAsia="ru-RU" w:bidi="ru-RU"/>
              </w:rPr>
              <w:t xml:space="preserve">мам </w:t>
            </w:r>
            <w:proofErr w:type="spellStart"/>
            <w:r w:rsidRPr="00AA7966">
              <w:rPr>
                <w:rFonts w:eastAsia="Courier New"/>
                <w:color w:val="000000"/>
                <w:szCs w:val="24"/>
                <w:lang w:eastAsia="ru-RU" w:bidi="ru-RU"/>
              </w:rPr>
              <w:t>бакалавриата</w:t>
            </w:r>
            <w:proofErr w:type="spellEnd"/>
            <w:r w:rsidRPr="00AA7966">
              <w:rPr>
                <w:rFonts w:eastAsia="Courier New"/>
                <w:color w:val="000000"/>
                <w:szCs w:val="24"/>
                <w:lang w:eastAsia="ru-RU" w:bidi="ru-RU"/>
              </w:rPr>
              <w:t xml:space="preserve">, программам </w:t>
            </w:r>
            <w:proofErr w:type="spellStart"/>
            <w:r w:rsidRPr="00AA7966">
              <w:rPr>
                <w:rFonts w:eastAsia="Courier New"/>
                <w:color w:val="000000"/>
                <w:szCs w:val="24"/>
                <w:lang w:eastAsia="ru-RU" w:bidi="ru-RU"/>
              </w:rPr>
              <w:t>специалитета</w:t>
            </w:r>
            <w:proofErr w:type="spellEnd"/>
            <w:r w:rsidRPr="00AA7966">
              <w:rPr>
                <w:rFonts w:eastAsia="Courier New"/>
                <w:color w:val="000000"/>
                <w:szCs w:val="24"/>
                <w:lang w:eastAsia="ru-RU" w:bidi="ru-RU"/>
              </w:rPr>
              <w:t>, программам магистратуры: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left="320"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государственные и муниципальные орг</w:t>
            </w:r>
            <w:r w:rsidRPr="00AA7966">
              <w:rPr>
                <w:rStyle w:val="11pt0"/>
                <w:sz w:val="24"/>
                <w:szCs w:val="24"/>
              </w:rPr>
              <w:t>а</w:t>
            </w:r>
            <w:r w:rsidRPr="00AA7966">
              <w:rPr>
                <w:rStyle w:val="11pt0"/>
                <w:sz w:val="24"/>
                <w:szCs w:val="24"/>
              </w:rPr>
              <w:t>низации;</w:t>
            </w:r>
            <w:r w:rsidRPr="00AA7966">
              <w:rPr>
                <w:rStyle w:val="11pt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66,52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65,84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42,49</w:t>
            </w:r>
          </w:p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56,50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40,59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left="320"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частные организации.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100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Удельный вес численности лиц, обучающи</w:t>
            </w:r>
            <w:r w:rsidRPr="00AA7966">
              <w:rPr>
                <w:rFonts w:eastAsia="Times New Roman"/>
                <w:szCs w:val="24"/>
                <w:lang w:eastAsia="ru-RU"/>
              </w:rPr>
              <w:t>х</w:t>
            </w:r>
            <w:r w:rsidRPr="00AA7966">
              <w:rPr>
                <w:rFonts w:eastAsia="Times New Roman"/>
                <w:szCs w:val="24"/>
                <w:lang w:eastAsia="ru-RU"/>
              </w:rPr>
              <w:t xml:space="preserve">ся с применением электронного обучения, в общей численности студентов, обучающихся по образовательным программам высшего образования: программы </w:t>
            </w:r>
            <w:proofErr w:type="spellStart"/>
            <w:r w:rsidRPr="00AA7966">
              <w:rPr>
                <w:rFonts w:eastAsia="Times New Roman"/>
                <w:szCs w:val="24"/>
                <w:lang w:eastAsia="ru-RU"/>
              </w:rPr>
              <w:t>бакалавриата</w:t>
            </w:r>
            <w:proofErr w:type="spellEnd"/>
            <w:r w:rsidRPr="00AA7966">
              <w:rPr>
                <w:rFonts w:eastAsia="Times New Roman"/>
                <w:szCs w:val="24"/>
                <w:lang w:eastAsia="ru-RU"/>
              </w:rPr>
              <w:t>; пр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 xml:space="preserve">граммы </w:t>
            </w:r>
            <w:proofErr w:type="spellStart"/>
            <w:r w:rsidRPr="00AA7966">
              <w:rPr>
                <w:rFonts w:eastAsia="Times New Roman"/>
                <w:szCs w:val="24"/>
                <w:lang w:eastAsia="ru-RU"/>
              </w:rPr>
              <w:t>специалитета</w:t>
            </w:r>
            <w:proofErr w:type="spellEnd"/>
            <w:r w:rsidRPr="00AA7966">
              <w:rPr>
                <w:rFonts w:eastAsia="Times New Roman"/>
                <w:szCs w:val="24"/>
                <w:lang w:eastAsia="ru-RU"/>
              </w:rPr>
              <w:t>; программы магистр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туры: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государственные и муниципальные организ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ции:1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ConsPlusNormal"/>
              <w:ind w:left="283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 xml:space="preserve">программы </w:t>
            </w:r>
            <w:proofErr w:type="spellStart"/>
            <w:r w:rsidRPr="00AA7966">
              <w:rPr>
                <w:sz w:val="24"/>
                <w:szCs w:val="24"/>
              </w:rPr>
              <w:t>бакалавриата</w:t>
            </w:r>
            <w:proofErr w:type="spellEnd"/>
            <w:r w:rsidRPr="00AA7966">
              <w:rPr>
                <w:sz w:val="24"/>
                <w:szCs w:val="24"/>
              </w:rPr>
              <w:t>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63,04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65,82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ConsPlusNormal"/>
              <w:ind w:left="283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 xml:space="preserve">программы </w:t>
            </w:r>
            <w:proofErr w:type="spellStart"/>
            <w:r w:rsidRPr="00AA7966">
              <w:rPr>
                <w:sz w:val="24"/>
                <w:szCs w:val="24"/>
              </w:rPr>
              <w:t>специалитета</w:t>
            </w:r>
            <w:proofErr w:type="spellEnd"/>
            <w:r w:rsidRPr="00AA7966">
              <w:rPr>
                <w:sz w:val="24"/>
                <w:szCs w:val="24"/>
              </w:rPr>
              <w:t>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37,78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43,94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ConsPlusNormal"/>
              <w:ind w:left="283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программы магистратуры.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39,76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49,46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ConsPlusNormal"/>
              <w:ind w:left="283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частные организации: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 xml:space="preserve">программы </w:t>
            </w:r>
            <w:proofErr w:type="spellStart"/>
            <w:r w:rsidRPr="00AA7966">
              <w:rPr>
                <w:rFonts w:eastAsia="Times New Roman"/>
                <w:szCs w:val="24"/>
                <w:lang w:eastAsia="ru-RU"/>
              </w:rPr>
              <w:t>бакалавриата</w:t>
            </w:r>
            <w:proofErr w:type="spellEnd"/>
            <w:r w:rsidRPr="00AA7966">
              <w:rPr>
                <w:rFonts w:eastAsia="Times New Roman"/>
                <w:szCs w:val="24"/>
                <w:lang w:eastAsia="ru-RU"/>
              </w:rPr>
              <w:t>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00,00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00,00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 xml:space="preserve">программы </w:t>
            </w:r>
            <w:proofErr w:type="spellStart"/>
            <w:r w:rsidRPr="00AA7966">
              <w:rPr>
                <w:rFonts w:eastAsia="Times New Roman"/>
                <w:szCs w:val="24"/>
                <w:lang w:eastAsia="ru-RU"/>
              </w:rPr>
              <w:t>специалитета</w:t>
            </w:r>
            <w:proofErr w:type="spellEnd"/>
            <w:r w:rsidRPr="00AA7966">
              <w:rPr>
                <w:rFonts w:eastAsia="Times New Roman"/>
                <w:szCs w:val="24"/>
                <w:lang w:eastAsia="ru-RU"/>
              </w:rPr>
              <w:t>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00,00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00,00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программы магистратуры.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00,00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  <w:highlight w:val="magenta"/>
              </w:rPr>
            </w:pPr>
            <w:r w:rsidRPr="00AA7966">
              <w:rPr>
                <w:szCs w:val="24"/>
              </w:rPr>
              <w:t>00,00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lastRenderedPageBreak/>
              <w:t>8.2.4. Удельный вес численности лиц, обуч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>ющихся с применением дистанционных обр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>зовательных технологий в общей численн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сти студентов, обучающихся по образов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 xml:space="preserve">тельным программам высшего образования: программы </w:t>
            </w:r>
            <w:proofErr w:type="spellStart"/>
            <w:r w:rsidRPr="00AA7966">
              <w:rPr>
                <w:szCs w:val="24"/>
              </w:rPr>
              <w:t>бакалавриата</w:t>
            </w:r>
            <w:proofErr w:type="spellEnd"/>
            <w:r w:rsidRPr="00AA7966">
              <w:rPr>
                <w:szCs w:val="24"/>
              </w:rPr>
              <w:t xml:space="preserve">; программы </w:t>
            </w:r>
            <w:proofErr w:type="spellStart"/>
            <w:r w:rsidRPr="00AA7966">
              <w:rPr>
                <w:szCs w:val="24"/>
              </w:rPr>
              <w:t>специ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>литета</w:t>
            </w:r>
            <w:proofErr w:type="spellEnd"/>
            <w:r w:rsidRPr="00AA7966">
              <w:rPr>
                <w:szCs w:val="24"/>
              </w:rPr>
              <w:t>; программы магистратуры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государственные и муниципальные о</w:t>
            </w:r>
            <w:r w:rsidRPr="00AA7966">
              <w:rPr>
                <w:szCs w:val="24"/>
              </w:rPr>
              <w:t>р</w:t>
            </w:r>
            <w:r w:rsidRPr="00AA7966">
              <w:rPr>
                <w:szCs w:val="24"/>
              </w:rPr>
              <w:t>ганизации:1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jc w:val="left"/>
              <w:rPr>
                <w:szCs w:val="24"/>
              </w:rPr>
            </w:pPr>
            <w:r w:rsidRPr="00AA7966">
              <w:rPr>
                <w:szCs w:val="24"/>
              </w:rPr>
              <w:t xml:space="preserve">программы </w:t>
            </w:r>
            <w:proofErr w:type="spellStart"/>
            <w:r w:rsidRPr="00AA7966">
              <w:rPr>
                <w:szCs w:val="24"/>
              </w:rPr>
              <w:t>бакалавриата</w:t>
            </w:r>
            <w:proofErr w:type="spellEnd"/>
            <w:r w:rsidRPr="00AA7966">
              <w:rPr>
                <w:szCs w:val="24"/>
              </w:rPr>
              <w:t>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jc w:val="left"/>
              <w:rPr>
                <w:szCs w:val="24"/>
              </w:rPr>
            </w:pPr>
            <w:r w:rsidRPr="00AA7966">
              <w:rPr>
                <w:szCs w:val="24"/>
              </w:rPr>
              <w:t xml:space="preserve">программы </w:t>
            </w:r>
            <w:proofErr w:type="spellStart"/>
            <w:r w:rsidRPr="00AA7966">
              <w:rPr>
                <w:szCs w:val="24"/>
              </w:rPr>
              <w:t>специалитета</w:t>
            </w:r>
            <w:proofErr w:type="spellEnd"/>
            <w:r w:rsidRPr="00AA7966">
              <w:rPr>
                <w:szCs w:val="24"/>
              </w:rPr>
              <w:t>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left="580"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программы магистратуры;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left="360"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частные организации: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left="580"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 xml:space="preserve">программы </w:t>
            </w:r>
            <w:proofErr w:type="spellStart"/>
            <w:r w:rsidRPr="00AA7966">
              <w:rPr>
                <w:rStyle w:val="11pt0"/>
                <w:sz w:val="24"/>
                <w:szCs w:val="24"/>
              </w:rPr>
              <w:t>бакалавриата</w:t>
            </w:r>
            <w:proofErr w:type="spellEnd"/>
            <w:r w:rsidRPr="00AA7966">
              <w:rPr>
                <w:rStyle w:val="11pt0"/>
                <w:sz w:val="24"/>
                <w:szCs w:val="24"/>
              </w:rPr>
              <w:t>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left="580"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 xml:space="preserve">программы </w:t>
            </w:r>
            <w:proofErr w:type="spellStart"/>
            <w:r w:rsidRPr="00AA7966">
              <w:rPr>
                <w:rStyle w:val="11pt0"/>
                <w:sz w:val="24"/>
                <w:szCs w:val="24"/>
              </w:rPr>
              <w:t>специалитета</w:t>
            </w:r>
            <w:proofErr w:type="spellEnd"/>
            <w:r w:rsidRPr="00AA7966">
              <w:rPr>
                <w:rStyle w:val="11pt0"/>
                <w:sz w:val="24"/>
                <w:szCs w:val="24"/>
              </w:rPr>
              <w:t>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left="580"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программы магистратуры.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</w:t>
            </w:r>
          </w:p>
        </w:tc>
      </w:tr>
      <w:tr w:rsidR="00637123" w:rsidRPr="00AA7966" w:rsidTr="00D144F0">
        <w:tc>
          <w:tcPr>
            <w:tcW w:w="10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8.3. Кадровое обеспечение образовательных организаций высшего образования и иных организаций, осуществляющих образовательную деятельность в части реализации образовательных программ высшего образования, а также оценка уровня заработной платы педагогических работников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8.3.1. Удельный вес численности лиц, име</w:t>
            </w:r>
            <w:r w:rsidRPr="00AA7966">
              <w:rPr>
                <w:rFonts w:eastAsia="Times New Roman"/>
                <w:szCs w:val="24"/>
                <w:lang w:eastAsia="ru-RU"/>
              </w:rPr>
              <w:t>ю</w:t>
            </w:r>
            <w:r w:rsidRPr="00AA7966">
              <w:rPr>
                <w:rFonts w:eastAsia="Times New Roman"/>
                <w:szCs w:val="24"/>
                <w:lang w:eastAsia="ru-RU"/>
              </w:rPr>
              <w:t>щих ученую степень, в общей численности профессорско-преподавательского состава (без внешних совместителей и работающих по договорам гражданско-правового характ</w:t>
            </w:r>
            <w:r w:rsidRPr="00AA7966">
              <w:rPr>
                <w:rFonts w:eastAsia="Times New Roman"/>
                <w:szCs w:val="24"/>
                <w:lang w:eastAsia="ru-RU"/>
              </w:rPr>
              <w:t>е</w:t>
            </w:r>
            <w:r w:rsidRPr="00AA7966">
              <w:rPr>
                <w:rFonts w:eastAsia="Times New Roman"/>
                <w:szCs w:val="24"/>
                <w:lang w:eastAsia="ru-RU"/>
              </w:rPr>
              <w:t>ра) организаций, осуществляющих образов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тельную деятельность по образовательным программам высшего образования - програ</w:t>
            </w:r>
            <w:r w:rsidRPr="00AA7966">
              <w:rPr>
                <w:rFonts w:eastAsia="Times New Roman"/>
                <w:szCs w:val="24"/>
                <w:lang w:eastAsia="ru-RU"/>
              </w:rPr>
              <w:t>м</w:t>
            </w:r>
            <w:r w:rsidRPr="00AA7966">
              <w:rPr>
                <w:rFonts w:eastAsia="Times New Roman"/>
                <w:szCs w:val="24"/>
                <w:lang w:eastAsia="ru-RU"/>
              </w:rPr>
              <w:t xml:space="preserve">мам </w:t>
            </w:r>
            <w:proofErr w:type="spellStart"/>
            <w:r w:rsidRPr="00AA7966">
              <w:rPr>
                <w:rFonts w:eastAsia="Times New Roman"/>
                <w:szCs w:val="24"/>
                <w:lang w:eastAsia="ru-RU"/>
              </w:rPr>
              <w:t>бакалавриата</w:t>
            </w:r>
            <w:proofErr w:type="spellEnd"/>
            <w:r w:rsidRPr="00AA7966">
              <w:rPr>
                <w:rFonts w:eastAsia="Times New Roman"/>
                <w:szCs w:val="24"/>
                <w:lang w:eastAsia="ru-RU"/>
              </w:rPr>
              <w:t xml:space="preserve">, программам </w:t>
            </w:r>
            <w:proofErr w:type="spellStart"/>
            <w:r w:rsidRPr="00AA7966">
              <w:rPr>
                <w:rFonts w:eastAsia="Times New Roman"/>
                <w:szCs w:val="24"/>
                <w:lang w:eastAsia="ru-RU"/>
              </w:rPr>
              <w:t>специалитета</w:t>
            </w:r>
            <w:proofErr w:type="spellEnd"/>
            <w:r w:rsidRPr="00AA7966">
              <w:rPr>
                <w:rFonts w:eastAsia="Times New Roman"/>
                <w:szCs w:val="24"/>
                <w:lang w:eastAsia="ru-RU"/>
              </w:rPr>
              <w:t>, программам магистратуры: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left="300"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государственные и муниципальные орг</w:t>
            </w:r>
            <w:r w:rsidRPr="00AA7966">
              <w:rPr>
                <w:rStyle w:val="11pt0"/>
                <w:sz w:val="24"/>
                <w:szCs w:val="24"/>
              </w:rPr>
              <w:t>а</w:t>
            </w:r>
            <w:r w:rsidRPr="00AA7966">
              <w:rPr>
                <w:rStyle w:val="11pt0"/>
                <w:sz w:val="24"/>
                <w:szCs w:val="24"/>
              </w:rPr>
              <w:t>низации:</w:t>
            </w:r>
            <w:r w:rsidRPr="00AA7966">
              <w:rPr>
                <w:rStyle w:val="11pt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доктора наук;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10,54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11,58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10,28</w:t>
            </w:r>
          </w:p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hanging="4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14,30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hanging="4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8,87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кандидата наук.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70,48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66,05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70,28</w:t>
            </w:r>
          </w:p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hanging="4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66,20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hanging="4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67,89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left="300"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частные организации: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hanging="4"/>
              <w:jc w:val="left"/>
              <w:rPr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hanging="4"/>
              <w:jc w:val="left"/>
              <w:rPr>
                <w:szCs w:val="24"/>
                <w:highlight w:val="magenta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left="580"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доктора наук;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hanging="4"/>
              <w:jc w:val="left"/>
              <w:rPr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17,24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left="580"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lastRenderedPageBreak/>
              <w:t>кандидата наук.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hanging="4"/>
              <w:jc w:val="left"/>
              <w:rPr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60,63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8.3.2. Удельный вес численности лиц в во</w:t>
            </w:r>
            <w:r w:rsidRPr="00AA7966">
              <w:rPr>
                <w:rFonts w:eastAsia="Times New Roman"/>
                <w:szCs w:val="24"/>
                <w:lang w:eastAsia="ru-RU"/>
              </w:rPr>
              <w:t>з</w:t>
            </w:r>
            <w:r w:rsidRPr="00AA7966">
              <w:rPr>
                <w:rFonts w:eastAsia="Times New Roman"/>
                <w:szCs w:val="24"/>
                <w:lang w:eastAsia="ru-RU"/>
              </w:rPr>
              <w:t>расте до 30 лет, в общей численности пр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фессорско-преподавательского состава (без внешних совместителей и работающих по д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говорам гражданско-правового характера) организаций, осуществляющих образовател</w:t>
            </w:r>
            <w:r w:rsidRPr="00AA7966">
              <w:rPr>
                <w:rFonts w:eastAsia="Times New Roman"/>
                <w:szCs w:val="24"/>
                <w:lang w:eastAsia="ru-RU"/>
              </w:rPr>
              <w:t>ь</w:t>
            </w:r>
            <w:r w:rsidRPr="00AA7966">
              <w:rPr>
                <w:rFonts w:eastAsia="Times New Roman"/>
                <w:szCs w:val="24"/>
                <w:lang w:eastAsia="ru-RU"/>
              </w:rPr>
              <w:t>ную деятельность по реализации образов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 xml:space="preserve">тельных программ высшего образования </w:t>
            </w:r>
            <w:r w:rsidRPr="00AA7966">
              <w:rPr>
                <w:szCs w:val="24"/>
              </w:rPr>
              <w:t xml:space="preserve">- программам </w:t>
            </w:r>
            <w:proofErr w:type="spellStart"/>
            <w:r w:rsidRPr="00AA7966">
              <w:rPr>
                <w:szCs w:val="24"/>
              </w:rPr>
              <w:t>бакалавриата</w:t>
            </w:r>
            <w:proofErr w:type="spellEnd"/>
            <w:r w:rsidRPr="00AA7966">
              <w:rPr>
                <w:szCs w:val="24"/>
              </w:rPr>
              <w:t xml:space="preserve">, программам </w:t>
            </w:r>
            <w:proofErr w:type="spellStart"/>
            <w:r w:rsidRPr="00AA7966">
              <w:rPr>
                <w:szCs w:val="24"/>
              </w:rPr>
              <w:t>сп</w:t>
            </w:r>
            <w:r w:rsidRPr="00AA7966">
              <w:rPr>
                <w:szCs w:val="24"/>
              </w:rPr>
              <w:t>е</w:t>
            </w:r>
            <w:r w:rsidRPr="00AA7966">
              <w:rPr>
                <w:szCs w:val="24"/>
              </w:rPr>
              <w:t>циалитета</w:t>
            </w:r>
            <w:proofErr w:type="spellEnd"/>
            <w:r w:rsidRPr="00AA7966">
              <w:rPr>
                <w:szCs w:val="24"/>
              </w:rPr>
              <w:t>, программам магистратуры.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  <w:highlight w:val="magenta"/>
              </w:rPr>
            </w:pPr>
          </w:p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  <w:highlight w:val="magenta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left="300"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государственные и муниципальные орг</w:t>
            </w:r>
            <w:r w:rsidRPr="00AA7966">
              <w:rPr>
                <w:rStyle w:val="11pt0"/>
                <w:sz w:val="24"/>
                <w:szCs w:val="24"/>
              </w:rPr>
              <w:t>а</w:t>
            </w:r>
            <w:r w:rsidRPr="00AA7966">
              <w:rPr>
                <w:rStyle w:val="11pt0"/>
                <w:sz w:val="24"/>
                <w:szCs w:val="24"/>
              </w:rPr>
              <w:t>низации;</w:t>
            </w:r>
            <w:r w:rsidRPr="00AA7966">
              <w:rPr>
                <w:rStyle w:val="11pt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  <w:highlight w:val="magenta"/>
              </w:rPr>
            </w:pPr>
            <w:r w:rsidRPr="00AA7966">
              <w:rPr>
                <w:rStyle w:val="11pt0"/>
                <w:rFonts w:eastAsia="Calibri"/>
                <w:sz w:val="24"/>
                <w:szCs w:val="24"/>
              </w:rPr>
              <w:t>0,92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left="300"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частные организации.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  <w:highlight w:val="magenta"/>
              </w:rPr>
            </w:pPr>
            <w:r w:rsidRPr="00AA7966">
              <w:rPr>
                <w:rStyle w:val="11pt0"/>
                <w:rFonts w:eastAsia="Calibri"/>
                <w:sz w:val="24"/>
                <w:szCs w:val="24"/>
              </w:rPr>
              <w:t>4,02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8.3.3. Соотношение численности штатного профессорско-преподавательского состава и профессорско-преподавательского состава, работающего на условиях внешнего совм</w:t>
            </w:r>
            <w:r w:rsidRPr="00AA7966">
              <w:rPr>
                <w:rFonts w:eastAsia="Times New Roman"/>
                <w:szCs w:val="24"/>
                <w:lang w:eastAsia="ru-RU"/>
              </w:rPr>
              <w:t>е</w:t>
            </w:r>
            <w:r w:rsidRPr="00AA7966">
              <w:rPr>
                <w:rFonts w:eastAsia="Times New Roman"/>
                <w:szCs w:val="24"/>
                <w:lang w:eastAsia="ru-RU"/>
              </w:rPr>
              <w:t>стительства, организаций, осуществляющих образовательную деятельность по реализации образовательных программ высшего образ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 xml:space="preserve">вания </w:t>
            </w:r>
            <w:r w:rsidRPr="00AA7966">
              <w:rPr>
                <w:szCs w:val="24"/>
              </w:rPr>
              <w:t xml:space="preserve">- программам </w:t>
            </w:r>
            <w:proofErr w:type="spellStart"/>
            <w:r w:rsidRPr="00AA7966">
              <w:rPr>
                <w:szCs w:val="24"/>
              </w:rPr>
              <w:t>бакалавриата</w:t>
            </w:r>
            <w:proofErr w:type="spellEnd"/>
            <w:r w:rsidRPr="00AA7966">
              <w:rPr>
                <w:szCs w:val="24"/>
              </w:rPr>
              <w:t>, програ</w:t>
            </w:r>
            <w:r w:rsidRPr="00AA7966">
              <w:rPr>
                <w:szCs w:val="24"/>
              </w:rPr>
              <w:t>м</w:t>
            </w:r>
            <w:r w:rsidRPr="00AA7966">
              <w:rPr>
                <w:szCs w:val="24"/>
              </w:rPr>
              <w:t xml:space="preserve">мам </w:t>
            </w:r>
            <w:proofErr w:type="spellStart"/>
            <w:r w:rsidRPr="00AA7966">
              <w:rPr>
                <w:szCs w:val="24"/>
              </w:rPr>
              <w:t>специалитета</w:t>
            </w:r>
            <w:proofErr w:type="spellEnd"/>
            <w:r w:rsidRPr="00AA7966">
              <w:rPr>
                <w:szCs w:val="24"/>
              </w:rPr>
              <w:t>, программам магистратуры</w:t>
            </w:r>
            <w:r w:rsidRPr="00AA7966">
              <w:rPr>
                <w:rFonts w:eastAsia="Times New Roman"/>
                <w:szCs w:val="24"/>
                <w:lang w:eastAsia="ru-RU"/>
              </w:rPr>
              <w:t xml:space="preserve"> (на 100 работников штатного состава прих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дится внешних совместителей).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человек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34,04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28,72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30,00</w:t>
            </w:r>
          </w:p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hanging="4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25,84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hanging="4"/>
              <w:jc w:val="left"/>
              <w:rPr>
                <w:szCs w:val="24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left="300"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государственные и муниципальные орг</w:t>
            </w:r>
            <w:r w:rsidRPr="00AA7966">
              <w:rPr>
                <w:rStyle w:val="11pt0"/>
                <w:sz w:val="24"/>
                <w:szCs w:val="24"/>
              </w:rPr>
              <w:t>а</w:t>
            </w:r>
            <w:r w:rsidRPr="00AA7966">
              <w:rPr>
                <w:rStyle w:val="11pt0"/>
                <w:sz w:val="24"/>
                <w:szCs w:val="24"/>
              </w:rPr>
              <w:t>низации;</w:t>
            </w:r>
            <w:r w:rsidRPr="00AA7966">
              <w:rPr>
                <w:rStyle w:val="11pt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человек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hanging="4"/>
              <w:jc w:val="left"/>
              <w:rPr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39,14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left="300"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частные организации.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человек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hanging="4"/>
              <w:jc w:val="left"/>
              <w:rPr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28,45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 xml:space="preserve">8.3.4. Численность студентов, обучающихся по образовательным программам высшего образования - программам </w:t>
            </w:r>
            <w:proofErr w:type="spellStart"/>
            <w:r w:rsidRPr="00AA7966">
              <w:rPr>
                <w:rFonts w:eastAsia="Times New Roman"/>
                <w:szCs w:val="24"/>
                <w:lang w:eastAsia="ru-RU"/>
              </w:rPr>
              <w:t>бакалавриата</w:t>
            </w:r>
            <w:proofErr w:type="spellEnd"/>
            <w:r w:rsidRPr="00AA7966">
              <w:rPr>
                <w:rFonts w:eastAsia="Times New Roman"/>
                <w:szCs w:val="24"/>
                <w:lang w:eastAsia="ru-RU"/>
              </w:rPr>
              <w:t>, пр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 xml:space="preserve">граммам </w:t>
            </w:r>
            <w:proofErr w:type="spellStart"/>
            <w:r w:rsidRPr="00AA7966">
              <w:rPr>
                <w:rFonts w:eastAsia="Times New Roman"/>
                <w:szCs w:val="24"/>
                <w:lang w:eastAsia="ru-RU"/>
              </w:rPr>
              <w:t>специалитета</w:t>
            </w:r>
            <w:proofErr w:type="spellEnd"/>
            <w:r w:rsidRPr="00AA7966">
              <w:rPr>
                <w:rFonts w:eastAsia="Times New Roman"/>
                <w:szCs w:val="24"/>
                <w:lang w:eastAsia="ru-RU"/>
              </w:rPr>
              <w:t>, программам маг</w:t>
            </w:r>
            <w:r w:rsidRPr="00AA7966">
              <w:rPr>
                <w:rFonts w:eastAsia="Times New Roman"/>
                <w:szCs w:val="24"/>
                <w:lang w:eastAsia="ru-RU"/>
              </w:rPr>
              <w:t>и</w:t>
            </w:r>
            <w:r w:rsidRPr="00AA7966">
              <w:rPr>
                <w:rFonts w:eastAsia="Times New Roman"/>
                <w:szCs w:val="24"/>
                <w:lang w:eastAsia="ru-RU"/>
              </w:rPr>
              <w:t>стратуры, в расчете на одного работника профессорско-преподавательского состава.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человек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08,99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08,85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10,30</w:t>
            </w:r>
          </w:p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hanging="4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08,06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hanging="4"/>
              <w:jc w:val="left"/>
              <w:rPr>
                <w:szCs w:val="24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left="300"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государственные и муниципальные орг</w:t>
            </w:r>
            <w:r w:rsidRPr="00AA7966">
              <w:rPr>
                <w:rStyle w:val="11pt0"/>
                <w:sz w:val="24"/>
                <w:szCs w:val="24"/>
              </w:rPr>
              <w:t>а</w:t>
            </w:r>
            <w:r w:rsidRPr="00AA7966">
              <w:rPr>
                <w:rStyle w:val="11pt0"/>
                <w:sz w:val="24"/>
                <w:szCs w:val="24"/>
              </w:rPr>
              <w:t>низации;</w:t>
            </w:r>
            <w:r w:rsidRPr="00AA7966">
              <w:rPr>
                <w:rStyle w:val="11pt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человек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hanging="4"/>
              <w:jc w:val="left"/>
              <w:rPr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9,04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left="300"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частные организации.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человек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hanging="4"/>
              <w:jc w:val="left"/>
              <w:rPr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7,06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8.3.5. Отношение среднемесячной заработной платы профессорско-преподавательского с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става государственных и муниципальных о</w:t>
            </w:r>
            <w:r w:rsidRPr="00AA7966">
              <w:rPr>
                <w:rFonts w:eastAsia="Times New Roman"/>
                <w:szCs w:val="24"/>
                <w:lang w:eastAsia="ru-RU"/>
              </w:rPr>
              <w:t>б</w:t>
            </w:r>
            <w:r w:rsidRPr="00AA7966">
              <w:rPr>
                <w:rFonts w:eastAsia="Times New Roman"/>
                <w:szCs w:val="24"/>
                <w:lang w:eastAsia="ru-RU"/>
              </w:rPr>
              <w:t>разовательных организаций высшего образ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вания к среднемесячной начисленной зар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ботной плате наемных работников в орган</w:t>
            </w:r>
            <w:r w:rsidRPr="00AA7966">
              <w:rPr>
                <w:rFonts w:eastAsia="Times New Roman"/>
                <w:szCs w:val="24"/>
                <w:lang w:eastAsia="ru-RU"/>
              </w:rPr>
              <w:t>и</w:t>
            </w:r>
            <w:r w:rsidRPr="00AA7966">
              <w:rPr>
                <w:rFonts w:eastAsia="Times New Roman"/>
                <w:szCs w:val="24"/>
                <w:lang w:eastAsia="ru-RU"/>
              </w:rPr>
              <w:lastRenderedPageBreak/>
              <w:t>зациях, у индивидуальных предпринимателей и физических лиц (среднемесячному доходу от трудовой деятельности) в субъекте Ро</w:t>
            </w:r>
            <w:r w:rsidRPr="00AA7966">
              <w:rPr>
                <w:rFonts w:eastAsia="Times New Roman"/>
                <w:szCs w:val="24"/>
                <w:lang w:eastAsia="ru-RU"/>
              </w:rPr>
              <w:t>с</w:t>
            </w:r>
            <w:r w:rsidRPr="00AA7966">
              <w:rPr>
                <w:rFonts w:eastAsia="Times New Roman"/>
                <w:szCs w:val="24"/>
                <w:lang w:eastAsia="ru-RU"/>
              </w:rPr>
              <w:t>сийской Федерации.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lastRenderedPageBreak/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139,65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167,95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155,08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181,80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1159AA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210,20</w:t>
            </w:r>
            <w:bookmarkStart w:id="22" w:name="_GoBack"/>
            <w:bookmarkEnd w:id="22"/>
          </w:p>
        </w:tc>
      </w:tr>
      <w:tr w:rsidR="00637123" w:rsidRPr="00AA7966" w:rsidTr="00D144F0">
        <w:tc>
          <w:tcPr>
            <w:tcW w:w="10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lastRenderedPageBreak/>
              <w:t>8.4. Материально-техническое и информационное обеспечение образовательных организаций вы</w:t>
            </w:r>
            <w:r w:rsidRPr="00AA7966">
              <w:rPr>
                <w:rFonts w:eastAsia="Times New Roman"/>
                <w:szCs w:val="24"/>
                <w:lang w:eastAsia="ru-RU"/>
              </w:rPr>
              <w:t>с</w:t>
            </w:r>
            <w:r w:rsidRPr="00AA7966">
              <w:rPr>
                <w:rFonts w:eastAsia="Times New Roman"/>
                <w:szCs w:val="24"/>
                <w:lang w:eastAsia="ru-RU"/>
              </w:rPr>
              <w:t>шего образования и иных организаций, осуществляющих образовательную деятельность в части р</w:t>
            </w:r>
            <w:r w:rsidRPr="00AA7966">
              <w:rPr>
                <w:rFonts w:eastAsia="Times New Roman"/>
                <w:szCs w:val="24"/>
                <w:lang w:eastAsia="ru-RU"/>
              </w:rPr>
              <w:t>е</w:t>
            </w:r>
            <w:r w:rsidRPr="00AA7966">
              <w:rPr>
                <w:rFonts w:eastAsia="Times New Roman"/>
                <w:szCs w:val="24"/>
                <w:lang w:eastAsia="ru-RU"/>
              </w:rPr>
              <w:t>ализации образовательных программ высшего образования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8.4.1. Обеспеченность студентов образов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тельных организаций высшего образования общежитиями (удельный вес студентов, пр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живающих в общежитиях, в общей численн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сти студентов, нуждающихся в общежитиях).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left="300"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государственные и муниципальные орг</w:t>
            </w:r>
            <w:r w:rsidRPr="00AA7966">
              <w:rPr>
                <w:rStyle w:val="11pt0"/>
                <w:sz w:val="24"/>
                <w:szCs w:val="24"/>
              </w:rPr>
              <w:t>а</w:t>
            </w:r>
            <w:r w:rsidRPr="00AA7966">
              <w:rPr>
                <w:rStyle w:val="11pt0"/>
                <w:sz w:val="24"/>
                <w:szCs w:val="24"/>
              </w:rPr>
              <w:t>низации;</w:t>
            </w:r>
            <w:r w:rsidRPr="00AA7966">
              <w:rPr>
                <w:rStyle w:val="11pt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100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left="300"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частные организации.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100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8.4.2. Обеспеченность студентов, обуча</w:t>
            </w:r>
            <w:r w:rsidRPr="00AA7966">
              <w:rPr>
                <w:rFonts w:eastAsia="Times New Roman"/>
                <w:szCs w:val="24"/>
                <w:lang w:eastAsia="ru-RU"/>
              </w:rPr>
              <w:t>ю</w:t>
            </w:r>
            <w:r w:rsidRPr="00AA7966">
              <w:rPr>
                <w:rFonts w:eastAsia="Times New Roman"/>
                <w:szCs w:val="24"/>
                <w:lang w:eastAsia="ru-RU"/>
              </w:rPr>
              <w:t>щихся по образовательным программам вы</w:t>
            </w:r>
            <w:r w:rsidRPr="00AA7966">
              <w:rPr>
                <w:rFonts w:eastAsia="Times New Roman"/>
                <w:szCs w:val="24"/>
                <w:lang w:eastAsia="ru-RU"/>
              </w:rPr>
              <w:t>с</w:t>
            </w:r>
            <w:r w:rsidRPr="00AA7966">
              <w:rPr>
                <w:rFonts w:eastAsia="Times New Roman"/>
                <w:szCs w:val="24"/>
                <w:lang w:eastAsia="ru-RU"/>
              </w:rPr>
              <w:t xml:space="preserve">шего образования - программам </w:t>
            </w:r>
            <w:proofErr w:type="spellStart"/>
            <w:r w:rsidRPr="00AA7966">
              <w:rPr>
                <w:rFonts w:eastAsia="Times New Roman"/>
                <w:szCs w:val="24"/>
                <w:lang w:eastAsia="ru-RU"/>
              </w:rPr>
              <w:t>бакалаври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та</w:t>
            </w:r>
            <w:proofErr w:type="spellEnd"/>
            <w:r w:rsidRPr="00AA7966">
              <w:rPr>
                <w:rFonts w:eastAsia="Times New Roman"/>
                <w:szCs w:val="24"/>
                <w:lang w:eastAsia="ru-RU"/>
              </w:rPr>
              <w:t xml:space="preserve">, программам </w:t>
            </w:r>
            <w:proofErr w:type="spellStart"/>
            <w:r w:rsidRPr="00AA7966">
              <w:rPr>
                <w:rFonts w:eastAsia="Times New Roman"/>
                <w:szCs w:val="24"/>
                <w:lang w:eastAsia="ru-RU"/>
              </w:rPr>
              <w:t>специалитета</w:t>
            </w:r>
            <w:proofErr w:type="spellEnd"/>
            <w:r w:rsidRPr="00AA7966">
              <w:rPr>
                <w:rFonts w:eastAsia="Times New Roman"/>
                <w:szCs w:val="24"/>
                <w:lang w:eastAsia="ru-RU"/>
              </w:rPr>
              <w:t>, программам магистратуры, сетью общественного питания.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130,30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130,46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62,21</w:t>
            </w:r>
          </w:p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63,20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left="300"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государственные и муниципальные орг</w:t>
            </w:r>
            <w:r w:rsidRPr="00AA7966">
              <w:rPr>
                <w:rStyle w:val="11pt0"/>
                <w:sz w:val="24"/>
                <w:szCs w:val="24"/>
              </w:rPr>
              <w:t>а</w:t>
            </w:r>
            <w:r w:rsidRPr="00AA7966">
              <w:rPr>
                <w:rStyle w:val="11pt0"/>
                <w:sz w:val="24"/>
                <w:szCs w:val="24"/>
              </w:rPr>
              <w:t>низации;</w:t>
            </w:r>
            <w:r w:rsidRPr="00AA7966">
              <w:rPr>
                <w:rStyle w:val="11pt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94,01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left="300"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частные организации.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28,37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8.4.3. Число персональных компьютеров, и</w:t>
            </w:r>
            <w:r w:rsidRPr="00AA7966">
              <w:rPr>
                <w:rFonts w:eastAsia="Times New Roman"/>
                <w:szCs w:val="24"/>
                <w:lang w:eastAsia="ru-RU"/>
              </w:rPr>
              <w:t>с</w:t>
            </w:r>
            <w:r w:rsidRPr="00AA7966">
              <w:rPr>
                <w:rFonts w:eastAsia="Times New Roman"/>
                <w:szCs w:val="24"/>
                <w:lang w:eastAsia="ru-RU"/>
              </w:rPr>
              <w:t>пользуемых в учебных целях, в расчете на 100 студентов образовательных организаций высшего образования: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Courier New"/>
                <w:color w:val="000000"/>
                <w:szCs w:val="24"/>
                <w:lang w:eastAsia="ru-RU" w:bidi="ru-RU"/>
              </w:rPr>
              <w:t>государственные и муниципальные организ</w:t>
            </w:r>
            <w:r w:rsidRPr="00AA7966">
              <w:rPr>
                <w:rFonts w:eastAsia="Courier New"/>
                <w:color w:val="000000"/>
                <w:szCs w:val="24"/>
                <w:lang w:eastAsia="ru-RU" w:bidi="ru-RU"/>
              </w:rPr>
              <w:t>а</w:t>
            </w:r>
            <w:r w:rsidRPr="00AA7966">
              <w:rPr>
                <w:rFonts w:eastAsia="Courier New"/>
                <w:color w:val="000000"/>
                <w:szCs w:val="24"/>
                <w:lang w:eastAsia="ru-RU" w:bidi="ru-RU"/>
              </w:rPr>
              <w:t>ции:</w:t>
            </w:r>
            <w:r w:rsidRPr="00AA7966">
              <w:rPr>
                <w:rFonts w:eastAsia="Courier New"/>
                <w:color w:val="000000"/>
                <w:szCs w:val="24"/>
                <w:vertAlign w:val="superscript"/>
                <w:lang w:eastAsia="ru-RU" w:bidi="ru-RU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всего;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единица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25,35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25,60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26,61</w:t>
            </w:r>
          </w:p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27,60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26,39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proofErr w:type="gramStart"/>
            <w:r w:rsidRPr="00AA7966">
              <w:rPr>
                <w:rFonts w:eastAsia="Times New Roman"/>
                <w:szCs w:val="24"/>
                <w:lang w:eastAsia="ru-RU"/>
              </w:rPr>
              <w:t>имеющих доступ к «Интернет»</w:t>
            </w:r>
            <w:proofErr w:type="gram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единица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24,52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25,30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26,61</w:t>
            </w:r>
          </w:p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27,20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25,23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Courier New"/>
                <w:color w:val="000000"/>
                <w:szCs w:val="24"/>
                <w:lang w:eastAsia="ru-RU" w:bidi="ru-RU"/>
              </w:rPr>
              <w:t>частные организации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  <w:highlight w:val="magenta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left="580"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всего;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единица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36,29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left="580"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имеющих доступ к сети «Интернет»;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единица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35,78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8.4.4. Удельный вес числа образовательных организаций, имеющих доступ к сети «И</w:t>
            </w:r>
            <w:r w:rsidRPr="00AA7966">
              <w:rPr>
                <w:rFonts w:eastAsia="Times New Roman"/>
                <w:szCs w:val="24"/>
                <w:lang w:eastAsia="ru-RU"/>
              </w:rPr>
              <w:t>н</w:t>
            </w:r>
            <w:r w:rsidRPr="00AA7966">
              <w:rPr>
                <w:rFonts w:eastAsia="Times New Roman"/>
                <w:szCs w:val="24"/>
                <w:lang w:eastAsia="ru-RU"/>
              </w:rPr>
              <w:t xml:space="preserve">тернет» с максимальной скоростью передачи </w:t>
            </w:r>
            <w:r w:rsidRPr="00AA7966">
              <w:rPr>
                <w:rFonts w:eastAsia="Times New Roman"/>
                <w:szCs w:val="24"/>
                <w:lang w:eastAsia="ru-RU"/>
              </w:rPr>
              <w:lastRenderedPageBreak/>
              <w:t>данных 2 Мбит/сек и выше, в общем числе образовательных организаций высшего обр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зования, подключенных к сети «Интернет»: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lastRenderedPageBreak/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left="300"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lastRenderedPageBreak/>
              <w:t>государственные и муниципальные орг</w:t>
            </w:r>
            <w:r w:rsidRPr="00AA7966">
              <w:rPr>
                <w:rStyle w:val="11pt0"/>
                <w:sz w:val="24"/>
                <w:szCs w:val="24"/>
              </w:rPr>
              <w:t>а</w:t>
            </w:r>
            <w:r w:rsidRPr="00AA7966">
              <w:rPr>
                <w:rStyle w:val="11pt0"/>
                <w:sz w:val="24"/>
                <w:szCs w:val="24"/>
              </w:rPr>
              <w:t>низации;</w:t>
            </w:r>
            <w:r w:rsidRPr="00AA7966">
              <w:rPr>
                <w:rStyle w:val="11pt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100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left="300"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частные организации.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90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8.4.5. Площадь учебно-лабораторных зданий (корпусов) образовательных организаций высшего образования в расчете на 1 студента.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квадра</w:t>
            </w:r>
            <w:r w:rsidRPr="00AA7966">
              <w:rPr>
                <w:rFonts w:eastAsia="Times New Roman"/>
                <w:szCs w:val="24"/>
                <w:lang w:eastAsia="ru-RU"/>
              </w:rPr>
              <w:t>т</w:t>
            </w:r>
            <w:r w:rsidRPr="00AA7966">
              <w:rPr>
                <w:rFonts w:eastAsia="Times New Roman"/>
                <w:szCs w:val="24"/>
                <w:lang w:eastAsia="ru-RU"/>
              </w:rPr>
              <w:t>ный метр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left="300"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государственные и муниципальные орг</w:t>
            </w:r>
            <w:r w:rsidRPr="00AA7966">
              <w:rPr>
                <w:rStyle w:val="11pt0"/>
                <w:sz w:val="24"/>
                <w:szCs w:val="24"/>
              </w:rPr>
              <w:t>а</w:t>
            </w:r>
            <w:r w:rsidRPr="00AA7966">
              <w:rPr>
                <w:rStyle w:val="11pt0"/>
                <w:sz w:val="24"/>
                <w:szCs w:val="24"/>
              </w:rPr>
              <w:t>низации;</w:t>
            </w:r>
            <w:r w:rsidRPr="00AA7966">
              <w:rPr>
                <w:rStyle w:val="11pt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after="12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квадра</w:t>
            </w:r>
            <w:r w:rsidRPr="00AA7966">
              <w:rPr>
                <w:rStyle w:val="11pt0"/>
                <w:sz w:val="24"/>
                <w:szCs w:val="24"/>
              </w:rPr>
              <w:t>т</w:t>
            </w:r>
            <w:r w:rsidRPr="00AA7966">
              <w:rPr>
                <w:rStyle w:val="11pt0"/>
                <w:sz w:val="24"/>
                <w:szCs w:val="24"/>
              </w:rPr>
              <w:t>ный</w:t>
            </w:r>
          </w:p>
          <w:p w:rsidR="00637123" w:rsidRPr="00AA7966" w:rsidRDefault="00637123" w:rsidP="00D144F0">
            <w:pPr>
              <w:pStyle w:val="16"/>
              <w:shd w:val="clear" w:color="auto" w:fill="auto"/>
              <w:spacing w:before="12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метр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18,01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left="300"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частные организации.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after="12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квадра</w:t>
            </w:r>
            <w:r w:rsidRPr="00AA7966">
              <w:rPr>
                <w:rStyle w:val="11pt0"/>
                <w:sz w:val="24"/>
                <w:szCs w:val="24"/>
              </w:rPr>
              <w:t>т</w:t>
            </w:r>
            <w:r w:rsidRPr="00AA7966">
              <w:rPr>
                <w:rStyle w:val="11pt0"/>
                <w:sz w:val="24"/>
                <w:szCs w:val="24"/>
              </w:rPr>
              <w:t>ный</w:t>
            </w:r>
          </w:p>
          <w:p w:rsidR="00637123" w:rsidRPr="00AA7966" w:rsidRDefault="00637123" w:rsidP="00D144F0">
            <w:pPr>
              <w:pStyle w:val="16"/>
              <w:shd w:val="clear" w:color="auto" w:fill="auto"/>
              <w:spacing w:before="12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метр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26,55</w:t>
            </w:r>
          </w:p>
        </w:tc>
      </w:tr>
      <w:tr w:rsidR="00637123" w:rsidRPr="00AA7966" w:rsidTr="00D144F0">
        <w:tc>
          <w:tcPr>
            <w:tcW w:w="10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8.5. Условия получения высшего профессионального образования лицами с ограниченными во</w:t>
            </w:r>
            <w:r w:rsidRPr="00AA7966">
              <w:rPr>
                <w:rFonts w:eastAsia="Times New Roman"/>
                <w:szCs w:val="24"/>
                <w:lang w:eastAsia="ru-RU"/>
              </w:rPr>
              <w:t>з</w:t>
            </w:r>
            <w:r w:rsidRPr="00AA7966">
              <w:rPr>
                <w:rFonts w:eastAsia="Times New Roman"/>
                <w:szCs w:val="24"/>
                <w:lang w:eastAsia="ru-RU"/>
              </w:rPr>
              <w:t>можностями здоровья и инвалидами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8.5.1. Удельный вес числа зданий, доступных для маломобильных групп населения, в о</w:t>
            </w:r>
            <w:r w:rsidRPr="00AA7966">
              <w:rPr>
                <w:rFonts w:eastAsia="Times New Roman"/>
                <w:szCs w:val="24"/>
                <w:lang w:eastAsia="ru-RU"/>
              </w:rPr>
              <w:t>б</w:t>
            </w:r>
            <w:r w:rsidRPr="00AA7966">
              <w:rPr>
                <w:rFonts w:eastAsia="Times New Roman"/>
                <w:szCs w:val="24"/>
                <w:lang w:eastAsia="ru-RU"/>
              </w:rPr>
              <w:t>щем числе зданий образовательных орган</w:t>
            </w:r>
            <w:r w:rsidRPr="00AA7966">
              <w:rPr>
                <w:rFonts w:eastAsia="Times New Roman"/>
                <w:szCs w:val="24"/>
                <w:lang w:eastAsia="ru-RU"/>
              </w:rPr>
              <w:t>и</w:t>
            </w:r>
            <w:r w:rsidRPr="00AA7966">
              <w:rPr>
                <w:rFonts w:eastAsia="Times New Roman"/>
                <w:szCs w:val="24"/>
                <w:lang w:eastAsia="ru-RU"/>
              </w:rPr>
              <w:t>заций высшего образования: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Courier New"/>
                <w:color w:val="000000"/>
                <w:szCs w:val="24"/>
                <w:lang w:eastAsia="ru-RU" w:bidi="ru-RU"/>
              </w:rPr>
              <w:t>государственные и муниципальные организ</w:t>
            </w:r>
            <w:r w:rsidRPr="00AA7966">
              <w:rPr>
                <w:rFonts w:eastAsia="Courier New"/>
                <w:color w:val="000000"/>
                <w:szCs w:val="24"/>
                <w:lang w:eastAsia="ru-RU" w:bidi="ru-RU"/>
              </w:rPr>
              <w:t>а</w:t>
            </w:r>
            <w:r w:rsidRPr="00AA7966">
              <w:rPr>
                <w:rFonts w:eastAsia="Courier New"/>
                <w:color w:val="000000"/>
                <w:szCs w:val="24"/>
                <w:lang w:eastAsia="ru-RU" w:bidi="ru-RU"/>
              </w:rPr>
              <w:t xml:space="preserve">ции: </w:t>
            </w:r>
            <w:r w:rsidRPr="00AA7966">
              <w:rPr>
                <w:rFonts w:eastAsia="Courier New"/>
                <w:color w:val="000000"/>
                <w:szCs w:val="24"/>
                <w:vertAlign w:val="superscript"/>
                <w:lang w:eastAsia="ru-RU" w:bidi="ru-RU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учебно-лабораторные здания (корпуса);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84,20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72,41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здания общежитий.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38,90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50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left="300"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частные организации: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  <w:highlight w:val="magenta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учебно-лабораторные здания (корпуса);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rFonts w:eastAsia="Courier New"/>
                <w:color w:val="000000"/>
                <w:sz w:val="24"/>
                <w:szCs w:val="24"/>
                <w:lang w:bidi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100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здания общежитий.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rFonts w:eastAsia="Courier New"/>
                <w:color w:val="000000"/>
                <w:sz w:val="24"/>
                <w:szCs w:val="24"/>
                <w:lang w:bidi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0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8.5.2. Удельный вес численности студентов-инвалидов в общей численности студентов, обучающихся по образовательным програ</w:t>
            </w:r>
            <w:r w:rsidRPr="00AA7966">
              <w:rPr>
                <w:rFonts w:eastAsia="Times New Roman"/>
                <w:szCs w:val="24"/>
                <w:lang w:eastAsia="ru-RU"/>
              </w:rPr>
              <w:t>м</w:t>
            </w:r>
            <w:r w:rsidRPr="00AA7966">
              <w:rPr>
                <w:rFonts w:eastAsia="Times New Roman"/>
                <w:szCs w:val="24"/>
                <w:lang w:eastAsia="ru-RU"/>
              </w:rPr>
              <w:t xml:space="preserve">мам высшего образования - программам </w:t>
            </w:r>
            <w:proofErr w:type="spellStart"/>
            <w:r w:rsidRPr="00AA7966">
              <w:rPr>
                <w:rFonts w:eastAsia="Times New Roman"/>
                <w:szCs w:val="24"/>
                <w:lang w:eastAsia="ru-RU"/>
              </w:rPr>
              <w:t>б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калавриата</w:t>
            </w:r>
            <w:proofErr w:type="spellEnd"/>
            <w:r w:rsidRPr="00AA7966">
              <w:rPr>
                <w:rFonts w:eastAsia="Times New Roman"/>
                <w:szCs w:val="24"/>
                <w:lang w:eastAsia="ru-RU"/>
              </w:rPr>
              <w:t xml:space="preserve">, программам </w:t>
            </w:r>
            <w:proofErr w:type="spellStart"/>
            <w:r w:rsidRPr="00AA7966">
              <w:rPr>
                <w:rFonts w:eastAsia="Times New Roman"/>
                <w:szCs w:val="24"/>
                <w:lang w:eastAsia="ru-RU"/>
              </w:rPr>
              <w:t>специалитета</w:t>
            </w:r>
            <w:proofErr w:type="spellEnd"/>
            <w:r w:rsidRPr="00AA7966">
              <w:rPr>
                <w:rFonts w:eastAsia="Times New Roman"/>
                <w:szCs w:val="24"/>
                <w:lang w:eastAsia="ru-RU"/>
              </w:rPr>
              <w:t>, пр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граммам магистратуры: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708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708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left="300"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государственные и муниципальные орг</w:t>
            </w:r>
            <w:r w:rsidRPr="00AA7966">
              <w:rPr>
                <w:rStyle w:val="11pt0"/>
                <w:sz w:val="24"/>
                <w:szCs w:val="24"/>
              </w:rPr>
              <w:t>а</w:t>
            </w:r>
            <w:r w:rsidRPr="00AA7966">
              <w:rPr>
                <w:rStyle w:val="11pt0"/>
                <w:sz w:val="24"/>
                <w:szCs w:val="24"/>
              </w:rPr>
              <w:t>низации:</w:t>
            </w:r>
            <w:r w:rsidRPr="00AA7966">
              <w:rPr>
                <w:rStyle w:val="11pt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708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708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 xml:space="preserve">студенты с ограниченными возможностями </w:t>
            </w:r>
            <w:r w:rsidRPr="00AA7966">
              <w:rPr>
                <w:szCs w:val="24"/>
              </w:rPr>
              <w:lastRenderedPageBreak/>
              <w:t>здоровья;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lastRenderedPageBreak/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00,35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lastRenderedPageBreak/>
              <w:t>из них инвалиды и дети-инвалиды;</w:t>
            </w:r>
          </w:p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00,35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студенты, имеющие инвалидность (кроме студентов с ограниченными возможностями здоровья).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00,43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0,55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left="300"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частные организации: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  <w:highlight w:val="magenta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студенты с ограниченными возможностями здоровья;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0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left="880"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из них инвалиды и дети-инвалиды;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0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69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студенты, имеющие инвалидность (кроме студентов с ограниченными возможностями здоровья).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0</w:t>
            </w:r>
          </w:p>
        </w:tc>
      </w:tr>
      <w:tr w:rsidR="00637123" w:rsidRPr="00AA7966" w:rsidTr="00D144F0">
        <w:tc>
          <w:tcPr>
            <w:tcW w:w="10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 xml:space="preserve">8.6. Учебные и </w:t>
            </w:r>
            <w:proofErr w:type="spellStart"/>
            <w:r w:rsidRPr="00AA7966">
              <w:rPr>
                <w:rFonts w:eastAsia="Times New Roman"/>
                <w:szCs w:val="24"/>
                <w:lang w:eastAsia="ru-RU"/>
              </w:rPr>
              <w:t>внеучебные</w:t>
            </w:r>
            <w:proofErr w:type="spellEnd"/>
            <w:r w:rsidRPr="00AA7966">
              <w:rPr>
                <w:rFonts w:eastAsia="Times New Roman"/>
                <w:szCs w:val="24"/>
                <w:lang w:eastAsia="ru-RU"/>
              </w:rPr>
              <w:t xml:space="preserve"> достижения обучающихся лиц и профессиональные достижения выпус</w:t>
            </w:r>
            <w:r w:rsidRPr="00AA7966">
              <w:rPr>
                <w:rFonts w:eastAsia="Times New Roman"/>
                <w:szCs w:val="24"/>
                <w:lang w:eastAsia="ru-RU"/>
              </w:rPr>
              <w:t>к</w:t>
            </w:r>
            <w:r w:rsidRPr="00AA7966">
              <w:rPr>
                <w:rFonts w:eastAsia="Times New Roman"/>
                <w:szCs w:val="24"/>
                <w:lang w:eastAsia="ru-RU"/>
              </w:rPr>
              <w:t>ников организаций, реализующих программы высшего образования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8.6.1. Удельный вес численности студентов очной формы обучения, получающих стипе</w:t>
            </w:r>
            <w:r w:rsidRPr="00AA7966">
              <w:rPr>
                <w:rFonts w:eastAsia="Times New Roman"/>
                <w:szCs w:val="24"/>
                <w:lang w:eastAsia="ru-RU"/>
              </w:rPr>
              <w:t>н</w:t>
            </w:r>
            <w:r w:rsidRPr="00AA7966">
              <w:rPr>
                <w:rFonts w:eastAsia="Times New Roman"/>
                <w:szCs w:val="24"/>
                <w:lang w:eastAsia="ru-RU"/>
              </w:rPr>
              <w:t>дии, в общей численности студентов очной формы обучения, обучающихся по образов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 xml:space="preserve">тельным программам высшего образования - программам </w:t>
            </w:r>
            <w:proofErr w:type="spellStart"/>
            <w:r w:rsidRPr="00AA7966">
              <w:rPr>
                <w:rFonts w:eastAsia="Times New Roman"/>
                <w:szCs w:val="24"/>
                <w:lang w:eastAsia="ru-RU"/>
              </w:rPr>
              <w:t>бакалавриата</w:t>
            </w:r>
            <w:proofErr w:type="spellEnd"/>
            <w:r w:rsidRPr="00AA7966">
              <w:rPr>
                <w:rFonts w:eastAsia="Times New Roman"/>
                <w:szCs w:val="24"/>
                <w:lang w:eastAsia="ru-RU"/>
              </w:rPr>
              <w:t xml:space="preserve">, программам </w:t>
            </w:r>
            <w:proofErr w:type="spellStart"/>
            <w:r w:rsidRPr="00AA7966">
              <w:rPr>
                <w:rFonts w:eastAsia="Times New Roman"/>
                <w:szCs w:val="24"/>
                <w:lang w:eastAsia="ru-RU"/>
              </w:rPr>
              <w:t>сп</w:t>
            </w:r>
            <w:r w:rsidRPr="00AA7966">
              <w:rPr>
                <w:rFonts w:eastAsia="Times New Roman"/>
                <w:szCs w:val="24"/>
                <w:lang w:eastAsia="ru-RU"/>
              </w:rPr>
              <w:t>е</w:t>
            </w:r>
            <w:r w:rsidRPr="00AA7966">
              <w:rPr>
                <w:rFonts w:eastAsia="Times New Roman"/>
                <w:szCs w:val="24"/>
                <w:lang w:eastAsia="ru-RU"/>
              </w:rPr>
              <w:t>циалитета</w:t>
            </w:r>
            <w:proofErr w:type="spellEnd"/>
            <w:r w:rsidRPr="00AA7966">
              <w:rPr>
                <w:rFonts w:eastAsia="Times New Roman"/>
                <w:szCs w:val="24"/>
                <w:lang w:eastAsia="ru-RU"/>
              </w:rPr>
              <w:t>, программам магистратуры.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государственные и муниципальные организ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ции;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47,93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50,83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71,74</w:t>
            </w:r>
          </w:p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45,50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104,68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Courier New"/>
                <w:color w:val="000000"/>
                <w:szCs w:val="24"/>
                <w:lang w:eastAsia="ru-RU" w:bidi="ru-RU"/>
              </w:rPr>
              <w:t>частные организации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</w:t>
            </w:r>
          </w:p>
        </w:tc>
      </w:tr>
      <w:tr w:rsidR="00637123" w:rsidRPr="00AA7966" w:rsidTr="00D144F0">
        <w:tc>
          <w:tcPr>
            <w:tcW w:w="10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8.7. Финансово-экономическая деятельность образовательных организаций высшего образования в части обеспечения реализации образовательных программ высшего образования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8.7.1. Удельный вес финансовых средств от приносящей доход деятельности в общем объеме финансовых средств, полученных о</w:t>
            </w:r>
            <w:r w:rsidRPr="00AA7966">
              <w:rPr>
                <w:rFonts w:eastAsia="Times New Roman"/>
                <w:szCs w:val="24"/>
                <w:lang w:eastAsia="ru-RU"/>
              </w:rPr>
              <w:t>б</w:t>
            </w:r>
            <w:r w:rsidRPr="00AA7966">
              <w:rPr>
                <w:rFonts w:eastAsia="Times New Roman"/>
                <w:szCs w:val="24"/>
                <w:lang w:eastAsia="ru-RU"/>
              </w:rPr>
              <w:t>разовательными организациями высшего о</w:t>
            </w:r>
            <w:r w:rsidRPr="00AA7966">
              <w:rPr>
                <w:rFonts w:eastAsia="Times New Roman"/>
                <w:szCs w:val="24"/>
                <w:lang w:eastAsia="ru-RU"/>
              </w:rPr>
              <w:t>б</w:t>
            </w:r>
            <w:r w:rsidRPr="00AA7966">
              <w:rPr>
                <w:rFonts w:eastAsia="Times New Roman"/>
                <w:szCs w:val="24"/>
                <w:lang w:eastAsia="ru-RU"/>
              </w:rPr>
              <w:t xml:space="preserve">разования от реализации образовательных программ высшего образования - программ </w:t>
            </w:r>
            <w:proofErr w:type="spellStart"/>
            <w:r w:rsidRPr="00AA7966">
              <w:rPr>
                <w:rFonts w:eastAsia="Times New Roman"/>
                <w:szCs w:val="24"/>
                <w:lang w:eastAsia="ru-RU"/>
              </w:rPr>
              <w:t>бакалавриата</w:t>
            </w:r>
            <w:proofErr w:type="spellEnd"/>
            <w:r w:rsidRPr="00AA7966">
              <w:rPr>
                <w:rFonts w:eastAsia="Times New Roman"/>
                <w:szCs w:val="24"/>
                <w:lang w:eastAsia="ru-RU"/>
              </w:rPr>
              <w:t xml:space="preserve">, программ </w:t>
            </w:r>
            <w:proofErr w:type="spellStart"/>
            <w:r w:rsidRPr="00AA7966">
              <w:rPr>
                <w:rFonts w:eastAsia="Times New Roman"/>
                <w:szCs w:val="24"/>
                <w:lang w:eastAsia="ru-RU"/>
              </w:rPr>
              <w:t>специалитета</w:t>
            </w:r>
            <w:proofErr w:type="spellEnd"/>
            <w:r w:rsidRPr="00AA7966">
              <w:rPr>
                <w:rFonts w:eastAsia="Times New Roman"/>
                <w:szCs w:val="24"/>
                <w:lang w:eastAsia="ru-RU"/>
              </w:rPr>
              <w:t>, пр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грамм магистратуры.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left="300"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государственные и муниципальные орг</w:t>
            </w:r>
            <w:r w:rsidRPr="00AA7966">
              <w:rPr>
                <w:rStyle w:val="11pt0"/>
                <w:sz w:val="24"/>
                <w:szCs w:val="24"/>
              </w:rPr>
              <w:t>а</w:t>
            </w:r>
            <w:r w:rsidRPr="00AA7966">
              <w:rPr>
                <w:rStyle w:val="11pt0"/>
                <w:sz w:val="24"/>
                <w:szCs w:val="24"/>
              </w:rPr>
              <w:t>низации;</w:t>
            </w:r>
            <w:r w:rsidRPr="00AA7966">
              <w:rPr>
                <w:rStyle w:val="11pt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46,70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41,53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39,33</w:t>
            </w:r>
          </w:p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39,56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29,22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left="300"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частные организации.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100</w:t>
            </w:r>
          </w:p>
        </w:tc>
      </w:tr>
      <w:tr w:rsidR="00637123" w:rsidRPr="00AA7966" w:rsidTr="00D144F0">
        <w:tc>
          <w:tcPr>
            <w:tcW w:w="10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8.8. Структура образовательных организаций высшего образования, реализующих образовательные программы высшего образования (в том числе характеристика филиалов)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lastRenderedPageBreak/>
              <w:t>8.8.1. Удельный вес числа организаций, им</w:t>
            </w:r>
            <w:r w:rsidRPr="00AA7966">
              <w:rPr>
                <w:rFonts w:eastAsia="Times New Roman"/>
                <w:szCs w:val="24"/>
                <w:lang w:eastAsia="ru-RU"/>
              </w:rPr>
              <w:t>е</w:t>
            </w:r>
            <w:r w:rsidRPr="00AA7966">
              <w:rPr>
                <w:rFonts w:eastAsia="Times New Roman"/>
                <w:szCs w:val="24"/>
                <w:lang w:eastAsia="ru-RU"/>
              </w:rPr>
              <w:t>ющих филиалы, реализующие образовател</w:t>
            </w:r>
            <w:r w:rsidRPr="00AA7966">
              <w:rPr>
                <w:rFonts w:eastAsia="Times New Roman"/>
                <w:szCs w:val="24"/>
                <w:lang w:eastAsia="ru-RU"/>
              </w:rPr>
              <w:t>ь</w:t>
            </w:r>
            <w:r w:rsidRPr="00AA7966">
              <w:rPr>
                <w:rFonts w:eastAsia="Times New Roman"/>
                <w:szCs w:val="24"/>
                <w:lang w:eastAsia="ru-RU"/>
              </w:rPr>
              <w:t>ные программы высшего образования - пр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 xml:space="preserve">граммы </w:t>
            </w:r>
            <w:proofErr w:type="spellStart"/>
            <w:r w:rsidRPr="00AA7966">
              <w:rPr>
                <w:rFonts w:eastAsia="Times New Roman"/>
                <w:szCs w:val="24"/>
                <w:lang w:eastAsia="ru-RU"/>
              </w:rPr>
              <w:t>бакалавриата</w:t>
            </w:r>
            <w:proofErr w:type="spellEnd"/>
            <w:r w:rsidRPr="00AA7966">
              <w:rPr>
                <w:rFonts w:eastAsia="Times New Roman"/>
                <w:szCs w:val="24"/>
                <w:lang w:eastAsia="ru-RU"/>
              </w:rPr>
              <w:t xml:space="preserve">, программы </w:t>
            </w:r>
            <w:proofErr w:type="spellStart"/>
            <w:r w:rsidRPr="00AA7966">
              <w:rPr>
                <w:rFonts w:eastAsia="Times New Roman"/>
                <w:szCs w:val="24"/>
                <w:lang w:eastAsia="ru-RU"/>
              </w:rPr>
              <w:t>специал</w:t>
            </w:r>
            <w:r w:rsidRPr="00AA7966">
              <w:rPr>
                <w:rFonts w:eastAsia="Times New Roman"/>
                <w:szCs w:val="24"/>
                <w:lang w:eastAsia="ru-RU"/>
              </w:rPr>
              <w:t>и</w:t>
            </w:r>
            <w:r w:rsidRPr="00AA7966">
              <w:rPr>
                <w:rFonts w:eastAsia="Times New Roman"/>
                <w:szCs w:val="24"/>
                <w:lang w:eastAsia="ru-RU"/>
              </w:rPr>
              <w:t>тета</w:t>
            </w:r>
            <w:proofErr w:type="spellEnd"/>
            <w:r w:rsidRPr="00AA7966">
              <w:rPr>
                <w:rFonts w:eastAsia="Times New Roman"/>
                <w:szCs w:val="24"/>
                <w:lang w:eastAsia="ru-RU"/>
              </w:rPr>
              <w:t>, программы магистратуры, в общем чи</w:t>
            </w:r>
            <w:r w:rsidRPr="00AA7966">
              <w:rPr>
                <w:rFonts w:eastAsia="Times New Roman"/>
                <w:szCs w:val="24"/>
                <w:lang w:eastAsia="ru-RU"/>
              </w:rPr>
              <w:t>с</w:t>
            </w:r>
            <w:r w:rsidRPr="00AA7966">
              <w:rPr>
                <w:rFonts w:eastAsia="Times New Roman"/>
                <w:szCs w:val="24"/>
                <w:lang w:eastAsia="ru-RU"/>
              </w:rPr>
              <w:t>ле образовательных организаций высшего образования.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left="300"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государственные и муниципальные орг</w:t>
            </w:r>
            <w:r w:rsidRPr="00AA7966">
              <w:rPr>
                <w:rStyle w:val="11pt0"/>
                <w:sz w:val="24"/>
                <w:szCs w:val="24"/>
              </w:rPr>
              <w:t>а</w:t>
            </w:r>
            <w:r w:rsidRPr="00AA7966">
              <w:rPr>
                <w:rStyle w:val="11pt0"/>
                <w:sz w:val="24"/>
                <w:szCs w:val="24"/>
              </w:rPr>
              <w:t>низации;</w:t>
            </w:r>
            <w:r w:rsidRPr="00AA7966">
              <w:rPr>
                <w:rStyle w:val="11pt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38,47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38,47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50,00</w:t>
            </w:r>
          </w:p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50,00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50</w:t>
            </w:r>
            <w:r w:rsidR="006C5614" w:rsidRPr="00AA7966">
              <w:rPr>
                <w:rStyle w:val="11pt0"/>
                <w:sz w:val="24"/>
                <w:szCs w:val="24"/>
              </w:rPr>
              <w:t>,00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left="300"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частные организации.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0</w:t>
            </w:r>
          </w:p>
        </w:tc>
      </w:tr>
      <w:tr w:rsidR="00637123" w:rsidRPr="00AA7966" w:rsidTr="00D144F0">
        <w:tc>
          <w:tcPr>
            <w:tcW w:w="10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8.9. Научная и творческая деятельность образовательных организаций высшего образования, а также иных организаций, осуществляющих образовательную деятельность, связанная с реализацией обр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зовательных программ высшего образования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8.9.1. Удельный вес финансовых средств, п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лученных от научной деятельности, в общем объеме финансовых средств образовательных организаций высшего образования.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left="300"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государственные и муниципальные орг</w:t>
            </w:r>
            <w:r w:rsidRPr="00AA7966">
              <w:rPr>
                <w:rStyle w:val="11pt0"/>
                <w:sz w:val="24"/>
                <w:szCs w:val="24"/>
              </w:rPr>
              <w:t>а</w:t>
            </w:r>
            <w:r w:rsidRPr="00AA7966">
              <w:rPr>
                <w:rStyle w:val="11pt0"/>
                <w:sz w:val="24"/>
                <w:szCs w:val="24"/>
              </w:rPr>
              <w:t>низации;</w:t>
            </w:r>
            <w:r w:rsidRPr="00AA7966">
              <w:rPr>
                <w:rStyle w:val="11pt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04,64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07,83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07,39</w:t>
            </w:r>
          </w:p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02,15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6,04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left="300"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частные организации.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8,39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8.9.2. Объем финансовых средств, получе</w:t>
            </w:r>
            <w:r w:rsidRPr="00AA7966">
              <w:rPr>
                <w:rFonts w:eastAsia="Times New Roman"/>
                <w:szCs w:val="24"/>
                <w:lang w:eastAsia="ru-RU"/>
              </w:rPr>
              <w:t>н</w:t>
            </w:r>
            <w:r w:rsidRPr="00AA7966">
              <w:rPr>
                <w:rFonts w:eastAsia="Times New Roman"/>
                <w:szCs w:val="24"/>
                <w:lang w:eastAsia="ru-RU"/>
              </w:rPr>
              <w:t>ных от научной деятельности, в расчете на 1 научно-педагогического работника.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тысяча рублей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left="300"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государственные и муниципальные орг</w:t>
            </w:r>
            <w:r w:rsidRPr="00AA7966">
              <w:rPr>
                <w:rStyle w:val="11pt0"/>
                <w:sz w:val="24"/>
                <w:szCs w:val="24"/>
              </w:rPr>
              <w:t>а</w:t>
            </w:r>
            <w:r w:rsidRPr="00AA7966">
              <w:rPr>
                <w:rStyle w:val="11pt0"/>
                <w:sz w:val="24"/>
                <w:szCs w:val="24"/>
              </w:rPr>
              <w:t>низации;</w:t>
            </w:r>
            <w:r w:rsidRPr="00AA7966">
              <w:rPr>
                <w:rStyle w:val="11pt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72,36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117,80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146,18</w:t>
            </w:r>
          </w:p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48,39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162,06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left="300"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частные организации.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153,11</w:t>
            </w:r>
          </w:p>
        </w:tc>
      </w:tr>
      <w:tr w:rsidR="00637123" w:rsidRPr="00AA7966" w:rsidTr="00D144F0">
        <w:tc>
          <w:tcPr>
            <w:tcW w:w="10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8.10. Создание безопасных условий при организации образовательного процесса в организациях, осуществляющих образовательную деятельность в части реализации образовательных программ высшего образования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8.10.1. Удельный вес площади зданий, обор</w:t>
            </w:r>
            <w:r w:rsidRPr="00AA7966">
              <w:rPr>
                <w:rFonts w:eastAsia="Times New Roman"/>
                <w:szCs w:val="24"/>
                <w:lang w:eastAsia="ru-RU"/>
              </w:rPr>
              <w:t>у</w:t>
            </w:r>
            <w:r w:rsidRPr="00AA7966">
              <w:rPr>
                <w:rFonts w:eastAsia="Times New Roman"/>
                <w:szCs w:val="24"/>
                <w:lang w:eastAsia="ru-RU"/>
              </w:rPr>
              <w:t>дованной охранно-пожарной сигнализацией, в общей площади зданий образовательных организаций высшего образования: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Style w:val="11pt0"/>
                <w:rFonts w:eastAsia="Calibri"/>
                <w:sz w:val="24"/>
                <w:szCs w:val="24"/>
              </w:rPr>
              <w:t>государственные и муниципальные организ</w:t>
            </w:r>
            <w:r w:rsidRPr="00AA7966">
              <w:rPr>
                <w:rStyle w:val="11pt0"/>
                <w:rFonts w:eastAsia="Calibri"/>
                <w:sz w:val="24"/>
                <w:szCs w:val="24"/>
              </w:rPr>
              <w:t>а</w:t>
            </w:r>
            <w:r w:rsidRPr="00AA7966">
              <w:rPr>
                <w:rStyle w:val="11pt0"/>
                <w:rFonts w:eastAsia="Calibri"/>
                <w:sz w:val="24"/>
                <w:szCs w:val="24"/>
              </w:rPr>
              <w:t>ции;</w:t>
            </w:r>
            <w:r w:rsidRPr="00AA7966">
              <w:rPr>
                <w:rStyle w:val="11pt0"/>
                <w:rFonts w:eastAsia="Calibri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учебно-лабораторные здания;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95,07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99,05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76,96</w:t>
            </w:r>
          </w:p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95,00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99,55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общежития.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99,77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75,21</w:t>
            </w:r>
          </w:p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95,00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96,64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lastRenderedPageBreak/>
              <w:t>частные организации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left="580"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учебно-лабораторные здания (корпуса);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rStyle w:val="11pt0"/>
                <w:sz w:val="24"/>
                <w:szCs w:val="24"/>
              </w:rPr>
            </w:pPr>
          </w:p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100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left="580"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здания общежитий.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100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8.10.2. Удельный вес площади зданий, нах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дящейся в аварийном состоянии, в общей площади зданий образовательных организ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ций высшего образования: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left="300"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государственные и муниципальные орг</w:t>
            </w:r>
            <w:r w:rsidRPr="00AA7966">
              <w:rPr>
                <w:rStyle w:val="11pt0"/>
                <w:sz w:val="24"/>
                <w:szCs w:val="24"/>
              </w:rPr>
              <w:t>а</w:t>
            </w:r>
            <w:r w:rsidRPr="00AA7966">
              <w:rPr>
                <w:rStyle w:val="11pt0"/>
                <w:sz w:val="24"/>
                <w:szCs w:val="24"/>
              </w:rPr>
              <w:t>низации:</w:t>
            </w:r>
            <w:r w:rsidRPr="00AA7966">
              <w:rPr>
                <w:rStyle w:val="11pt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учебно-лабораторные здания;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00,00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общежития.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00,00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left="300"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частные организации: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jc w:val="left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hanging="6"/>
              <w:jc w:val="left"/>
              <w:rPr>
                <w:szCs w:val="24"/>
                <w:highlight w:val="magenta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left="580"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учебно-лабораторные здания (корпуса);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0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left="580"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здания общежитий.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0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8.10.3. Удельный вес площади зданий, тр</w:t>
            </w:r>
            <w:r w:rsidRPr="00AA7966">
              <w:rPr>
                <w:rFonts w:eastAsia="Times New Roman"/>
                <w:szCs w:val="24"/>
                <w:lang w:eastAsia="ru-RU"/>
              </w:rPr>
              <w:t>е</w:t>
            </w:r>
            <w:r w:rsidRPr="00AA7966">
              <w:rPr>
                <w:rFonts w:eastAsia="Times New Roman"/>
                <w:szCs w:val="24"/>
                <w:lang w:eastAsia="ru-RU"/>
              </w:rPr>
              <w:t>бующей капитального ремонта, в общей площади зданий образовательных организ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ций высшего образования: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 xml:space="preserve">государственные и муниципальные </w:t>
            </w:r>
            <w:proofErr w:type="gramStart"/>
            <w:r w:rsidRPr="00AA7966">
              <w:rPr>
                <w:rFonts w:eastAsia="Times New Roman"/>
                <w:szCs w:val="24"/>
                <w:lang w:eastAsia="ru-RU"/>
              </w:rPr>
              <w:t>органи-зации</w:t>
            </w:r>
            <w:proofErr w:type="gramEnd"/>
            <w:r w:rsidRPr="00AA7966">
              <w:rPr>
                <w:rFonts w:eastAsia="Times New Roman"/>
                <w:szCs w:val="24"/>
                <w:lang w:eastAsia="ru-RU"/>
              </w:rPr>
              <w:t>:1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учебно-лабораторные здания;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07,70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12,54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00,00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общежития.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11,34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06,89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00,00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left="300"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частные организации: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jc w:val="left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hanging="6"/>
              <w:jc w:val="left"/>
              <w:rPr>
                <w:szCs w:val="24"/>
                <w:highlight w:val="magenta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left="580"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учебно-лабораторные здания (корпуса);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0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left="580"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здания общежитий.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16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AA7966">
              <w:rPr>
                <w:rStyle w:val="11pt0"/>
                <w:sz w:val="24"/>
                <w:szCs w:val="24"/>
              </w:rPr>
              <w:t>0</w:t>
            </w:r>
          </w:p>
        </w:tc>
      </w:tr>
      <w:tr w:rsidR="00637123" w:rsidRPr="00AA7966" w:rsidTr="00D144F0">
        <w:tc>
          <w:tcPr>
            <w:tcW w:w="10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9. Сведения о развитии дополнительного профессионального образования</w:t>
            </w:r>
          </w:p>
        </w:tc>
      </w:tr>
      <w:tr w:rsidR="00637123" w:rsidRPr="00AA7966" w:rsidTr="00D144F0">
        <w:tc>
          <w:tcPr>
            <w:tcW w:w="10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9.1. Численность населения, обучающегося по дополнительным профессиональным программам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9.1.2. Охват населения программами допо</w:t>
            </w:r>
            <w:r w:rsidRPr="00AA7966">
              <w:rPr>
                <w:rFonts w:eastAsia="Times New Roman"/>
                <w:szCs w:val="24"/>
                <w:lang w:eastAsia="ru-RU"/>
              </w:rPr>
              <w:t>л</w:t>
            </w:r>
            <w:r w:rsidRPr="00AA7966">
              <w:rPr>
                <w:rFonts w:eastAsia="Times New Roman"/>
                <w:szCs w:val="24"/>
                <w:lang w:eastAsia="ru-RU"/>
              </w:rPr>
              <w:t>нительного профессионального образования (удельный вес численности занятого насел</w:t>
            </w:r>
            <w:r w:rsidRPr="00AA7966">
              <w:rPr>
                <w:rFonts w:eastAsia="Times New Roman"/>
                <w:szCs w:val="24"/>
                <w:lang w:eastAsia="ru-RU"/>
              </w:rPr>
              <w:t>е</w:t>
            </w:r>
            <w:r w:rsidRPr="00AA7966">
              <w:rPr>
                <w:rFonts w:eastAsia="Times New Roman"/>
                <w:szCs w:val="24"/>
                <w:lang w:eastAsia="ru-RU"/>
              </w:rPr>
              <w:t>ния в возрасте 25 - 64 лет, прошедшего п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вышение квалификации и (или) професси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нальную переподготовку, в общей численн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сти занятого в экономике населения данной возрастной группы).</w:t>
            </w:r>
            <w:r w:rsidRPr="00AA7966">
              <w:rPr>
                <w:szCs w:val="24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36,60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18,91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szCs w:val="24"/>
              </w:rPr>
              <w:lastRenderedPageBreak/>
              <w:t xml:space="preserve">9.1.2. Структура численности слушателей, завершивших </w:t>
            </w:r>
            <w:proofErr w:type="gramStart"/>
            <w:r w:rsidRPr="00AA7966">
              <w:rPr>
                <w:szCs w:val="24"/>
              </w:rPr>
              <w:t>обучение</w:t>
            </w:r>
            <w:proofErr w:type="gramEnd"/>
            <w:r w:rsidRPr="00AA7966">
              <w:rPr>
                <w:szCs w:val="24"/>
              </w:rPr>
              <w:t xml:space="preserve"> по дополнительным профессиональным программам, по категор</w:t>
            </w:r>
            <w:r w:rsidRPr="00AA7966">
              <w:rPr>
                <w:szCs w:val="24"/>
              </w:rPr>
              <w:t>и</w:t>
            </w:r>
            <w:r w:rsidRPr="00AA7966">
              <w:rPr>
                <w:szCs w:val="24"/>
              </w:rPr>
              <w:t>ям (удельный вес численности слушателей соответствующей категории в общей числе</w:t>
            </w:r>
            <w:r w:rsidRPr="00AA7966">
              <w:rPr>
                <w:szCs w:val="24"/>
              </w:rPr>
              <w:t>н</w:t>
            </w:r>
            <w:r w:rsidRPr="00AA7966">
              <w:rPr>
                <w:szCs w:val="24"/>
              </w:rPr>
              <w:t>ности слушателей, завершивших обучение по дополнительным профессиональным пр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граммам):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работники организаций и предприятий;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78,73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лица, замещающие государственные должн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сти и должности государственной гражда</w:t>
            </w:r>
            <w:r w:rsidRPr="00AA7966">
              <w:rPr>
                <w:szCs w:val="24"/>
              </w:rPr>
              <w:t>н</w:t>
            </w:r>
            <w:r w:rsidRPr="00AA7966">
              <w:rPr>
                <w:szCs w:val="24"/>
              </w:rPr>
              <w:t>ской службы;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1,68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лица, замещающие муниципальные должн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сти и должности муниципальной службы;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1,47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лица, уволенные с военной службы;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0,02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лица по направлению службы занятости;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21,10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24,30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24,00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25,50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0,29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студенты, обучающиеся по образовательным программам среднего профессионального о</w:t>
            </w:r>
            <w:r w:rsidRPr="00AA7966">
              <w:rPr>
                <w:szCs w:val="24"/>
              </w:rPr>
              <w:t>б</w:t>
            </w:r>
            <w:r w:rsidRPr="00AA7966">
              <w:rPr>
                <w:szCs w:val="24"/>
              </w:rPr>
              <w:t>разования и высшего образования;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44,00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40,10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43,60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36,70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14,95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другие.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34,90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35,60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32,40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37,80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2,86</w:t>
            </w:r>
          </w:p>
        </w:tc>
      </w:tr>
      <w:tr w:rsidR="00637123" w:rsidRPr="00AA7966" w:rsidTr="00D144F0">
        <w:tc>
          <w:tcPr>
            <w:tcW w:w="10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9.2. Содержание образовательной деятельности и организация образовательного процесса по допо</w:t>
            </w:r>
            <w:r w:rsidRPr="00AA7966">
              <w:rPr>
                <w:rFonts w:eastAsia="Times New Roman"/>
                <w:szCs w:val="24"/>
                <w:lang w:eastAsia="ru-RU"/>
              </w:rPr>
              <w:t>л</w:t>
            </w:r>
            <w:r w:rsidRPr="00AA7966">
              <w:rPr>
                <w:rFonts w:eastAsia="Times New Roman"/>
                <w:szCs w:val="24"/>
                <w:lang w:eastAsia="ru-RU"/>
              </w:rPr>
              <w:t>нительным профессиональным программам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 xml:space="preserve">9.2.1. Удельный вес численности слушателей, завершивших </w:t>
            </w:r>
            <w:proofErr w:type="gramStart"/>
            <w:r w:rsidRPr="00AA7966">
              <w:rPr>
                <w:rFonts w:eastAsia="Times New Roman"/>
                <w:szCs w:val="24"/>
                <w:lang w:eastAsia="ru-RU"/>
              </w:rPr>
              <w:t>обучение</w:t>
            </w:r>
            <w:proofErr w:type="gramEnd"/>
            <w:r w:rsidRPr="00AA7966">
              <w:rPr>
                <w:rFonts w:eastAsia="Times New Roman"/>
                <w:szCs w:val="24"/>
                <w:lang w:eastAsia="ru-RU"/>
              </w:rPr>
              <w:t xml:space="preserve"> по дополнительным профессиональным программам с использ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ванием дистанционных образовательных те</w:t>
            </w:r>
            <w:r w:rsidRPr="00AA7966">
              <w:rPr>
                <w:rFonts w:eastAsia="Times New Roman"/>
                <w:szCs w:val="24"/>
                <w:lang w:eastAsia="ru-RU"/>
              </w:rPr>
              <w:t>х</w:t>
            </w:r>
            <w:r w:rsidRPr="00AA7966">
              <w:rPr>
                <w:rFonts w:eastAsia="Times New Roman"/>
                <w:szCs w:val="24"/>
                <w:lang w:eastAsia="ru-RU"/>
              </w:rPr>
              <w:t>нологий, в общей численности слушателей, завершивших обучение по дополнительным профессиональным программам: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всего;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88,69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95,00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82,60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hanging="4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87,10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hanging="4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21,61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программы повышения квалификации;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52,13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58,40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47,10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hanging="4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50,83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hanging="4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22,98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программы профессиональной переподгото</w:t>
            </w:r>
            <w:r w:rsidRPr="00AA7966">
              <w:rPr>
                <w:szCs w:val="24"/>
              </w:rPr>
              <w:t>в</w:t>
            </w:r>
            <w:r w:rsidRPr="00AA7966">
              <w:rPr>
                <w:szCs w:val="24"/>
              </w:rPr>
              <w:t>ки.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35,56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36,60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35,50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hanging="4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36,70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hanging="4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12,99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tabs>
                <w:tab w:val="left" w:pos="1605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9.2.2. Удельный вес числа дополнительных профессиональных образовательных пр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грамм, прошедших профессионально-общественную аккредитацию работодателями и их объединениями, в общем числе допо</w:t>
            </w:r>
            <w:r w:rsidRPr="00AA7966">
              <w:rPr>
                <w:rFonts w:eastAsia="Times New Roman"/>
                <w:szCs w:val="24"/>
                <w:lang w:eastAsia="ru-RU"/>
              </w:rPr>
              <w:t>л</w:t>
            </w:r>
            <w:r w:rsidRPr="00AA7966">
              <w:rPr>
                <w:rFonts w:eastAsia="Times New Roman"/>
                <w:szCs w:val="24"/>
                <w:lang w:eastAsia="ru-RU"/>
              </w:rPr>
              <w:t>нительных профессиональных образовател</w:t>
            </w:r>
            <w:r w:rsidRPr="00AA7966">
              <w:rPr>
                <w:rFonts w:eastAsia="Times New Roman"/>
                <w:szCs w:val="24"/>
                <w:lang w:eastAsia="ru-RU"/>
              </w:rPr>
              <w:t>ь</w:t>
            </w:r>
            <w:r w:rsidRPr="00AA7966">
              <w:rPr>
                <w:rFonts w:eastAsia="Times New Roman"/>
                <w:szCs w:val="24"/>
                <w:lang w:eastAsia="ru-RU"/>
              </w:rPr>
              <w:t>ных программ:</w:t>
            </w:r>
            <w:r w:rsidRPr="00AA7966">
              <w:rPr>
                <w:rFonts w:eastAsia="Times New Roman"/>
                <w:szCs w:val="24"/>
                <w:lang w:eastAsia="ru-RU"/>
              </w:rPr>
              <w:tab/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lastRenderedPageBreak/>
              <w:t xml:space="preserve">всего;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00,00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3,37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 xml:space="preserve">программы повышения квалификации;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00,00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2,86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программы профессиональной переподгото</w:t>
            </w:r>
            <w:r w:rsidRPr="00AA7966">
              <w:rPr>
                <w:szCs w:val="24"/>
              </w:rPr>
              <w:t>в</w:t>
            </w:r>
            <w:r w:rsidRPr="00AA7966">
              <w:rPr>
                <w:szCs w:val="24"/>
              </w:rPr>
              <w:t xml:space="preserve">ки.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00,00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4,74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 xml:space="preserve">9.2.3. </w:t>
            </w:r>
            <w:proofErr w:type="gramStart"/>
            <w:r w:rsidRPr="00AA7966">
              <w:rPr>
                <w:rFonts w:eastAsia="Times New Roman"/>
                <w:szCs w:val="24"/>
                <w:lang w:eastAsia="ru-RU"/>
              </w:rPr>
              <w:t>Структура численности слушателей, завершивших обучение по дополнительным профессиональным про-граммам, по исто</w:t>
            </w:r>
            <w:r w:rsidRPr="00AA7966">
              <w:rPr>
                <w:rFonts w:eastAsia="Times New Roman"/>
                <w:szCs w:val="24"/>
                <w:lang w:eastAsia="ru-RU"/>
              </w:rPr>
              <w:t>ч</w:t>
            </w:r>
            <w:r w:rsidRPr="00AA7966">
              <w:rPr>
                <w:rFonts w:eastAsia="Times New Roman"/>
                <w:szCs w:val="24"/>
                <w:lang w:eastAsia="ru-RU"/>
              </w:rPr>
              <w:t>никам финансирования:</w:t>
            </w:r>
            <w:proofErr w:type="gram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за счет бюджетных ассигнований;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100,00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100,00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24,42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по договорам об оказании платных образов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>тельных услуг за счет физических лиц;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100,00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100,00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40,97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по договорам об оказании платных образов</w:t>
            </w:r>
            <w:r w:rsidRPr="00AA7966">
              <w:rPr>
                <w:szCs w:val="24"/>
              </w:rPr>
              <w:t>а</w:t>
            </w:r>
            <w:r w:rsidRPr="00AA7966">
              <w:rPr>
                <w:szCs w:val="24"/>
              </w:rPr>
              <w:t>тельных услуг за счет юридических лиц.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100,00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100,00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34,61</w:t>
            </w:r>
          </w:p>
        </w:tc>
      </w:tr>
      <w:tr w:rsidR="00637123" w:rsidRPr="00AA7966" w:rsidTr="00D144F0">
        <w:tc>
          <w:tcPr>
            <w:tcW w:w="10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9.3. Кадровое обеспечение организаций, осуществляющих образовательную деятельность в части реализации дополнительных профессиональных программ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9.3.1. Удельный вес численности лиц, име</w:t>
            </w:r>
            <w:r w:rsidRPr="00AA7966">
              <w:rPr>
                <w:rFonts w:eastAsia="Times New Roman"/>
                <w:szCs w:val="24"/>
                <w:lang w:eastAsia="ru-RU"/>
              </w:rPr>
              <w:t>ю</w:t>
            </w:r>
            <w:r w:rsidRPr="00AA7966">
              <w:rPr>
                <w:rFonts w:eastAsia="Times New Roman"/>
                <w:szCs w:val="24"/>
                <w:lang w:eastAsia="ru-RU"/>
              </w:rPr>
              <w:t>щих ученую степень, в общей численности профессорско-преподавательского состава (без внешних совместителей и работающих по договорам гражданско-правового характ</w:t>
            </w:r>
            <w:r w:rsidRPr="00AA7966">
              <w:rPr>
                <w:rFonts w:eastAsia="Times New Roman"/>
                <w:szCs w:val="24"/>
                <w:lang w:eastAsia="ru-RU"/>
              </w:rPr>
              <w:t>е</w:t>
            </w:r>
            <w:r w:rsidRPr="00AA7966">
              <w:rPr>
                <w:rFonts w:eastAsia="Times New Roman"/>
                <w:szCs w:val="24"/>
                <w:lang w:eastAsia="ru-RU"/>
              </w:rPr>
              <w:t>ра) организаций, осуществляющих образов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тельную деятельность по реализации допо</w:t>
            </w:r>
            <w:r w:rsidRPr="00AA7966">
              <w:rPr>
                <w:rFonts w:eastAsia="Times New Roman"/>
                <w:szCs w:val="24"/>
                <w:lang w:eastAsia="ru-RU"/>
              </w:rPr>
              <w:t>л</w:t>
            </w:r>
            <w:r w:rsidRPr="00AA7966">
              <w:rPr>
                <w:rFonts w:eastAsia="Times New Roman"/>
                <w:szCs w:val="24"/>
                <w:lang w:eastAsia="ru-RU"/>
              </w:rPr>
              <w:t>нительных профессиональных программ: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 xml:space="preserve">доктора наук;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03,13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15,53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16,10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10,77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 xml:space="preserve">кандидата наук.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62,50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62,84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63,70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hanging="6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45,96</w:t>
            </w:r>
          </w:p>
        </w:tc>
      </w:tr>
      <w:tr w:rsidR="00637123" w:rsidRPr="00AA7966" w:rsidTr="00D144F0">
        <w:tc>
          <w:tcPr>
            <w:tcW w:w="10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9.4. Материально-техническое и информационное обеспечение профессиональных организаций, осуществляющих образовательную деятельность в части реализации дополнительных професси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нальных программ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9.4.1. Удельный вес стоимости дорогосто</w:t>
            </w:r>
            <w:r w:rsidRPr="00AA7966">
              <w:rPr>
                <w:rFonts w:eastAsia="Times New Roman"/>
                <w:szCs w:val="24"/>
                <w:lang w:eastAsia="ru-RU"/>
              </w:rPr>
              <w:t>я</w:t>
            </w:r>
            <w:r w:rsidRPr="00AA7966">
              <w:rPr>
                <w:rFonts w:eastAsia="Times New Roman"/>
                <w:szCs w:val="24"/>
                <w:lang w:eastAsia="ru-RU"/>
              </w:rPr>
              <w:t>щих машин и оборудования (стоимостью свыше 1 млн. рублей за единицу) в общей стоимости машин и оборудования организ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ций дополнительного профессионального о</w:t>
            </w:r>
            <w:r w:rsidRPr="00AA7966">
              <w:rPr>
                <w:rFonts w:eastAsia="Times New Roman"/>
                <w:szCs w:val="24"/>
                <w:lang w:eastAsia="ru-RU"/>
              </w:rPr>
              <w:t>б</w:t>
            </w:r>
            <w:r w:rsidRPr="00AA7966">
              <w:rPr>
                <w:rFonts w:eastAsia="Times New Roman"/>
                <w:szCs w:val="24"/>
                <w:lang w:eastAsia="ru-RU"/>
              </w:rPr>
              <w:t xml:space="preserve">разования.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12,23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00,29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09,07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0,79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9.4.2. Число персональных компьютеров, и</w:t>
            </w:r>
            <w:r w:rsidRPr="00AA7966">
              <w:rPr>
                <w:rFonts w:eastAsia="Times New Roman"/>
                <w:szCs w:val="24"/>
                <w:lang w:eastAsia="ru-RU"/>
              </w:rPr>
              <w:t>с</w:t>
            </w:r>
            <w:r w:rsidRPr="00AA7966">
              <w:rPr>
                <w:rFonts w:eastAsia="Times New Roman"/>
                <w:szCs w:val="24"/>
                <w:lang w:eastAsia="ru-RU"/>
              </w:rPr>
              <w:t>пользуемых в учебных целях, в расчете на 100 слушателей организаций дополнительн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го профессионального образования: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 xml:space="preserve">всего;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единица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01,32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103,36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proofErr w:type="gramStart"/>
            <w:r w:rsidRPr="00AA7966">
              <w:rPr>
                <w:rFonts w:eastAsia="Times New Roman"/>
                <w:szCs w:val="24"/>
                <w:lang w:eastAsia="ru-RU"/>
              </w:rPr>
              <w:lastRenderedPageBreak/>
              <w:t>имеющих</w:t>
            </w:r>
            <w:proofErr w:type="gramEnd"/>
            <w:r w:rsidRPr="00AA7966">
              <w:rPr>
                <w:rFonts w:eastAsia="Times New Roman"/>
                <w:szCs w:val="24"/>
                <w:lang w:eastAsia="ru-RU"/>
              </w:rPr>
              <w:t xml:space="preserve"> доступ к Интернету.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единица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01,32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94,03</w:t>
            </w:r>
          </w:p>
        </w:tc>
      </w:tr>
      <w:tr w:rsidR="00637123" w:rsidRPr="00AA7966" w:rsidTr="00D144F0">
        <w:tc>
          <w:tcPr>
            <w:tcW w:w="10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9.5. Изменение сети организаций, осуществляющих образовательную деятельность по дополнител</w:t>
            </w:r>
            <w:r w:rsidRPr="00AA7966">
              <w:rPr>
                <w:rFonts w:eastAsia="Times New Roman"/>
                <w:szCs w:val="24"/>
                <w:lang w:eastAsia="ru-RU"/>
              </w:rPr>
              <w:t>ь</w:t>
            </w:r>
            <w:r w:rsidRPr="00AA7966">
              <w:rPr>
                <w:rFonts w:eastAsia="Times New Roman"/>
                <w:szCs w:val="24"/>
                <w:lang w:eastAsia="ru-RU"/>
              </w:rPr>
              <w:t>ным профессиональным программам (в том числе ликвидация и реорганизация организаций, ос</w:t>
            </w:r>
            <w:r w:rsidRPr="00AA7966">
              <w:rPr>
                <w:rFonts w:eastAsia="Times New Roman"/>
                <w:szCs w:val="24"/>
                <w:lang w:eastAsia="ru-RU"/>
              </w:rPr>
              <w:t>у</w:t>
            </w:r>
            <w:r w:rsidRPr="00AA7966">
              <w:rPr>
                <w:rFonts w:eastAsia="Times New Roman"/>
                <w:szCs w:val="24"/>
                <w:lang w:eastAsia="ru-RU"/>
              </w:rPr>
              <w:t>ществляющих образовательную деятельность)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9.5.1. Темп роста числа организаций, ос</w:t>
            </w:r>
            <w:r w:rsidRPr="00AA7966">
              <w:rPr>
                <w:rFonts w:eastAsia="Times New Roman"/>
                <w:szCs w:val="24"/>
                <w:lang w:eastAsia="ru-RU"/>
              </w:rPr>
              <w:t>у</w:t>
            </w:r>
            <w:r w:rsidRPr="00AA7966">
              <w:rPr>
                <w:rFonts w:eastAsia="Times New Roman"/>
                <w:szCs w:val="24"/>
                <w:lang w:eastAsia="ru-RU"/>
              </w:rPr>
              <w:t>ществляющих образовательную деятельность по реализации дополнительных професси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нальных программ: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всего;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00,00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ConsPlusNormal"/>
              <w:rPr>
                <w:sz w:val="24"/>
                <w:szCs w:val="24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организации дополнительного професси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 xml:space="preserve">нального образования;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00,00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профессиональные образовательные орган</w:t>
            </w:r>
            <w:r w:rsidRPr="00AA7966">
              <w:rPr>
                <w:rFonts w:eastAsia="Times New Roman"/>
                <w:szCs w:val="24"/>
                <w:lang w:eastAsia="ru-RU"/>
              </w:rPr>
              <w:t>и</w:t>
            </w:r>
            <w:r w:rsidRPr="00AA7966">
              <w:rPr>
                <w:rFonts w:eastAsia="Times New Roman"/>
                <w:szCs w:val="24"/>
                <w:lang w:eastAsia="ru-RU"/>
              </w:rPr>
              <w:t xml:space="preserve">зации;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00,00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 xml:space="preserve">организации высшего образования.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t>00,00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ind w:firstLine="0"/>
              <w:jc w:val="left"/>
              <w:rPr>
                <w:szCs w:val="24"/>
              </w:rPr>
            </w:pPr>
          </w:p>
        </w:tc>
      </w:tr>
      <w:tr w:rsidR="00637123" w:rsidRPr="00AA7966" w:rsidTr="00D144F0">
        <w:tc>
          <w:tcPr>
            <w:tcW w:w="10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9.6. Условия освоения дополнительных профессиональных программ лицами с ограниченными во</w:t>
            </w:r>
            <w:r w:rsidRPr="00AA7966">
              <w:rPr>
                <w:rFonts w:eastAsia="Times New Roman"/>
                <w:szCs w:val="24"/>
                <w:lang w:eastAsia="ru-RU"/>
              </w:rPr>
              <w:t>з</w:t>
            </w:r>
            <w:r w:rsidRPr="00AA7966">
              <w:rPr>
                <w:rFonts w:eastAsia="Times New Roman"/>
                <w:szCs w:val="24"/>
                <w:lang w:eastAsia="ru-RU"/>
              </w:rPr>
              <w:t>можностями здоровья и инвалидами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9.6.1. Удельный вес численности лиц с инв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 xml:space="preserve">лидностью в общей численности слушателей, завершивших </w:t>
            </w:r>
            <w:proofErr w:type="gramStart"/>
            <w:r w:rsidRPr="00AA7966">
              <w:rPr>
                <w:rFonts w:eastAsia="Times New Roman"/>
                <w:szCs w:val="24"/>
                <w:lang w:eastAsia="ru-RU"/>
              </w:rPr>
              <w:t>обучение</w:t>
            </w:r>
            <w:proofErr w:type="gramEnd"/>
            <w:r w:rsidRPr="00AA7966">
              <w:rPr>
                <w:rFonts w:eastAsia="Times New Roman"/>
                <w:szCs w:val="24"/>
                <w:lang w:eastAsia="ru-RU"/>
              </w:rPr>
              <w:t xml:space="preserve"> по дополнительным профессиональным программам.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0,48</w:t>
            </w:r>
          </w:p>
        </w:tc>
      </w:tr>
      <w:tr w:rsidR="00637123" w:rsidRPr="00AA7966" w:rsidTr="00D144F0">
        <w:tc>
          <w:tcPr>
            <w:tcW w:w="10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9.7. Научная деятельность организаций, осуществляющих образовательную деятельность, связанная с реализацией дополнительных профессиональных программ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9.7.1. Удельный вес финансовых средств, п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лученных от научной деятельности, в общем объеме финансовых средств организаций д</w:t>
            </w:r>
            <w:r w:rsidRPr="00AA7966">
              <w:rPr>
                <w:rFonts w:eastAsia="Times New Roman"/>
                <w:szCs w:val="24"/>
                <w:lang w:eastAsia="ru-RU"/>
              </w:rPr>
              <w:t>о</w:t>
            </w:r>
            <w:r w:rsidRPr="00AA7966">
              <w:rPr>
                <w:rFonts w:eastAsia="Times New Roman"/>
                <w:szCs w:val="24"/>
                <w:lang w:eastAsia="ru-RU"/>
              </w:rPr>
              <w:t>полнительного профессионального образов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 xml:space="preserve">ния.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02,31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01,13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02,13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0,02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9.8. Создание безопасных условий при орг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низации образовательного процесса в орган</w:t>
            </w:r>
            <w:r w:rsidRPr="00AA7966">
              <w:rPr>
                <w:rFonts w:eastAsia="Times New Roman"/>
                <w:szCs w:val="24"/>
                <w:lang w:eastAsia="ru-RU"/>
              </w:rPr>
              <w:t>и</w:t>
            </w:r>
            <w:r w:rsidRPr="00AA7966">
              <w:rPr>
                <w:rFonts w:eastAsia="Times New Roman"/>
                <w:szCs w:val="24"/>
                <w:lang w:eastAsia="ru-RU"/>
              </w:rPr>
              <w:t>зациях, осуществляющих образовательную деятельность в части реализации дополн</w:t>
            </w:r>
            <w:r w:rsidRPr="00AA7966">
              <w:rPr>
                <w:rFonts w:eastAsia="Times New Roman"/>
                <w:szCs w:val="24"/>
                <w:lang w:eastAsia="ru-RU"/>
              </w:rPr>
              <w:t>и</w:t>
            </w:r>
            <w:r w:rsidRPr="00AA7966">
              <w:rPr>
                <w:rFonts w:eastAsia="Times New Roman"/>
                <w:szCs w:val="24"/>
                <w:lang w:eastAsia="ru-RU"/>
              </w:rPr>
              <w:t>тельных профессиональных программ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9.8.1. Удельный вес площади зданий, треб</w:t>
            </w:r>
            <w:r w:rsidRPr="00AA7966">
              <w:rPr>
                <w:rFonts w:eastAsia="Times New Roman"/>
                <w:szCs w:val="24"/>
                <w:lang w:eastAsia="ru-RU"/>
              </w:rPr>
              <w:t>у</w:t>
            </w:r>
            <w:r w:rsidRPr="00AA7966">
              <w:rPr>
                <w:rFonts w:eastAsia="Times New Roman"/>
                <w:szCs w:val="24"/>
                <w:lang w:eastAsia="ru-RU"/>
              </w:rPr>
              <w:t>ющей капитального ремонта, в общей площ</w:t>
            </w:r>
            <w:r w:rsidRPr="00AA7966">
              <w:rPr>
                <w:rFonts w:eastAsia="Times New Roman"/>
                <w:szCs w:val="24"/>
                <w:lang w:eastAsia="ru-RU"/>
              </w:rPr>
              <w:t>а</w:t>
            </w:r>
            <w:r w:rsidRPr="00AA7966">
              <w:rPr>
                <w:rFonts w:eastAsia="Times New Roman"/>
                <w:szCs w:val="24"/>
                <w:lang w:eastAsia="ru-RU"/>
              </w:rPr>
              <w:t>ди зданий организаций дополнительного профессионального образования: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 xml:space="preserve">учебно-лабораторные здания;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00,00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14,16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 xml:space="preserve">общежития.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60,80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19,59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0</w:t>
            </w:r>
          </w:p>
        </w:tc>
      </w:tr>
      <w:tr w:rsidR="00637123" w:rsidRPr="00AA7966" w:rsidTr="00D144F0">
        <w:tc>
          <w:tcPr>
            <w:tcW w:w="10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9.9. Профессиональные достижения выпускников организаций, реализующих программы дополн</w:t>
            </w:r>
            <w:r w:rsidRPr="00AA7966">
              <w:rPr>
                <w:rFonts w:eastAsia="Times New Roman"/>
                <w:szCs w:val="24"/>
                <w:lang w:eastAsia="ru-RU"/>
              </w:rPr>
              <w:t>и</w:t>
            </w:r>
            <w:r w:rsidRPr="00AA7966">
              <w:rPr>
                <w:rFonts w:eastAsia="Times New Roman"/>
                <w:szCs w:val="24"/>
                <w:lang w:eastAsia="ru-RU"/>
              </w:rPr>
              <w:lastRenderedPageBreak/>
              <w:t>тельного профессионального образования</w:t>
            </w:r>
          </w:p>
        </w:tc>
      </w:tr>
      <w:tr w:rsidR="00637123" w:rsidRPr="00AA7966" w:rsidTr="00D144F0"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</w:rPr>
            </w:pPr>
            <w:r w:rsidRPr="00AA7966">
              <w:rPr>
                <w:szCs w:val="24"/>
              </w:rPr>
              <w:lastRenderedPageBreak/>
              <w:t>9.9.1. Удельный вес слушателей, заверши</w:t>
            </w:r>
            <w:r w:rsidRPr="00AA7966">
              <w:rPr>
                <w:szCs w:val="24"/>
              </w:rPr>
              <w:t>в</w:t>
            </w:r>
            <w:r w:rsidRPr="00AA7966">
              <w:rPr>
                <w:szCs w:val="24"/>
              </w:rPr>
              <w:t xml:space="preserve">ших </w:t>
            </w:r>
            <w:proofErr w:type="gramStart"/>
            <w:r w:rsidRPr="00AA7966">
              <w:rPr>
                <w:szCs w:val="24"/>
              </w:rPr>
              <w:t>обучение по программам</w:t>
            </w:r>
            <w:proofErr w:type="gramEnd"/>
            <w:r w:rsidRPr="00AA7966">
              <w:rPr>
                <w:szCs w:val="24"/>
              </w:rPr>
              <w:t xml:space="preserve"> професси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нальной переподготовки с присвоением н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вой квалификации, в общей численности слушателей, завершивших обучение по пр</w:t>
            </w:r>
            <w:r w:rsidRPr="00AA7966">
              <w:rPr>
                <w:szCs w:val="24"/>
              </w:rPr>
              <w:t>о</w:t>
            </w:r>
            <w:r w:rsidRPr="00AA7966">
              <w:rPr>
                <w:szCs w:val="24"/>
              </w:rPr>
              <w:t>граммам профессиональной переподготовки.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pStyle w:val="ConsPlusNormal"/>
              <w:rPr>
                <w:sz w:val="24"/>
                <w:szCs w:val="24"/>
              </w:rPr>
            </w:pPr>
            <w:r w:rsidRPr="00AA7966">
              <w:rPr>
                <w:sz w:val="24"/>
                <w:szCs w:val="24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23" w:rsidRPr="00AA7966" w:rsidRDefault="00637123" w:rsidP="00D144F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AA7966">
              <w:rPr>
                <w:rFonts w:eastAsia="Times New Roman"/>
                <w:szCs w:val="24"/>
                <w:lang w:eastAsia="ru-RU"/>
              </w:rPr>
              <w:t>43,45</w:t>
            </w:r>
          </w:p>
        </w:tc>
      </w:tr>
    </w:tbl>
    <w:p w:rsidR="004E316D" w:rsidRPr="00586420" w:rsidRDefault="004E316D" w:rsidP="00586420">
      <w:pPr>
        <w:autoSpaceDE w:val="0"/>
        <w:autoSpaceDN w:val="0"/>
        <w:adjustRightInd w:val="0"/>
        <w:spacing w:line="240" w:lineRule="auto"/>
        <w:ind w:firstLine="540"/>
        <w:rPr>
          <w:rFonts w:eastAsia="Times New Roman"/>
          <w:szCs w:val="24"/>
          <w:lang w:eastAsia="ru-RU"/>
        </w:rPr>
      </w:pPr>
    </w:p>
    <w:p w:rsidR="004E316D" w:rsidRPr="00586420" w:rsidRDefault="004E316D" w:rsidP="00586420">
      <w:pPr>
        <w:autoSpaceDE w:val="0"/>
        <w:autoSpaceDN w:val="0"/>
        <w:adjustRightInd w:val="0"/>
        <w:spacing w:line="240" w:lineRule="auto"/>
        <w:ind w:firstLine="540"/>
        <w:rPr>
          <w:rFonts w:eastAsia="Times New Roman"/>
          <w:szCs w:val="24"/>
          <w:lang w:eastAsia="ru-RU"/>
        </w:rPr>
      </w:pPr>
      <w:r w:rsidRPr="00586420">
        <w:rPr>
          <w:rFonts w:eastAsia="Times New Roman"/>
          <w:szCs w:val="24"/>
          <w:lang w:eastAsia="ru-RU"/>
        </w:rPr>
        <w:t>--------------------------------</w:t>
      </w:r>
    </w:p>
    <w:p w:rsidR="004E316D" w:rsidRPr="00586420" w:rsidRDefault="004E316D" w:rsidP="00586420">
      <w:pPr>
        <w:autoSpaceDE w:val="0"/>
        <w:autoSpaceDN w:val="0"/>
        <w:adjustRightInd w:val="0"/>
        <w:spacing w:line="240" w:lineRule="auto"/>
        <w:ind w:firstLine="539"/>
        <w:rPr>
          <w:rFonts w:eastAsia="Times New Roman"/>
          <w:szCs w:val="24"/>
          <w:lang w:eastAsia="ru-RU"/>
        </w:rPr>
      </w:pPr>
      <w:bookmarkStart w:id="23" w:name="Par938"/>
      <w:bookmarkEnd w:id="23"/>
      <w:r w:rsidRPr="00586420">
        <w:rPr>
          <w:rFonts w:eastAsia="Times New Roman"/>
          <w:szCs w:val="24"/>
          <w:lang w:eastAsia="ru-RU"/>
        </w:rPr>
        <w:t>&lt;*&gt; - сбор данных осуществляется в целом по Российской Федерации без детализации по субъектам Российской Федерации;</w:t>
      </w:r>
    </w:p>
    <w:p w:rsidR="004E316D" w:rsidRPr="00586420" w:rsidRDefault="004E316D" w:rsidP="00586420">
      <w:pPr>
        <w:autoSpaceDE w:val="0"/>
        <w:autoSpaceDN w:val="0"/>
        <w:adjustRightInd w:val="0"/>
        <w:spacing w:line="240" w:lineRule="auto"/>
        <w:ind w:firstLine="539"/>
        <w:rPr>
          <w:rFonts w:eastAsia="Times New Roman"/>
          <w:szCs w:val="24"/>
          <w:lang w:eastAsia="ru-RU"/>
        </w:rPr>
      </w:pPr>
      <w:r w:rsidRPr="00586420">
        <w:rPr>
          <w:rFonts w:eastAsia="Times New Roman"/>
          <w:szCs w:val="24"/>
          <w:lang w:eastAsia="ru-RU"/>
        </w:rPr>
        <w:t>&lt;**&gt; - сбор данных начинается с 2019 года;</w:t>
      </w:r>
    </w:p>
    <w:p w:rsidR="004E316D" w:rsidRPr="004E316D" w:rsidRDefault="004E316D" w:rsidP="00586420">
      <w:pPr>
        <w:autoSpaceDE w:val="0"/>
        <w:autoSpaceDN w:val="0"/>
        <w:adjustRightInd w:val="0"/>
        <w:spacing w:line="240" w:lineRule="auto"/>
        <w:ind w:firstLine="539"/>
        <w:rPr>
          <w:rFonts w:eastAsia="Times New Roman"/>
          <w:szCs w:val="24"/>
          <w:lang w:eastAsia="ru-RU"/>
        </w:rPr>
      </w:pPr>
      <w:proofErr w:type="gramStart"/>
      <w:r w:rsidRPr="00586420">
        <w:rPr>
          <w:rFonts w:eastAsia="Times New Roman"/>
          <w:szCs w:val="24"/>
          <w:lang w:eastAsia="ru-RU"/>
        </w:rPr>
        <w:t xml:space="preserve">&lt;***&gt; - по разделу также осуществляется сбор данных в соответствии с показателями деятельности образовательной организации высшего образования, подлежащей </w:t>
      </w:r>
      <w:proofErr w:type="spellStart"/>
      <w:r w:rsidRPr="00586420">
        <w:rPr>
          <w:rFonts w:eastAsia="Times New Roman"/>
          <w:szCs w:val="24"/>
          <w:lang w:eastAsia="ru-RU"/>
        </w:rPr>
        <w:t>самообсл</w:t>
      </w:r>
      <w:r w:rsidRPr="00586420">
        <w:rPr>
          <w:rFonts w:eastAsia="Times New Roman"/>
          <w:szCs w:val="24"/>
          <w:lang w:eastAsia="ru-RU"/>
        </w:rPr>
        <w:t>е</w:t>
      </w:r>
      <w:r w:rsidRPr="00586420">
        <w:rPr>
          <w:rFonts w:eastAsia="Times New Roman"/>
          <w:szCs w:val="24"/>
          <w:lang w:eastAsia="ru-RU"/>
        </w:rPr>
        <w:t>дованию</w:t>
      </w:r>
      <w:proofErr w:type="spellEnd"/>
      <w:r w:rsidRPr="00586420">
        <w:rPr>
          <w:rFonts w:eastAsia="Times New Roman"/>
          <w:szCs w:val="24"/>
          <w:lang w:eastAsia="ru-RU"/>
        </w:rPr>
        <w:t>, утвержденными приказом Министерства образования и науки Российской Федер</w:t>
      </w:r>
      <w:r w:rsidRPr="00586420">
        <w:rPr>
          <w:rFonts w:eastAsia="Times New Roman"/>
          <w:szCs w:val="24"/>
          <w:lang w:eastAsia="ru-RU"/>
        </w:rPr>
        <w:t>а</w:t>
      </w:r>
      <w:r w:rsidRPr="00586420">
        <w:rPr>
          <w:rFonts w:eastAsia="Times New Roman"/>
          <w:szCs w:val="24"/>
          <w:lang w:eastAsia="ru-RU"/>
        </w:rPr>
        <w:t>ции от 10 декабря 2013 г. № 1324 (зарегистрирован Министерством юстиции Российской Федерации 28 января 2014 г., регистрационный № 31135), с изменениями, внесенными пр</w:t>
      </w:r>
      <w:r w:rsidRPr="00586420">
        <w:rPr>
          <w:rFonts w:eastAsia="Times New Roman"/>
          <w:szCs w:val="24"/>
          <w:lang w:eastAsia="ru-RU"/>
        </w:rPr>
        <w:t>и</w:t>
      </w:r>
      <w:r w:rsidRPr="00586420">
        <w:rPr>
          <w:rFonts w:eastAsia="Times New Roman"/>
          <w:szCs w:val="24"/>
          <w:lang w:eastAsia="ru-RU"/>
        </w:rPr>
        <w:t>казом Министерства образования и науки Российской Федерации от 15 февраля 2017 г. № 136 (зарегистрирован Министерством</w:t>
      </w:r>
      <w:proofErr w:type="gramEnd"/>
      <w:r w:rsidRPr="00586420">
        <w:rPr>
          <w:rFonts w:eastAsia="Times New Roman"/>
          <w:szCs w:val="24"/>
          <w:lang w:eastAsia="ru-RU"/>
        </w:rPr>
        <w:t xml:space="preserve"> юстиции Российской Федерации 17 марта 2017 г., </w:t>
      </w:r>
      <w:proofErr w:type="gramStart"/>
      <w:r w:rsidRPr="00586420">
        <w:rPr>
          <w:rFonts w:eastAsia="Times New Roman"/>
          <w:szCs w:val="24"/>
          <w:lang w:eastAsia="ru-RU"/>
        </w:rPr>
        <w:t>р</w:t>
      </w:r>
      <w:r w:rsidRPr="00586420">
        <w:rPr>
          <w:rFonts w:eastAsia="Times New Roman"/>
          <w:szCs w:val="24"/>
          <w:lang w:eastAsia="ru-RU"/>
        </w:rPr>
        <w:t>е</w:t>
      </w:r>
      <w:r w:rsidRPr="00586420">
        <w:rPr>
          <w:rFonts w:eastAsia="Times New Roman"/>
          <w:szCs w:val="24"/>
          <w:lang w:eastAsia="ru-RU"/>
        </w:rPr>
        <w:t>гистрационный</w:t>
      </w:r>
      <w:proofErr w:type="gramEnd"/>
      <w:r w:rsidRPr="00586420">
        <w:rPr>
          <w:rFonts w:eastAsia="Times New Roman"/>
          <w:szCs w:val="24"/>
          <w:lang w:eastAsia="ru-RU"/>
        </w:rPr>
        <w:t xml:space="preserve"> № 46009)</w:t>
      </w:r>
    </w:p>
    <w:p w:rsidR="008B630D" w:rsidRPr="008B630D" w:rsidRDefault="008B630D" w:rsidP="00586420">
      <w:pPr>
        <w:widowControl w:val="0"/>
        <w:autoSpaceDE w:val="0"/>
        <w:autoSpaceDN w:val="0"/>
        <w:spacing w:line="240" w:lineRule="auto"/>
        <w:ind w:firstLine="0"/>
        <w:rPr>
          <w:rFonts w:ascii="Calibri" w:eastAsia="Times New Roman" w:hAnsi="Calibri" w:cs="Calibri"/>
          <w:sz w:val="22"/>
          <w:szCs w:val="20"/>
          <w:lang w:eastAsia="ru-RU"/>
        </w:rPr>
      </w:pPr>
    </w:p>
    <w:sectPr w:rsidR="008B630D" w:rsidRPr="008B630D" w:rsidSect="00CE2DE5">
      <w:footerReference w:type="default" r:id="rId67"/>
      <w:pgSz w:w="11906" w:h="16838"/>
      <w:pgMar w:top="1134" w:right="567" w:bottom="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4550" w:rsidRDefault="008D4550" w:rsidP="004A5394">
      <w:pPr>
        <w:spacing w:line="240" w:lineRule="auto"/>
      </w:pPr>
      <w:r>
        <w:separator/>
      </w:r>
    </w:p>
  </w:endnote>
  <w:endnote w:type="continuationSeparator" w:id="0">
    <w:p w:rsidR="008D4550" w:rsidRDefault="008D4550" w:rsidP="004A53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F8A" w:rsidRDefault="00965F8A">
    <w:pPr>
      <w:pStyle w:val="afe"/>
      <w:jc w:val="center"/>
    </w:pPr>
    <w:r>
      <w:fldChar w:fldCharType="begin"/>
    </w:r>
    <w:r>
      <w:instrText>PAGE   \* MERGEFORMAT</w:instrText>
    </w:r>
    <w:r>
      <w:fldChar w:fldCharType="separate"/>
    </w:r>
    <w:r w:rsidR="001159AA">
      <w:rPr>
        <w:noProof/>
      </w:rPr>
      <w:t>133</w:t>
    </w:r>
    <w:r>
      <w:fldChar w:fldCharType="end"/>
    </w:r>
  </w:p>
  <w:p w:rsidR="00965F8A" w:rsidRDefault="00965F8A">
    <w:pPr>
      <w:pStyle w:val="af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4550" w:rsidRDefault="008D4550" w:rsidP="004A5394">
      <w:pPr>
        <w:spacing w:line="240" w:lineRule="auto"/>
      </w:pPr>
      <w:r>
        <w:separator/>
      </w:r>
    </w:p>
  </w:footnote>
  <w:footnote w:type="continuationSeparator" w:id="0">
    <w:p w:rsidR="008D4550" w:rsidRDefault="008D4550" w:rsidP="004A5394">
      <w:pPr>
        <w:spacing w:line="240" w:lineRule="auto"/>
      </w:pPr>
      <w:r>
        <w:continuationSeparator/>
      </w:r>
    </w:p>
  </w:footnote>
  <w:footnote w:id="1">
    <w:p w:rsidR="00965F8A" w:rsidRDefault="00965F8A">
      <w:pPr>
        <w:pStyle w:val="affc"/>
        <w:shd w:val="clear" w:color="auto" w:fill="auto"/>
        <w:spacing w:line="180" w:lineRule="exact"/>
        <w:ind w:left="720"/>
      </w:pPr>
      <w:r>
        <w:rPr>
          <w:rStyle w:val="affd"/>
          <w:vertAlign w:val="superscript"/>
        </w:rPr>
        <w:footnoteRef/>
      </w:r>
      <w:r>
        <w:t xml:space="preserve"> Собственность субъектов Российской Федерации и Муниципальная собственность.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C0719"/>
    <w:multiLevelType w:val="hybridMultilevel"/>
    <w:tmpl w:val="01EAE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330D51"/>
    <w:multiLevelType w:val="hybridMultilevel"/>
    <w:tmpl w:val="34AE6F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8FC14C8"/>
    <w:multiLevelType w:val="hybridMultilevel"/>
    <w:tmpl w:val="CEA8B3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ED64820"/>
    <w:multiLevelType w:val="hybridMultilevel"/>
    <w:tmpl w:val="092AE870"/>
    <w:lvl w:ilvl="0" w:tplc="9B7C63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79C7C89"/>
    <w:multiLevelType w:val="hybridMultilevel"/>
    <w:tmpl w:val="82D8407E"/>
    <w:lvl w:ilvl="0" w:tplc="F7EE02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spelling="clean" w:grammar="clean"/>
  <w:attachedTemplate r:id="rId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96E"/>
    <w:rsid w:val="00000592"/>
    <w:rsid w:val="0000090A"/>
    <w:rsid w:val="000016EA"/>
    <w:rsid w:val="00002309"/>
    <w:rsid w:val="000052CA"/>
    <w:rsid w:val="000072D9"/>
    <w:rsid w:val="0000760A"/>
    <w:rsid w:val="00007C3C"/>
    <w:rsid w:val="000103FD"/>
    <w:rsid w:val="0001154C"/>
    <w:rsid w:val="00011912"/>
    <w:rsid w:val="00012121"/>
    <w:rsid w:val="000131D0"/>
    <w:rsid w:val="00014C39"/>
    <w:rsid w:val="00014C86"/>
    <w:rsid w:val="00015DDA"/>
    <w:rsid w:val="00016B73"/>
    <w:rsid w:val="00016E6B"/>
    <w:rsid w:val="00017EBB"/>
    <w:rsid w:val="00025749"/>
    <w:rsid w:val="0002768E"/>
    <w:rsid w:val="00031E2F"/>
    <w:rsid w:val="000345D6"/>
    <w:rsid w:val="0003476B"/>
    <w:rsid w:val="00035827"/>
    <w:rsid w:val="00035BB8"/>
    <w:rsid w:val="00036322"/>
    <w:rsid w:val="00040363"/>
    <w:rsid w:val="00040F9B"/>
    <w:rsid w:val="00042312"/>
    <w:rsid w:val="00042AF1"/>
    <w:rsid w:val="00042FBF"/>
    <w:rsid w:val="0004410A"/>
    <w:rsid w:val="00045035"/>
    <w:rsid w:val="00045630"/>
    <w:rsid w:val="00045ED0"/>
    <w:rsid w:val="00050BE2"/>
    <w:rsid w:val="00050FDA"/>
    <w:rsid w:val="00051756"/>
    <w:rsid w:val="000518A1"/>
    <w:rsid w:val="00052299"/>
    <w:rsid w:val="00053704"/>
    <w:rsid w:val="00054022"/>
    <w:rsid w:val="00054949"/>
    <w:rsid w:val="000559AD"/>
    <w:rsid w:val="00055C14"/>
    <w:rsid w:val="00060B92"/>
    <w:rsid w:val="00061153"/>
    <w:rsid w:val="000652AA"/>
    <w:rsid w:val="00065C61"/>
    <w:rsid w:val="00067C95"/>
    <w:rsid w:val="00072FA8"/>
    <w:rsid w:val="00073D6A"/>
    <w:rsid w:val="00074E5B"/>
    <w:rsid w:val="00076247"/>
    <w:rsid w:val="00076672"/>
    <w:rsid w:val="00076720"/>
    <w:rsid w:val="00076D1A"/>
    <w:rsid w:val="00077A90"/>
    <w:rsid w:val="00080E11"/>
    <w:rsid w:val="00082EC2"/>
    <w:rsid w:val="0008325A"/>
    <w:rsid w:val="000834C8"/>
    <w:rsid w:val="00083C8D"/>
    <w:rsid w:val="00085224"/>
    <w:rsid w:val="00085232"/>
    <w:rsid w:val="00087779"/>
    <w:rsid w:val="00092522"/>
    <w:rsid w:val="00093551"/>
    <w:rsid w:val="00094CCA"/>
    <w:rsid w:val="00095058"/>
    <w:rsid w:val="0009554C"/>
    <w:rsid w:val="000963C0"/>
    <w:rsid w:val="000967A0"/>
    <w:rsid w:val="000A09E9"/>
    <w:rsid w:val="000A0F94"/>
    <w:rsid w:val="000A1FC9"/>
    <w:rsid w:val="000B229B"/>
    <w:rsid w:val="000B36DF"/>
    <w:rsid w:val="000B459D"/>
    <w:rsid w:val="000B5971"/>
    <w:rsid w:val="000B697C"/>
    <w:rsid w:val="000B7533"/>
    <w:rsid w:val="000C04DA"/>
    <w:rsid w:val="000C1765"/>
    <w:rsid w:val="000C3028"/>
    <w:rsid w:val="000C48C6"/>
    <w:rsid w:val="000C5198"/>
    <w:rsid w:val="000C5547"/>
    <w:rsid w:val="000C6DCD"/>
    <w:rsid w:val="000C770F"/>
    <w:rsid w:val="000D12FD"/>
    <w:rsid w:val="000D2FA5"/>
    <w:rsid w:val="000D3601"/>
    <w:rsid w:val="000D3970"/>
    <w:rsid w:val="000D442C"/>
    <w:rsid w:val="000E0EB2"/>
    <w:rsid w:val="000E0FDF"/>
    <w:rsid w:val="000E253B"/>
    <w:rsid w:val="000E2BC4"/>
    <w:rsid w:val="000E4CE0"/>
    <w:rsid w:val="000E55B1"/>
    <w:rsid w:val="000E566A"/>
    <w:rsid w:val="000E56A9"/>
    <w:rsid w:val="000E6C77"/>
    <w:rsid w:val="000E7CF8"/>
    <w:rsid w:val="000F01A9"/>
    <w:rsid w:val="000F0900"/>
    <w:rsid w:val="000F0B8E"/>
    <w:rsid w:val="000F122A"/>
    <w:rsid w:val="000F1556"/>
    <w:rsid w:val="000F1AEC"/>
    <w:rsid w:val="000F428C"/>
    <w:rsid w:val="000F52F5"/>
    <w:rsid w:val="000F6ADD"/>
    <w:rsid w:val="00101CEA"/>
    <w:rsid w:val="0010391F"/>
    <w:rsid w:val="001076AF"/>
    <w:rsid w:val="00110CDE"/>
    <w:rsid w:val="00111F20"/>
    <w:rsid w:val="00114613"/>
    <w:rsid w:val="00114A03"/>
    <w:rsid w:val="00114B3B"/>
    <w:rsid w:val="001152C1"/>
    <w:rsid w:val="001159AA"/>
    <w:rsid w:val="00120708"/>
    <w:rsid w:val="00120C8C"/>
    <w:rsid w:val="0012134C"/>
    <w:rsid w:val="0012142D"/>
    <w:rsid w:val="00121822"/>
    <w:rsid w:val="001248C8"/>
    <w:rsid w:val="00125A6E"/>
    <w:rsid w:val="001265D5"/>
    <w:rsid w:val="00131687"/>
    <w:rsid w:val="00132106"/>
    <w:rsid w:val="00132869"/>
    <w:rsid w:val="00132FA0"/>
    <w:rsid w:val="00135879"/>
    <w:rsid w:val="001362DA"/>
    <w:rsid w:val="00136F40"/>
    <w:rsid w:val="001376DE"/>
    <w:rsid w:val="00140DBD"/>
    <w:rsid w:val="001410BC"/>
    <w:rsid w:val="001418D0"/>
    <w:rsid w:val="00142206"/>
    <w:rsid w:val="00143E25"/>
    <w:rsid w:val="001456D8"/>
    <w:rsid w:val="00147D39"/>
    <w:rsid w:val="00155B56"/>
    <w:rsid w:val="0015696E"/>
    <w:rsid w:val="00160BF7"/>
    <w:rsid w:val="00161EEE"/>
    <w:rsid w:val="00163037"/>
    <w:rsid w:val="0016310C"/>
    <w:rsid w:val="00163D5C"/>
    <w:rsid w:val="00164393"/>
    <w:rsid w:val="00164B31"/>
    <w:rsid w:val="00167A66"/>
    <w:rsid w:val="00170E5B"/>
    <w:rsid w:val="00172A0B"/>
    <w:rsid w:val="00175980"/>
    <w:rsid w:val="001771B5"/>
    <w:rsid w:val="001826D4"/>
    <w:rsid w:val="00183694"/>
    <w:rsid w:val="001845AD"/>
    <w:rsid w:val="00184B8D"/>
    <w:rsid w:val="00185345"/>
    <w:rsid w:val="00186095"/>
    <w:rsid w:val="00187FF6"/>
    <w:rsid w:val="0019076A"/>
    <w:rsid w:val="00190819"/>
    <w:rsid w:val="00192E15"/>
    <w:rsid w:val="00193A55"/>
    <w:rsid w:val="00193DD3"/>
    <w:rsid w:val="00194D2A"/>
    <w:rsid w:val="0019621F"/>
    <w:rsid w:val="00196B84"/>
    <w:rsid w:val="001974A5"/>
    <w:rsid w:val="00197F22"/>
    <w:rsid w:val="001A759A"/>
    <w:rsid w:val="001A7704"/>
    <w:rsid w:val="001A774F"/>
    <w:rsid w:val="001A7C82"/>
    <w:rsid w:val="001B194A"/>
    <w:rsid w:val="001B40AC"/>
    <w:rsid w:val="001B49E4"/>
    <w:rsid w:val="001B4B2D"/>
    <w:rsid w:val="001B4FCA"/>
    <w:rsid w:val="001B6303"/>
    <w:rsid w:val="001B722A"/>
    <w:rsid w:val="001B73EA"/>
    <w:rsid w:val="001B784E"/>
    <w:rsid w:val="001B79A3"/>
    <w:rsid w:val="001C0716"/>
    <w:rsid w:val="001C0BDF"/>
    <w:rsid w:val="001C2D6A"/>
    <w:rsid w:val="001C3935"/>
    <w:rsid w:val="001C518B"/>
    <w:rsid w:val="001C6FB3"/>
    <w:rsid w:val="001D14F1"/>
    <w:rsid w:val="001D34F6"/>
    <w:rsid w:val="001D4528"/>
    <w:rsid w:val="001D5A75"/>
    <w:rsid w:val="001D631B"/>
    <w:rsid w:val="001D6823"/>
    <w:rsid w:val="001D70F0"/>
    <w:rsid w:val="001E0D95"/>
    <w:rsid w:val="001E0E37"/>
    <w:rsid w:val="001E1E97"/>
    <w:rsid w:val="001E56A4"/>
    <w:rsid w:val="001E5A92"/>
    <w:rsid w:val="001E5D7C"/>
    <w:rsid w:val="001E5F14"/>
    <w:rsid w:val="001E602E"/>
    <w:rsid w:val="001E6120"/>
    <w:rsid w:val="001E67C2"/>
    <w:rsid w:val="001E7992"/>
    <w:rsid w:val="001E7B55"/>
    <w:rsid w:val="001F154D"/>
    <w:rsid w:val="001F1EC8"/>
    <w:rsid w:val="001F2FC0"/>
    <w:rsid w:val="001F30FB"/>
    <w:rsid w:val="001F3D7B"/>
    <w:rsid w:val="001F405C"/>
    <w:rsid w:val="001F491C"/>
    <w:rsid w:val="001F552F"/>
    <w:rsid w:val="001F5825"/>
    <w:rsid w:val="001F6131"/>
    <w:rsid w:val="001F75BC"/>
    <w:rsid w:val="0020248B"/>
    <w:rsid w:val="00203301"/>
    <w:rsid w:val="002038C3"/>
    <w:rsid w:val="00203DDA"/>
    <w:rsid w:val="00206AF4"/>
    <w:rsid w:val="00207241"/>
    <w:rsid w:val="00207662"/>
    <w:rsid w:val="0021036E"/>
    <w:rsid w:val="00211781"/>
    <w:rsid w:val="002120B9"/>
    <w:rsid w:val="002126E8"/>
    <w:rsid w:val="00213998"/>
    <w:rsid w:val="00213E08"/>
    <w:rsid w:val="00213E3E"/>
    <w:rsid w:val="002164C0"/>
    <w:rsid w:val="0021684E"/>
    <w:rsid w:val="00216C88"/>
    <w:rsid w:val="0021738D"/>
    <w:rsid w:val="00217AFA"/>
    <w:rsid w:val="00217C4D"/>
    <w:rsid w:val="002211B9"/>
    <w:rsid w:val="002219F9"/>
    <w:rsid w:val="002241B1"/>
    <w:rsid w:val="00224898"/>
    <w:rsid w:val="00225F00"/>
    <w:rsid w:val="00227485"/>
    <w:rsid w:val="00227D12"/>
    <w:rsid w:val="00230262"/>
    <w:rsid w:val="0023202A"/>
    <w:rsid w:val="00232164"/>
    <w:rsid w:val="0023411F"/>
    <w:rsid w:val="00237735"/>
    <w:rsid w:val="0024035F"/>
    <w:rsid w:val="00240BFC"/>
    <w:rsid w:val="00241D8B"/>
    <w:rsid w:val="002427E1"/>
    <w:rsid w:val="002437F8"/>
    <w:rsid w:val="002449B6"/>
    <w:rsid w:val="00244CC9"/>
    <w:rsid w:val="00247507"/>
    <w:rsid w:val="00247D33"/>
    <w:rsid w:val="00251A7D"/>
    <w:rsid w:val="0025246D"/>
    <w:rsid w:val="00253EE9"/>
    <w:rsid w:val="0025515C"/>
    <w:rsid w:val="002555F7"/>
    <w:rsid w:val="002558A6"/>
    <w:rsid w:val="00256099"/>
    <w:rsid w:val="00256999"/>
    <w:rsid w:val="00257C65"/>
    <w:rsid w:val="00257E1A"/>
    <w:rsid w:val="00260FA1"/>
    <w:rsid w:val="00261D18"/>
    <w:rsid w:val="00263882"/>
    <w:rsid w:val="00263B36"/>
    <w:rsid w:val="00265CBF"/>
    <w:rsid w:val="00266A15"/>
    <w:rsid w:val="00267258"/>
    <w:rsid w:val="00270AA3"/>
    <w:rsid w:val="00270E8A"/>
    <w:rsid w:val="00271FC8"/>
    <w:rsid w:val="002730CE"/>
    <w:rsid w:val="002748A2"/>
    <w:rsid w:val="002753E7"/>
    <w:rsid w:val="002804B7"/>
    <w:rsid w:val="002807F2"/>
    <w:rsid w:val="0028126D"/>
    <w:rsid w:val="00282E15"/>
    <w:rsid w:val="0028393A"/>
    <w:rsid w:val="00284296"/>
    <w:rsid w:val="002905DC"/>
    <w:rsid w:val="00291B3B"/>
    <w:rsid w:val="0029532E"/>
    <w:rsid w:val="0029564F"/>
    <w:rsid w:val="00296053"/>
    <w:rsid w:val="002965D6"/>
    <w:rsid w:val="00296B38"/>
    <w:rsid w:val="00296DD9"/>
    <w:rsid w:val="00297EBA"/>
    <w:rsid w:val="002A20CF"/>
    <w:rsid w:val="002A21FD"/>
    <w:rsid w:val="002A3B85"/>
    <w:rsid w:val="002A4BB6"/>
    <w:rsid w:val="002A4FCC"/>
    <w:rsid w:val="002B0BE6"/>
    <w:rsid w:val="002B4132"/>
    <w:rsid w:val="002B51BA"/>
    <w:rsid w:val="002B58FD"/>
    <w:rsid w:val="002B648E"/>
    <w:rsid w:val="002B6C34"/>
    <w:rsid w:val="002B7263"/>
    <w:rsid w:val="002B7594"/>
    <w:rsid w:val="002B7800"/>
    <w:rsid w:val="002C12CD"/>
    <w:rsid w:val="002C4189"/>
    <w:rsid w:val="002C6AEF"/>
    <w:rsid w:val="002D14AA"/>
    <w:rsid w:val="002D1DF1"/>
    <w:rsid w:val="002D20DA"/>
    <w:rsid w:val="002D4A90"/>
    <w:rsid w:val="002D6ED3"/>
    <w:rsid w:val="002E1865"/>
    <w:rsid w:val="002E268F"/>
    <w:rsid w:val="002E319C"/>
    <w:rsid w:val="002E34EF"/>
    <w:rsid w:val="002E3A2E"/>
    <w:rsid w:val="002E4B18"/>
    <w:rsid w:val="002E62F3"/>
    <w:rsid w:val="002E6676"/>
    <w:rsid w:val="002F2783"/>
    <w:rsid w:val="002F3212"/>
    <w:rsid w:val="002F68F2"/>
    <w:rsid w:val="00302A65"/>
    <w:rsid w:val="00303671"/>
    <w:rsid w:val="00304037"/>
    <w:rsid w:val="00305D3A"/>
    <w:rsid w:val="00311F78"/>
    <w:rsid w:val="00313702"/>
    <w:rsid w:val="00314B4F"/>
    <w:rsid w:val="00316128"/>
    <w:rsid w:val="00320A9C"/>
    <w:rsid w:val="00320D04"/>
    <w:rsid w:val="003237EB"/>
    <w:rsid w:val="00323FC3"/>
    <w:rsid w:val="003250F0"/>
    <w:rsid w:val="0032529B"/>
    <w:rsid w:val="00326F22"/>
    <w:rsid w:val="00327540"/>
    <w:rsid w:val="003314B6"/>
    <w:rsid w:val="00332862"/>
    <w:rsid w:val="0033295F"/>
    <w:rsid w:val="00332F47"/>
    <w:rsid w:val="00335B69"/>
    <w:rsid w:val="00336836"/>
    <w:rsid w:val="00337F20"/>
    <w:rsid w:val="00340769"/>
    <w:rsid w:val="0034078A"/>
    <w:rsid w:val="00340B3F"/>
    <w:rsid w:val="00343AAB"/>
    <w:rsid w:val="00344A47"/>
    <w:rsid w:val="00345E15"/>
    <w:rsid w:val="003466CC"/>
    <w:rsid w:val="00346DC0"/>
    <w:rsid w:val="00346FD0"/>
    <w:rsid w:val="003478CA"/>
    <w:rsid w:val="00347BF5"/>
    <w:rsid w:val="00350739"/>
    <w:rsid w:val="00350D7C"/>
    <w:rsid w:val="0035129A"/>
    <w:rsid w:val="00351BED"/>
    <w:rsid w:val="00352091"/>
    <w:rsid w:val="00353E82"/>
    <w:rsid w:val="00356F7F"/>
    <w:rsid w:val="00361B61"/>
    <w:rsid w:val="00362433"/>
    <w:rsid w:val="00362552"/>
    <w:rsid w:val="0036349D"/>
    <w:rsid w:val="003651F1"/>
    <w:rsid w:val="00365509"/>
    <w:rsid w:val="0036709A"/>
    <w:rsid w:val="00370E21"/>
    <w:rsid w:val="00372E08"/>
    <w:rsid w:val="00373081"/>
    <w:rsid w:val="003730AA"/>
    <w:rsid w:val="0037346B"/>
    <w:rsid w:val="00374D11"/>
    <w:rsid w:val="00375C2F"/>
    <w:rsid w:val="0037722B"/>
    <w:rsid w:val="00377952"/>
    <w:rsid w:val="00381C67"/>
    <w:rsid w:val="00382C4E"/>
    <w:rsid w:val="00390C3A"/>
    <w:rsid w:val="003926F0"/>
    <w:rsid w:val="00392F4E"/>
    <w:rsid w:val="00393E8B"/>
    <w:rsid w:val="00394BC3"/>
    <w:rsid w:val="003954ED"/>
    <w:rsid w:val="003959F5"/>
    <w:rsid w:val="00396E9B"/>
    <w:rsid w:val="003971AF"/>
    <w:rsid w:val="003977DB"/>
    <w:rsid w:val="003A299A"/>
    <w:rsid w:val="003A3EE0"/>
    <w:rsid w:val="003A479B"/>
    <w:rsid w:val="003A486B"/>
    <w:rsid w:val="003A49D6"/>
    <w:rsid w:val="003A4E55"/>
    <w:rsid w:val="003A6459"/>
    <w:rsid w:val="003A68D4"/>
    <w:rsid w:val="003A778F"/>
    <w:rsid w:val="003B11E5"/>
    <w:rsid w:val="003B26C7"/>
    <w:rsid w:val="003B37F2"/>
    <w:rsid w:val="003B3B54"/>
    <w:rsid w:val="003B4F55"/>
    <w:rsid w:val="003B70DE"/>
    <w:rsid w:val="003B7656"/>
    <w:rsid w:val="003B7C5C"/>
    <w:rsid w:val="003B7E9A"/>
    <w:rsid w:val="003C188C"/>
    <w:rsid w:val="003C18F6"/>
    <w:rsid w:val="003C24B9"/>
    <w:rsid w:val="003C4437"/>
    <w:rsid w:val="003C4DFC"/>
    <w:rsid w:val="003C5D4A"/>
    <w:rsid w:val="003C7512"/>
    <w:rsid w:val="003C7BA4"/>
    <w:rsid w:val="003D1928"/>
    <w:rsid w:val="003D3000"/>
    <w:rsid w:val="003D3362"/>
    <w:rsid w:val="003D3C2E"/>
    <w:rsid w:val="003D4372"/>
    <w:rsid w:val="003D4436"/>
    <w:rsid w:val="003D4EF9"/>
    <w:rsid w:val="003D5CEC"/>
    <w:rsid w:val="003D6FC6"/>
    <w:rsid w:val="003D702C"/>
    <w:rsid w:val="003D7BC4"/>
    <w:rsid w:val="003E0E29"/>
    <w:rsid w:val="003E0FE0"/>
    <w:rsid w:val="003E11AD"/>
    <w:rsid w:val="003E1206"/>
    <w:rsid w:val="003E2323"/>
    <w:rsid w:val="003E2AEE"/>
    <w:rsid w:val="003E3599"/>
    <w:rsid w:val="003E46AA"/>
    <w:rsid w:val="003E5CCD"/>
    <w:rsid w:val="003E672A"/>
    <w:rsid w:val="003E70A1"/>
    <w:rsid w:val="003E7EAE"/>
    <w:rsid w:val="003F0493"/>
    <w:rsid w:val="003F0677"/>
    <w:rsid w:val="003F1641"/>
    <w:rsid w:val="003F1A74"/>
    <w:rsid w:val="003F7FFC"/>
    <w:rsid w:val="00401268"/>
    <w:rsid w:val="0040516E"/>
    <w:rsid w:val="004072E8"/>
    <w:rsid w:val="00411BDF"/>
    <w:rsid w:val="00412799"/>
    <w:rsid w:val="00412C83"/>
    <w:rsid w:val="004139B7"/>
    <w:rsid w:val="00413DB9"/>
    <w:rsid w:val="00414029"/>
    <w:rsid w:val="00414189"/>
    <w:rsid w:val="004172EF"/>
    <w:rsid w:val="004174A8"/>
    <w:rsid w:val="00421B00"/>
    <w:rsid w:val="0043076D"/>
    <w:rsid w:val="00432136"/>
    <w:rsid w:val="00432A41"/>
    <w:rsid w:val="00433731"/>
    <w:rsid w:val="00433935"/>
    <w:rsid w:val="004339BA"/>
    <w:rsid w:val="00436631"/>
    <w:rsid w:val="0043673D"/>
    <w:rsid w:val="00436BF8"/>
    <w:rsid w:val="0043716B"/>
    <w:rsid w:val="004401F2"/>
    <w:rsid w:val="004405E9"/>
    <w:rsid w:val="004409B3"/>
    <w:rsid w:val="0044156D"/>
    <w:rsid w:val="00441ADB"/>
    <w:rsid w:val="00442DB9"/>
    <w:rsid w:val="00443B28"/>
    <w:rsid w:val="0044533D"/>
    <w:rsid w:val="004469B9"/>
    <w:rsid w:val="00452CFE"/>
    <w:rsid w:val="00454A8E"/>
    <w:rsid w:val="00462ACF"/>
    <w:rsid w:val="00462AFF"/>
    <w:rsid w:val="00463C2C"/>
    <w:rsid w:val="0046461E"/>
    <w:rsid w:val="00464621"/>
    <w:rsid w:val="00464886"/>
    <w:rsid w:val="00465B1A"/>
    <w:rsid w:val="00466339"/>
    <w:rsid w:val="00466398"/>
    <w:rsid w:val="00467416"/>
    <w:rsid w:val="004706D6"/>
    <w:rsid w:val="004738A8"/>
    <w:rsid w:val="0047471C"/>
    <w:rsid w:val="004763FD"/>
    <w:rsid w:val="00480274"/>
    <w:rsid w:val="004814BE"/>
    <w:rsid w:val="004816B2"/>
    <w:rsid w:val="00481971"/>
    <w:rsid w:val="00481D2E"/>
    <w:rsid w:val="00481EB2"/>
    <w:rsid w:val="00483865"/>
    <w:rsid w:val="004838B8"/>
    <w:rsid w:val="00483E0D"/>
    <w:rsid w:val="00484489"/>
    <w:rsid w:val="00484C5D"/>
    <w:rsid w:val="00485C9F"/>
    <w:rsid w:val="00485E2C"/>
    <w:rsid w:val="004874DD"/>
    <w:rsid w:val="0049161A"/>
    <w:rsid w:val="00493923"/>
    <w:rsid w:val="00494EDB"/>
    <w:rsid w:val="00495417"/>
    <w:rsid w:val="00496ED2"/>
    <w:rsid w:val="00497781"/>
    <w:rsid w:val="004A37BF"/>
    <w:rsid w:val="004A5394"/>
    <w:rsid w:val="004A5657"/>
    <w:rsid w:val="004A5A0D"/>
    <w:rsid w:val="004A6BED"/>
    <w:rsid w:val="004A7EA5"/>
    <w:rsid w:val="004B389C"/>
    <w:rsid w:val="004B62AE"/>
    <w:rsid w:val="004B7B30"/>
    <w:rsid w:val="004C0ABF"/>
    <w:rsid w:val="004C0BE5"/>
    <w:rsid w:val="004C11A8"/>
    <w:rsid w:val="004C57BD"/>
    <w:rsid w:val="004C5BC4"/>
    <w:rsid w:val="004C64B4"/>
    <w:rsid w:val="004C69D5"/>
    <w:rsid w:val="004C6A5A"/>
    <w:rsid w:val="004C6E32"/>
    <w:rsid w:val="004C72C0"/>
    <w:rsid w:val="004C7783"/>
    <w:rsid w:val="004D09A5"/>
    <w:rsid w:val="004D1AB4"/>
    <w:rsid w:val="004D1BA6"/>
    <w:rsid w:val="004D2EFD"/>
    <w:rsid w:val="004D3A04"/>
    <w:rsid w:val="004D6038"/>
    <w:rsid w:val="004D7305"/>
    <w:rsid w:val="004D7D1A"/>
    <w:rsid w:val="004E036F"/>
    <w:rsid w:val="004E0783"/>
    <w:rsid w:val="004E0D06"/>
    <w:rsid w:val="004E0D70"/>
    <w:rsid w:val="004E1D82"/>
    <w:rsid w:val="004E2C69"/>
    <w:rsid w:val="004E2E07"/>
    <w:rsid w:val="004E316D"/>
    <w:rsid w:val="004E33A0"/>
    <w:rsid w:val="004E4CE3"/>
    <w:rsid w:val="004E60AC"/>
    <w:rsid w:val="004E74F5"/>
    <w:rsid w:val="004E79A2"/>
    <w:rsid w:val="004E79B6"/>
    <w:rsid w:val="004F052E"/>
    <w:rsid w:val="004F06A8"/>
    <w:rsid w:val="004F152B"/>
    <w:rsid w:val="004F15DB"/>
    <w:rsid w:val="004F18BC"/>
    <w:rsid w:val="004F31F2"/>
    <w:rsid w:val="004F3278"/>
    <w:rsid w:val="004F39D1"/>
    <w:rsid w:val="004F6584"/>
    <w:rsid w:val="004F67A6"/>
    <w:rsid w:val="00500A70"/>
    <w:rsid w:val="00500B52"/>
    <w:rsid w:val="00500EF6"/>
    <w:rsid w:val="0050139F"/>
    <w:rsid w:val="00501A09"/>
    <w:rsid w:val="00501E8D"/>
    <w:rsid w:val="0050552D"/>
    <w:rsid w:val="00505DDC"/>
    <w:rsid w:val="005071DF"/>
    <w:rsid w:val="00507FB4"/>
    <w:rsid w:val="005129DA"/>
    <w:rsid w:val="005131DF"/>
    <w:rsid w:val="00513B40"/>
    <w:rsid w:val="00514AC8"/>
    <w:rsid w:val="00514BE7"/>
    <w:rsid w:val="005172E4"/>
    <w:rsid w:val="005201B4"/>
    <w:rsid w:val="0052027C"/>
    <w:rsid w:val="0052259B"/>
    <w:rsid w:val="00523932"/>
    <w:rsid w:val="00524532"/>
    <w:rsid w:val="00525BCB"/>
    <w:rsid w:val="00526AE0"/>
    <w:rsid w:val="00531E5E"/>
    <w:rsid w:val="005350B4"/>
    <w:rsid w:val="005364F3"/>
    <w:rsid w:val="00540DB0"/>
    <w:rsid w:val="00541210"/>
    <w:rsid w:val="005419B0"/>
    <w:rsid w:val="005447DB"/>
    <w:rsid w:val="005453E6"/>
    <w:rsid w:val="00547314"/>
    <w:rsid w:val="0054780F"/>
    <w:rsid w:val="005479E1"/>
    <w:rsid w:val="005527CF"/>
    <w:rsid w:val="00553EFD"/>
    <w:rsid w:val="00554435"/>
    <w:rsid w:val="00554D93"/>
    <w:rsid w:val="00554F8A"/>
    <w:rsid w:val="005605D6"/>
    <w:rsid w:val="00564768"/>
    <w:rsid w:val="00565638"/>
    <w:rsid w:val="00565E08"/>
    <w:rsid w:val="005662B0"/>
    <w:rsid w:val="00566777"/>
    <w:rsid w:val="00566EB1"/>
    <w:rsid w:val="005678CE"/>
    <w:rsid w:val="00570CC2"/>
    <w:rsid w:val="005729EF"/>
    <w:rsid w:val="00572C5D"/>
    <w:rsid w:val="00576EB7"/>
    <w:rsid w:val="00580A52"/>
    <w:rsid w:val="00582DFC"/>
    <w:rsid w:val="00586420"/>
    <w:rsid w:val="00587206"/>
    <w:rsid w:val="00591396"/>
    <w:rsid w:val="00595378"/>
    <w:rsid w:val="005955C2"/>
    <w:rsid w:val="00595A31"/>
    <w:rsid w:val="005A1BA6"/>
    <w:rsid w:val="005A341F"/>
    <w:rsid w:val="005A36C0"/>
    <w:rsid w:val="005A42DA"/>
    <w:rsid w:val="005A480E"/>
    <w:rsid w:val="005A483D"/>
    <w:rsid w:val="005A76C0"/>
    <w:rsid w:val="005A7AB9"/>
    <w:rsid w:val="005B01BF"/>
    <w:rsid w:val="005B104F"/>
    <w:rsid w:val="005B171F"/>
    <w:rsid w:val="005B2B3E"/>
    <w:rsid w:val="005B3AFD"/>
    <w:rsid w:val="005B620A"/>
    <w:rsid w:val="005B64E8"/>
    <w:rsid w:val="005C0C63"/>
    <w:rsid w:val="005C2282"/>
    <w:rsid w:val="005C241E"/>
    <w:rsid w:val="005C2A8E"/>
    <w:rsid w:val="005C4160"/>
    <w:rsid w:val="005C5117"/>
    <w:rsid w:val="005C6747"/>
    <w:rsid w:val="005D198F"/>
    <w:rsid w:val="005D207A"/>
    <w:rsid w:val="005D60E7"/>
    <w:rsid w:val="005D7405"/>
    <w:rsid w:val="005E05E6"/>
    <w:rsid w:val="005E121B"/>
    <w:rsid w:val="005E1777"/>
    <w:rsid w:val="005E3743"/>
    <w:rsid w:val="005E389B"/>
    <w:rsid w:val="005E4129"/>
    <w:rsid w:val="005E46F2"/>
    <w:rsid w:val="005E48C0"/>
    <w:rsid w:val="005E4C79"/>
    <w:rsid w:val="005E556A"/>
    <w:rsid w:val="005E596E"/>
    <w:rsid w:val="005E6EB3"/>
    <w:rsid w:val="005E72C2"/>
    <w:rsid w:val="005F326E"/>
    <w:rsid w:val="005F3491"/>
    <w:rsid w:val="005F415A"/>
    <w:rsid w:val="005F4998"/>
    <w:rsid w:val="005F51C1"/>
    <w:rsid w:val="005F710E"/>
    <w:rsid w:val="00601CC9"/>
    <w:rsid w:val="00601CDA"/>
    <w:rsid w:val="00602333"/>
    <w:rsid w:val="00602DB4"/>
    <w:rsid w:val="006033B9"/>
    <w:rsid w:val="00604492"/>
    <w:rsid w:val="00604B07"/>
    <w:rsid w:val="006054DF"/>
    <w:rsid w:val="00606137"/>
    <w:rsid w:val="00606446"/>
    <w:rsid w:val="00606AA6"/>
    <w:rsid w:val="00606F82"/>
    <w:rsid w:val="006073C8"/>
    <w:rsid w:val="006109E3"/>
    <w:rsid w:val="00612250"/>
    <w:rsid w:val="0061366A"/>
    <w:rsid w:val="00620018"/>
    <w:rsid w:val="00620115"/>
    <w:rsid w:val="0062301F"/>
    <w:rsid w:val="00623BF9"/>
    <w:rsid w:val="00626B50"/>
    <w:rsid w:val="00630099"/>
    <w:rsid w:val="00631260"/>
    <w:rsid w:val="00631AC5"/>
    <w:rsid w:val="006320A6"/>
    <w:rsid w:val="006322F0"/>
    <w:rsid w:val="00635E82"/>
    <w:rsid w:val="00636144"/>
    <w:rsid w:val="0063699F"/>
    <w:rsid w:val="00637123"/>
    <w:rsid w:val="006379C8"/>
    <w:rsid w:val="00640AFD"/>
    <w:rsid w:val="00640E0A"/>
    <w:rsid w:val="00641498"/>
    <w:rsid w:val="00641BD7"/>
    <w:rsid w:val="00642EEE"/>
    <w:rsid w:val="00643F7E"/>
    <w:rsid w:val="006456F3"/>
    <w:rsid w:val="006533CA"/>
    <w:rsid w:val="00653567"/>
    <w:rsid w:val="006546F2"/>
    <w:rsid w:val="00655158"/>
    <w:rsid w:val="006552D5"/>
    <w:rsid w:val="006617EE"/>
    <w:rsid w:val="00665E58"/>
    <w:rsid w:val="0067127F"/>
    <w:rsid w:val="00671569"/>
    <w:rsid w:val="006724B0"/>
    <w:rsid w:val="00673A4C"/>
    <w:rsid w:val="00673AD1"/>
    <w:rsid w:val="00674718"/>
    <w:rsid w:val="00675E55"/>
    <w:rsid w:val="00676513"/>
    <w:rsid w:val="00680C6B"/>
    <w:rsid w:val="006839E5"/>
    <w:rsid w:val="006846DE"/>
    <w:rsid w:val="00684731"/>
    <w:rsid w:val="006852D3"/>
    <w:rsid w:val="0068550E"/>
    <w:rsid w:val="00685B49"/>
    <w:rsid w:val="00685F0D"/>
    <w:rsid w:val="00687962"/>
    <w:rsid w:val="0069055D"/>
    <w:rsid w:val="00690ADB"/>
    <w:rsid w:val="00690F8D"/>
    <w:rsid w:val="00691C33"/>
    <w:rsid w:val="00693C5E"/>
    <w:rsid w:val="006949F9"/>
    <w:rsid w:val="00695B92"/>
    <w:rsid w:val="00697AE4"/>
    <w:rsid w:val="006A1891"/>
    <w:rsid w:val="006A18CB"/>
    <w:rsid w:val="006A1BF9"/>
    <w:rsid w:val="006A1DAA"/>
    <w:rsid w:val="006A532F"/>
    <w:rsid w:val="006A5599"/>
    <w:rsid w:val="006A5816"/>
    <w:rsid w:val="006A5F8A"/>
    <w:rsid w:val="006A6D23"/>
    <w:rsid w:val="006A783A"/>
    <w:rsid w:val="006A7D5B"/>
    <w:rsid w:val="006A7EA4"/>
    <w:rsid w:val="006B0429"/>
    <w:rsid w:val="006B05DD"/>
    <w:rsid w:val="006B104E"/>
    <w:rsid w:val="006B1687"/>
    <w:rsid w:val="006B17DF"/>
    <w:rsid w:val="006B5B70"/>
    <w:rsid w:val="006B62F2"/>
    <w:rsid w:val="006B6A15"/>
    <w:rsid w:val="006C0CC9"/>
    <w:rsid w:val="006C19D8"/>
    <w:rsid w:val="006C1B1C"/>
    <w:rsid w:val="006C1C31"/>
    <w:rsid w:val="006C1F4E"/>
    <w:rsid w:val="006C361D"/>
    <w:rsid w:val="006C54F9"/>
    <w:rsid w:val="006C5614"/>
    <w:rsid w:val="006C5949"/>
    <w:rsid w:val="006C5B04"/>
    <w:rsid w:val="006D1B35"/>
    <w:rsid w:val="006D4040"/>
    <w:rsid w:val="006D4999"/>
    <w:rsid w:val="006D53AB"/>
    <w:rsid w:val="006D62DC"/>
    <w:rsid w:val="006D6B86"/>
    <w:rsid w:val="006D7A06"/>
    <w:rsid w:val="006E0A9C"/>
    <w:rsid w:val="006E295A"/>
    <w:rsid w:val="006E3E0A"/>
    <w:rsid w:val="006E553C"/>
    <w:rsid w:val="006E5BE2"/>
    <w:rsid w:val="006E5D11"/>
    <w:rsid w:val="006E604D"/>
    <w:rsid w:val="006E64CC"/>
    <w:rsid w:val="006E6FEC"/>
    <w:rsid w:val="006E70FB"/>
    <w:rsid w:val="006F035C"/>
    <w:rsid w:val="006F0701"/>
    <w:rsid w:val="006F0B1D"/>
    <w:rsid w:val="006F0E1A"/>
    <w:rsid w:val="006F46E9"/>
    <w:rsid w:val="006F4DAD"/>
    <w:rsid w:val="006F71D5"/>
    <w:rsid w:val="006F71FC"/>
    <w:rsid w:val="007004A5"/>
    <w:rsid w:val="00701581"/>
    <w:rsid w:val="0070198F"/>
    <w:rsid w:val="007020B3"/>
    <w:rsid w:val="007032DE"/>
    <w:rsid w:val="0070381A"/>
    <w:rsid w:val="00704565"/>
    <w:rsid w:val="00704A9E"/>
    <w:rsid w:val="00705065"/>
    <w:rsid w:val="00706142"/>
    <w:rsid w:val="0071176E"/>
    <w:rsid w:val="00713CBE"/>
    <w:rsid w:val="00714E31"/>
    <w:rsid w:val="0071525F"/>
    <w:rsid w:val="007152A8"/>
    <w:rsid w:val="00716287"/>
    <w:rsid w:val="007167A4"/>
    <w:rsid w:val="00716BCE"/>
    <w:rsid w:val="00717615"/>
    <w:rsid w:val="007210E7"/>
    <w:rsid w:val="007244C3"/>
    <w:rsid w:val="0072647B"/>
    <w:rsid w:val="00726DE9"/>
    <w:rsid w:val="007271E1"/>
    <w:rsid w:val="00730DC5"/>
    <w:rsid w:val="00732259"/>
    <w:rsid w:val="00732BFF"/>
    <w:rsid w:val="00732E3A"/>
    <w:rsid w:val="007336A1"/>
    <w:rsid w:val="00733956"/>
    <w:rsid w:val="007351F3"/>
    <w:rsid w:val="00736404"/>
    <w:rsid w:val="00742009"/>
    <w:rsid w:val="007425E6"/>
    <w:rsid w:val="00747183"/>
    <w:rsid w:val="00747E4A"/>
    <w:rsid w:val="0075079C"/>
    <w:rsid w:val="00752143"/>
    <w:rsid w:val="007529D6"/>
    <w:rsid w:val="00754247"/>
    <w:rsid w:val="0075579D"/>
    <w:rsid w:val="00760542"/>
    <w:rsid w:val="00761F04"/>
    <w:rsid w:val="0076352A"/>
    <w:rsid w:val="00765156"/>
    <w:rsid w:val="00765B78"/>
    <w:rsid w:val="00766FA9"/>
    <w:rsid w:val="007704EA"/>
    <w:rsid w:val="00771990"/>
    <w:rsid w:val="0077213B"/>
    <w:rsid w:val="007748C8"/>
    <w:rsid w:val="007800E6"/>
    <w:rsid w:val="00780C3C"/>
    <w:rsid w:val="00781C91"/>
    <w:rsid w:val="00781F93"/>
    <w:rsid w:val="007825B5"/>
    <w:rsid w:val="00782A45"/>
    <w:rsid w:val="00783084"/>
    <w:rsid w:val="007831D7"/>
    <w:rsid w:val="00783247"/>
    <w:rsid w:val="00785034"/>
    <w:rsid w:val="00785665"/>
    <w:rsid w:val="0078595F"/>
    <w:rsid w:val="00786036"/>
    <w:rsid w:val="007864C6"/>
    <w:rsid w:val="00786BBA"/>
    <w:rsid w:val="00787049"/>
    <w:rsid w:val="0078750D"/>
    <w:rsid w:val="00791C22"/>
    <w:rsid w:val="00791D44"/>
    <w:rsid w:val="0079206A"/>
    <w:rsid w:val="007929AC"/>
    <w:rsid w:val="007A0860"/>
    <w:rsid w:val="007A29CE"/>
    <w:rsid w:val="007A310F"/>
    <w:rsid w:val="007A5B84"/>
    <w:rsid w:val="007A62D3"/>
    <w:rsid w:val="007B07C5"/>
    <w:rsid w:val="007B09CF"/>
    <w:rsid w:val="007B09F0"/>
    <w:rsid w:val="007B21F2"/>
    <w:rsid w:val="007B3F37"/>
    <w:rsid w:val="007B5B1E"/>
    <w:rsid w:val="007B6B53"/>
    <w:rsid w:val="007B6B9F"/>
    <w:rsid w:val="007B6CBA"/>
    <w:rsid w:val="007B6F50"/>
    <w:rsid w:val="007C0008"/>
    <w:rsid w:val="007C0B39"/>
    <w:rsid w:val="007C1559"/>
    <w:rsid w:val="007C20CD"/>
    <w:rsid w:val="007C231B"/>
    <w:rsid w:val="007C31CA"/>
    <w:rsid w:val="007C59E0"/>
    <w:rsid w:val="007C62F3"/>
    <w:rsid w:val="007C6548"/>
    <w:rsid w:val="007C661E"/>
    <w:rsid w:val="007C6D92"/>
    <w:rsid w:val="007C7AE3"/>
    <w:rsid w:val="007D01AF"/>
    <w:rsid w:val="007D1082"/>
    <w:rsid w:val="007D2402"/>
    <w:rsid w:val="007D25E8"/>
    <w:rsid w:val="007D3FDB"/>
    <w:rsid w:val="007D4F80"/>
    <w:rsid w:val="007D518F"/>
    <w:rsid w:val="007D55AB"/>
    <w:rsid w:val="007E0249"/>
    <w:rsid w:val="007E0405"/>
    <w:rsid w:val="007E0717"/>
    <w:rsid w:val="007E202C"/>
    <w:rsid w:val="007E2EFC"/>
    <w:rsid w:val="007E3EDA"/>
    <w:rsid w:val="007E4E0F"/>
    <w:rsid w:val="007E5102"/>
    <w:rsid w:val="007F0295"/>
    <w:rsid w:val="007F08DF"/>
    <w:rsid w:val="007F2DCC"/>
    <w:rsid w:val="007F39F6"/>
    <w:rsid w:val="007F4083"/>
    <w:rsid w:val="007F7F11"/>
    <w:rsid w:val="0080088F"/>
    <w:rsid w:val="00801B3A"/>
    <w:rsid w:val="00802CAE"/>
    <w:rsid w:val="00806C9C"/>
    <w:rsid w:val="00810A02"/>
    <w:rsid w:val="00811C75"/>
    <w:rsid w:val="00813230"/>
    <w:rsid w:val="00813D3C"/>
    <w:rsid w:val="00813FD5"/>
    <w:rsid w:val="008149BD"/>
    <w:rsid w:val="008155B8"/>
    <w:rsid w:val="00817644"/>
    <w:rsid w:val="00817A97"/>
    <w:rsid w:val="00817E52"/>
    <w:rsid w:val="00820219"/>
    <w:rsid w:val="00821922"/>
    <w:rsid w:val="008233BA"/>
    <w:rsid w:val="008263D6"/>
    <w:rsid w:val="00826773"/>
    <w:rsid w:val="008267AA"/>
    <w:rsid w:val="00827A4B"/>
    <w:rsid w:val="0083063B"/>
    <w:rsid w:val="00830B76"/>
    <w:rsid w:val="00831CFA"/>
    <w:rsid w:val="00833ABA"/>
    <w:rsid w:val="008354DE"/>
    <w:rsid w:val="00836CF8"/>
    <w:rsid w:val="00837C46"/>
    <w:rsid w:val="00840612"/>
    <w:rsid w:val="00842397"/>
    <w:rsid w:val="00842B4E"/>
    <w:rsid w:val="008442B3"/>
    <w:rsid w:val="00844E2F"/>
    <w:rsid w:val="00845E15"/>
    <w:rsid w:val="00846879"/>
    <w:rsid w:val="0085134C"/>
    <w:rsid w:val="008540EB"/>
    <w:rsid w:val="00854ADE"/>
    <w:rsid w:val="008576C1"/>
    <w:rsid w:val="00857C31"/>
    <w:rsid w:val="008612B5"/>
    <w:rsid w:val="0086260A"/>
    <w:rsid w:val="00863EE7"/>
    <w:rsid w:val="00864721"/>
    <w:rsid w:val="008648E6"/>
    <w:rsid w:val="008661E5"/>
    <w:rsid w:val="00866201"/>
    <w:rsid w:val="0086791A"/>
    <w:rsid w:val="00871F34"/>
    <w:rsid w:val="008727A6"/>
    <w:rsid w:val="00874809"/>
    <w:rsid w:val="00880AB4"/>
    <w:rsid w:val="00880F61"/>
    <w:rsid w:val="008814A1"/>
    <w:rsid w:val="00881538"/>
    <w:rsid w:val="008849FF"/>
    <w:rsid w:val="00884CD9"/>
    <w:rsid w:val="00890940"/>
    <w:rsid w:val="00890F47"/>
    <w:rsid w:val="00893F92"/>
    <w:rsid w:val="00896F0F"/>
    <w:rsid w:val="00897B93"/>
    <w:rsid w:val="008A02BE"/>
    <w:rsid w:val="008A06ED"/>
    <w:rsid w:val="008A0824"/>
    <w:rsid w:val="008A3BA3"/>
    <w:rsid w:val="008A3FC3"/>
    <w:rsid w:val="008A52AD"/>
    <w:rsid w:val="008A54F5"/>
    <w:rsid w:val="008B00B1"/>
    <w:rsid w:val="008B18B0"/>
    <w:rsid w:val="008B1E25"/>
    <w:rsid w:val="008B3028"/>
    <w:rsid w:val="008B34BB"/>
    <w:rsid w:val="008B4ED5"/>
    <w:rsid w:val="008B630D"/>
    <w:rsid w:val="008B680E"/>
    <w:rsid w:val="008B7110"/>
    <w:rsid w:val="008C0ED2"/>
    <w:rsid w:val="008C2572"/>
    <w:rsid w:val="008C2E22"/>
    <w:rsid w:val="008C3647"/>
    <w:rsid w:val="008C6EB6"/>
    <w:rsid w:val="008C7155"/>
    <w:rsid w:val="008D0463"/>
    <w:rsid w:val="008D0FCC"/>
    <w:rsid w:val="008D208A"/>
    <w:rsid w:val="008D34C2"/>
    <w:rsid w:val="008D4550"/>
    <w:rsid w:val="008D5D7E"/>
    <w:rsid w:val="008D6E96"/>
    <w:rsid w:val="008D7891"/>
    <w:rsid w:val="008D7BEC"/>
    <w:rsid w:val="008E004C"/>
    <w:rsid w:val="008E2C7A"/>
    <w:rsid w:val="008E2D9A"/>
    <w:rsid w:val="008E3C13"/>
    <w:rsid w:val="008F1DA3"/>
    <w:rsid w:val="008F2913"/>
    <w:rsid w:val="008F2A4E"/>
    <w:rsid w:val="008F4097"/>
    <w:rsid w:val="008F5641"/>
    <w:rsid w:val="008F5B80"/>
    <w:rsid w:val="008F73BF"/>
    <w:rsid w:val="0090075E"/>
    <w:rsid w:val="00900DA5"/>
    <w:rsid w:val="00901E49"/>
    <w:rsid w:val="009045AA"/>
    <w:rsid w:val="00904B11"/>
    <w:rsid w:val="00905660"/>
    <w:rsid w:val="0090582D"/>
    <w:rsid w:val="009062A3"/>
    <w:rsid w:val="00907F0E"/>
    <w:rsid w:val="009104FB"/>
    <w:rsid w:val="0091066F"/>
    <w:rsid w:val="00912C57"/>
    <w:rsid w:val="00912D43"/>
    <w:rsid w:val="00913FBC"/>
    <w:rsid w:val="00914EDC"/>
    <w:rsid w:val="00916984"/>
    <w:rsid w:val="009177BD"/>
    <w:rsid w:val="00917BBB"/>
    <w:rsid w:val="00921498"/>
    <w:rsid w:val="00922B43"/>
    <w:rsid w:val="00924CC7"/>
    <w:rsid w:val="00924F38"/>
    <w:rsid w:val="00925696"/>
    <w:rsid w:val="00926778"/>
    <w:rsid w:val="009276DF"/>
    <w:rsid w:val="00927FC6"/>
    <w:rsid w:val="00930EB9"/>
    <w:rsid w:val="00932A97"/>
    <w:rsid w:val="0093385A"/>
    <w:rsid w:val="00935FF3"/>
    <w:rsid w:val="0093695A"/>
    <w:rsid w:val="00936F90"/>
    <w:rsid w:val="00942114"/>
    <w:rsid w:val="00942EED"/>
    <w:rsid w:val="00943684"/>
    <w:rsid w:val="00943866"/>
    <w:rsid w:val="00944D5A"/>
    <w:rsid w:val="00945FCC"/>
    <w:rsid w:val="00950488"/>
    <w:rsid w:val="00955044"/>
    <w:rsid w:val="00955B88"/>
    <w:rsid w:val="00960A03"/>
    <w:rsid w:val="00962D41"/>
    <w:rsid w:val="00965902"/>
    <w:rsid w:val="00965F8A"/>
    <w:rsid w:val="009678CC"/>
    <w:rsid w:val="00967FA2"/>
    <w:rsid w:val="0097068F"/>
    <w:rsid w:val="00970B80"/>
    <w:rsid w:val="00972AA9"/>
    <w:rsid w:val="009770B2"/>
    <w:rsid w:val="00977B54"/>
    <w:rsid w:val="0098286F"/>
    <w:rsid w:val="00983793"/>
    <w:rsid w:val="00984499"/>
    <w:rsid w:val="0098493C"/>
    <w:rsid w:val="0098518B"/>
    <w:rsid w:val="0098624F"/>
    <w:rsid w:val="009867EE"/>
    <w:rsid w:val="009875E8"/>
    <w:rsid w:val="0099001C"/>
    <w:rsid w:val="00990964"/>
    <w:rsid w:val="009914B6"/>
    <w:rsid w:val="009925AE"/>
    <w:rsid w:val="00992F3B"/>
    <w:rsid w:val="00994377"/>
    <w:rsid w:val="00994D14"/>
    <w:rsid w:val="00996598"/>
    <w:rsid w:val="009A1432"/>
    <w:rsid w:val="009A2FD5"/>
    <w:rsid w:val="009A5495"/>
    <w:rsid w:val="009B070E"/>
    <w:rsid w:val="009B0993"/>
    <w:rsid w:val="009B1C41"/>
    <w:rsid w:val="009B26D6"/>
    <w:rsid w:val="009B32C8"/>
    <w:rsid w:val="009B34D2"/>
    <w:rsid w:val="009B409F"/>
    <w:rsid w:val="009B4CDD"/>
    <w:rsid w:val="009B5165"/>
    <w:rsid w:val="009B65A1"/>
    <w:rsid w:val="009B6D2A"/>
    <w:rsid w:val="009C05F2"/>
    <w:rsid w:val="009C1963"/>
    <w:rsid w:val="009C1F3A"/>
    <w:rsid w:val="009C42EA"/>
    <w:rsid w:val="009C58E8"/>
    <w:rsid w:val="009C59E2"/>
    <w:rsid w:val="009C7E2B"/>
    <w:rsid w:val="009D0011"/>
    <w:rsid w:val="009D1A31"/>
    <w:rsid w:val="009D304C"/>
    <w:rsid w:val="009D3909"/>
    <w:rsid w:val="009D47C7"/>
    <w:rsid w:val="009D4CB6"/>
    <w:rsid w:val="009E1F0B"/>
    <w:rsid w:val="009E2899"/>
    <w:rsid w:val="009E4436"/>
    <w:rsid w:val="009E4668"/>
    <w:rsid w:val="009E48A2"/>
    <w:rsid w:val="009E5816"/>
    <w:rsid w:val="009E6FAE"/>
    <w:rsid w:val="009F20FC"/>
    <w:rsid w:val="009F2E45"/>
    <w:rsid w:val="009F2E71"/>
    <w:rsid w:val="00A00566"/>
    <w:rsid w:val="00A00F41"/>
    <w:rsid w:val="00A0140F"/>
    <w:rsid w:val="00A017C5"/>
    <w:rsid w:val="00A02794"/>
    <w:rsid w:val="00A027F8"/>
    <w:rsid w:val="00A0290E"/>
    <w:rsid w:val="00A03313"/>
    <w:rsid w:val="00A0390F"/>
    <w:rsid w:val="00A0403E"/>
    <w:rsid w:val="00A062EB"/>
    <w:rsid w:val="00A07E88"/>
    <w:rsid w:val="00A11B33"/>
    <w:rsid w:val="00A12267"/>
    <w:rsid w:val="00A13F4A"/>
    <w:rsid w:val="00A14FFE"/>
    <w:rsid w:val="00A174C0"/>
    <w:rsid w:val="00A17B35"/>
    <w:rsid w:val="00A17F5A"/>
    <w:rsid w:val="00A21512"/>
    <w:rsid w:val="00A26F7D"/>
    <w:rsid w:val="00A273AA"/>
    <w:rsid w:val="00A27AA4"/>
    <w:rsid w:val="00A316B8"/>
    <w:rsid w:val="00A34981"/>
    <w:rsid w:val="00A36D29"/>
    <w:rsid w:val="00A378D8"/>
    <w:rsid w:val="00A400A9"/>
    <w:rsid w:val="00A415F8"/>
    <w:rsid w:val="00A42A77"/>
    <w:rsid w:val="00A4393A"/>
    <w:rsid w:val="00A43FD2"/>
    <w:rsid w:val="00A448A4"/>
    <w:rsid w:val="00A44AE8"/>
    <w:rsid w:val="00A46BDE"/>
    <w:rsid w:val="00A5001C"/>
    <w:rsid w:val="00A5148B"/>
    <w:rsid w:val="00A52B77"/>
    <w:rsid w:val="00A52EDD"/>
    <w:rsid w:val="00A558FB"/>
    <w:rsid w:val="00A55EB5"/>
    <w:rsid w:val="00A564A6"/>
    <w:rsid w:val="00A611DB"/>
    <w:rsid w:val="00A6403C"/>
    <w:rsid w:val="00A65BE6"/>
    <w:rsid w:val="00A70703"/>
    <w:rsid w:val="00A70A22"/>
    <w:rsid w:val="00A7188C"/>
    <w:rsid w:val="00A71A59"/>
    <w:rsid w:val="00A73519"/>
    <w:rsid w:val="00A73B0B"/>
    <w:rsid w:val="00A742BC"/>
    <w:rsid w:val="00A74975"/>
    <w:rsid w:val="00A7797A"/>
    <w:rsid w:val="00A77A1C"/>
    <w:rsid w:val="00A77B05"/>
    <w:rsid w:val="00A81CD4"/>
    <w:rsid w:val="00A82457"/>
    <w:rsid w:val="00A82776"/>
    <w:rsid w:val="00A8347D"/>
    <w:rsid w:val="00A83759"/>
    <w:rsid w:val="00A83911"/>
    <w:rsid w:val="00A83AEA"/>
    <w:rsid w:val="00A83B0C"/>
    <w:rsid w:val="00A83D42"/>
    <w:rsid w:val="00A90CB7"/>
    <w:rsid w:val="00A90CD3"/>
    <w:rsid w:val="00A91E44"/>
    <w:rsid w:val="00A93F44"/>
    <w:rsid w:val="00A95CFD"/>
    <w:rsid w:val="00A96AC1"/>
    <w:rsid w:val="00AA0089"/>
    <w:rsid w:val="00AA04E1"/>
    <w:rsid w:val="00AA0EDD"/>
    <w:rsid w:val="00AA1A14"/>
    <w:rsid w:val="00AA2858"/>
    <w:rsid w:val="00AA2CA5"/>
    <w:rsid w:val="00AA44B9"/>
    <w:rsid w:val="00AA4C09"/>
    <w:rsid w:val="00AA69DB"/>
    <w:rsid w:val="00AA6E64"/>
    <w:rsid w:val="00AA7038"/>
    <w:rsid w:val="00AA7966"/>
    <w:rsid w:val="00AB09A2"/>
    <w:rsid w:val="00AB1C67"/>
    <w:rsid w:val="00AB1FB8"/>
    <w:rsid w:val="00AB2EC5"/>
    <w:rsid w:val="00AB340F"/>
    <w:rsid w:val="00AB4B07"/>
    <w:rsid w:val="00AB4F99"/>
    <w:rsid w:val="00AB7D11"/>
    <w:rsid w:val="00AC0412"/>
    <w:rsid w:val="00AC13A1"/>
    <w:rsid w:val="00AC1CEA"/>
    <w:rsid w:val="00AC1FB9"/>
    <w:rsid w:val="00AC3069"/>
    <w:rsid w:val="00AC3D6B"/>
    <w:rsid w:val="00AC3E82"/>
    <w:rsid w:val="00AC5549"/>
    <w:rsid w:val="00AC6EA5"/>
    <w:rsid w:val="00AC7A28"/>
    <w:rsid w:val="00AD15E1"/>
    <w:rsid w:val="00AD7FFC"/>
    <w:rsid w:val="00AE0AB9"/>
    <w:rsid w:val="00AE0AF9"/>
    <w:rsid w:val="00AE31A7"/>
    <w:rsid w:val="00AE3580"/>
    <w:rsid w:val="00AE3EFF"/>
    <w:rsid w:val="00AE414C"/>
    <w:rsid w:val="00AE65AB"/>
    <w:rsid w:val="00AE6897"/>
    <w:rsid w:val="00AE73CD"/>
    <w:rsid w:val="00AE78DD"/>
    <w:rsid w:val="00AE7FE1"/>
    <w:rsid w:val="00AF05A0"/>
    <w:rsid w:val="00AF10EB"/>
    <w:rsid w:val="00AF25D3"/>
    <w:rsid w:val="00AF2D4C"/>
    <w:rsid w:val="00AF3D0E"/>
    <w:rsid w:val="00AF419E"/>
    <w:rsid w:val="00AF4B9D"/>
    <w:rsid w:val="00AF6331"/>
    <w:rsid w:val="00AF721F"/>
    <w:rsid w:val="00AF7711"/>
    <w:rsid w:val="00AF7EDA"/>
    <w:rsid w:val="00B00D6D"/>
    <w:rsid w:val="00B01F1D"/>
    <w:rsid w:val="00B023B1"/>
    <w:rsid w:val="00B02D28"/>
    <w:rsid w:val="00B03509"/>
    <w:rsid w:val="00B06692"/>
    <w:rsid w:val="00B0677B"/>
    <w:rsid w:val="00B13AF1"/>
    <w:rsid w:val="00B14C76"/>
    <w:rsid w:val="00B153C2"/>
    <w:rsid w:val="00B170BB"/>
    <w:rsid w:val="00B175CB"/>
    <w:rsid w:val="00B21348"/>
    <w:rsid w:val="00B21EEA"/>
    <w:rsid w:val="00B223B9"/>
    <w:rsid w:val="00B22709"/>
    <w:rsid w:val="00B22C4E"/>
    <w:rsid w:val="00B243DC"/>
    <w:rsid w:val="00B24AEC"/>
    <w:rsid w:val="00B25835"/>
    <w:rsid w:val="00B3427D"/>
    <w:rsid w:val="00B36562"/>
    <w:rsid w:val="00B41520"/>
    <w:rsid w:val="00B41AC8"/>
    <w:rsid w:val="00B41DCD"/>
    <w:rsid w:val="00B4275F"/>
    <w:rsid w:val="00B42F88"/>
    <w:rsid w:val="00B435B5"/>
    <w:rsid w:val="00B4446F"/>
    <w:rsid w:val="00B453A8"/>
    <w:rsid w:val="00B4540A"/>
    <w:rsid w:val="00B45D3B"/>
    <w:rsid w:val="00B464D3"/>
    <w:rsid w:val="00B46AB4"/>
    <w:rsid w:val="00B47363"/>
    <w:rsid w:val="00B5013B"/>
    <w:rsid w:val="00B50E45"/>
    <w:rsid w:val="00B52E7B"/>
    <w:rsid w:val="00B549BD"/>
    <w:rsid w:val="00B569DC"/>
    <w:rsid w:val="00B56CA9"/>
    <w:rsid w:val="00B600F5"/>
    <w:rsid w:val="00B601E0"/>
    <w:rsid w:val="00B60A61"/>
    <w:rsid w:val="00B61917"/>
    <w:rsid w:val="00B622D9"/>
    <w:rsid w:val="00B63EA6"/>
    <w:rsid w:val="00B664C2"/>
    <w:rsid w:val="00B66C68"/>
    <w:rsid w:val="00B67305"/>
    <w:rsid w:val="00B67EC8"/>
    <w:rsid w:val="00B70A40"/>
    <w:rsid w:val="00B716D5"/>
    <w:rsid w:val="00B7208A"/>
    <w:rsid w:val="00B7275C"/>
    <w:rsid w:val="00B75F23"/>
    <w:rsid w:val="00B77337"/>
    <w:rsid w:val="00B77C13"/>
    <w:rsid w:val="00B826E3"/>
    <w:rsid w:val="00B85959"/>
    <w:rsid w:val="00B87BC5"/>
    <w:rsid w:val="00B91214"/>
    <w:rsid w:val="00B93D73"/>
    <w:rsid w:val="00B94236"/>
    <w:rsid w:val="00B94D41"/>
    <w:rsid w:val="00B967BF"/>
    <w:rsid w:val="00B9750D"/>
    <w:rsid w:val="00B97A95"/>
    <w:rsid w:val="00B97C84"/>
    <w:rsid w:val="00BA058D"/>
    <w:rsid w:val="00BA06BF"/>
    <w:rsid w:val="00BA155F"/>
    <w:rsid w:val="00BA2047"/>
    <w:rsid w:val="00BA229C"/>
    <w:rsid w:val="00BA2594"/>
    <w:rsid w:val="00BA2D76"/>
    <w:rsid w:val="00BA3658"/>
    <w:rsid w:val="00BA5A00"/>
    <w:rsid w:val="00BA62D0"/>
    <w:rsid w:val="00BA6335"/>
    <w:rsid w:val="00BA63DC"/>
    <w:rsid w:val="00BA7494"/>
    <w:rsid w:val="00BA7714"/>
    <w:rsid w:val="00BA78E1"/>
    <w:rsid w:val="00BB0DE7"/>
    <w:rsid w:val="00BB237A"/>
    <w:rsid w:val="00BB27FF"/>
    <w:rsid w:val="00BB2D92"/>
    <w:rsid w:val="00BB4613"/>
    <w:rsid w:val="00BB6694"/>
    <w:rsid w:val="00BB7418"/>
    <w:rsid w:val="00BC08F8"/>
    <w:rsid w:val="00BC15E2"/>
    <w:rsid w:val="00BC195D"/>
    <w:rsid w:val="00BC2161"/>
    <w:rsid w:val="00BC6883"/>
    <w:rsid w:val="00BD09B7"/>
    <w:rsid w:val="00BD0EA1"/>
    <w:rsid w:val="00BD1852"/>
    <w:rsid w:val="00BD23FF"/>
    <w:rsid w:val="00BD25CE"/>
    <w:rsid w:val="00BD2B44"/>
    <w:rsid w:val="00BD3460"/>
    <w:rsid w:val="00BD6E48"/>
    <w:rsid w:val="00BD71AE"/>
    <w:rsid w:val="00BE297D"/>
    <w:rsid w:val="00BE40FB"/>
    <w:rsid w:val="00BE477E"/>
    <w:rsid w:val="00BE4D39"/>
    <w:rsid w:val="00BE4D7B"/>
    <w:rsid w:val="00BE5751"/>
    <w:rsid w:val="00BE6E82"/>
    <w:rsid w:val="00BE762B"/>
    <w:rsid w:val="00BF0412"/>
    <w:rsid w:val="00BF08F3"/>
    <w:rsid w:val="00BF0B38"/>
    <w:rsid w:val="00BF0F07"/>
    <w:rsid w:val="00BF5250"/>
    <w:rsid w:val="00BF5DC6"/>
    <w:rsid w:val="00BF5F18"/>
    <w:rsid w:val="00BF7F47"/>
    <w:rsid w:val="00C00371"/>
    <w:rsid w:val="00C01B22"/>
    <w:rsid w:val="00C03C54"/>
    <w:rsid w:val="00C04094"/>
    <w:rsid w:val="00C04D53"/>
    <w:rsid w:val="00C050F4"/>
    <w:rsid w:val="00C058C4"/>
    <w:rsid w:val="00C05F83"/>
    <w:rsid w:val="00C06307"/>
    <w:rsid w:val="00C06C4F"/>
    <w:rsid w:val="00C07F54"/>
    <w:rsid w:val="00C109C5"/>
    <w:rsid w:val="00C12AA3"/>
    <w:rsid w:val="00C13ED7"/>
    <w:rsid w:val="00C14471"/>
    <w:rsid w:val="00C15BC5"/>
    <w:rsid w:val="00C15DE6"/>
    <w:rsid w:val="00C161BF"/>
    <w:rsid w:val="00C169B9"/>
    <w:rsid w:val="00C17BBA"/>
    <w:rsid w:val="00C2015F"/>
    <w:rsid w:val="00C205AF"/>
    <w:rsid w:val="00C2118C"/>
    <w:rsid w:val="00C218E8"/>
    <w:rsid w:val="00C2250D"/>
    <w:rsid w:val="00C22F84"/>
    <w:rsid w:val="00C239E9"/>
    <w:rsid w:val="00C248E2"/>
    <w:rsid w:val="00C24C6E"/>
    <w:rsid w:val="00C250DE"/>
    <w:rsid w:val="00C25938"/>
    <w:rsid w:val="00C262D8"/>
    <w:rsid w:val="00C26346"/>
    <w:rsid w:val="00C26671"/>
    <w:rsid w:val="00C30AD2"/>
    <w:rsid w:val="00C319A7"/>
    <w:rsid w:val="00C32079"/>
    <w:rsid w:val="00C32FA6"/>
    <w:rsid w:val="00C3422F"/>
    <w:rsid w:val="00C34D25"/>
    <w:rsid w:val="00C36671"/>
    <w:rsid w:val="00C36ABA"/>
    <w:rsid w:val="00C41560"/>
    <w:rsid w:val="00C415EF"/>
    <w:rsid w:val="00C41E72"/>
    <w:rsid w:val="00C44C25"/>
    <w:rsid w:val="00C45841"/>
    <w:rsid w:val="00C46C9A"/>
    <w:rsid w:val="00C51E54"/>
    <w:rsid w:val="00C5521B"/>
    <w:rsid w:val="00C55AE2"/>
    <w:rsid w:val="00C578F8"/>
    <w:rsid w:val="00C61289"/>
    <w:rsid w:val="00C644F6"/>
    <w:rsid w:val="00C649B8"/>
    <w:rsid w:val="00C655A9"/>
    <w:rsid w:val="00C65681"/>
    <w:rsid w:val="00C65839"/>
    <w:rsid w:val="00C66947"/>
    <w:rsid w:val="00C71E11"/>
    <w:rsid w:val="00C72517"/>
    <w:rsid w:val="00C72A9B"/>
    <w:rsid w:val="00C72F91"/>
    <w:rsid w:val="00C7315B"/>
    <w:rsid w:val="00C755AC"/>
    <w:rsid w:val="00C771C1"/>
    <w:rsid w:val="00C802E0"/>
    <w:rsid w:val="00C810B4"/>
    <w:rsid w:val="00C8178F"/>
    <w:rsid w:val="00C81E4A"/>
    <w:rsid w:val="00C83730"/>
    <w:rsid w:val="00C84804"/>
    <w:rsid w:val="00C857BF"/>
    <w:rsid w:val="00C86696"/>
    <w:rsid w:val="00C87A4E"/>
    <w:rsid w:val="00C87BE2"/>
    <w:rsid w:val="00C87C20"/>
    <w:rsid w:val="00C90603"/>
    <w:rsid w:val="00C910E5"/>
    <w:rsid w:val="00C913A9"/>
    <w:rsid w:val="00C930C8"/>
    <w:rsid w:val="00C9357E"/>
    <w:rsid w:val="00C94730"/>
    <w:rsid w:val="00C954DA"/>
    <w:rsid w:val="00C97831"/>
    <w:rsid w:val="00C97949"/>
    <w:rsid w:val="00CA028C"/>
    <w:rsid w:val="00CA2D4B"/>
    <w:rsid w:val="00CA2DB3"/>
    <w:rsid w:val="00CA3A2E"/>
    <w:rsid w:val="00CA407F"/>
    <w:rsid w:val="00CA4CCA"/>
    <w:rsid w:val="00CA75A3"/>
    <w:rsid w:val="00CA78B0"/>
    <w:rsid w:val="00CA7E23"/>
    <w:rsid w:val="00CB109B"/>
    <w:rsid w:val="00CB11BC"/>
    <w:rsid w:val="00CB278C"/>
    <w:rsid w:val="00CB2AC9"/>
    <w:rsid w:val="00CB38B3"/>
    <w:rsid w:val="00CB464F"/>
    <w:rsid w:val="00CB575A"/>
    <w:rsid w:val="00CB5E10"/>
    <w:rsid w:val="00CB5E93"/>
    <w:rsid w:val="00CC0E69"/>
    <w:rsid w:val="00CC20F1"/>
    <w:rsid w:val="00CC28AD"/>
    <w:rsid w:val="00CC316A"/>
    <w:rsid w:val="00CC4561"/>
    <w:rsid w:val="00CC4E7D"/>
    <w:rsid w:val="00CC53A4"/>
    <w:rsid w:val="00CC5409"/>
    <w:rsid w:val="00CC64C5"/>
    <w:rsid w:val="00CC7D29"/>
    <w:rsid w:val="00CD074A"/>
    <w:rsid w:val="00CD0DD5"/>
    <w:rsid w:val="00CD0F75"/>
    <w:rsid w:val="00CD4D25"/>
    <w:rsid w:val="00CD5C9E"/>
    <w:rsid w:val="00CD5CE8"/>
    <w:rsid w:val="00CD7116"/>
    <w:rsid w:val="00CD737F"/>
    <w:rsid w:val="00CD7622"/>
    <w:rsid w:val="00CD7997"/>
    <w:rsid w:val="00CE0D73"/>
    <w:rsid w:val="00CE17E1"/>
    <w:rsid w:val="00CE2780"/>
    <w:rsid w:val="00CE2DE5"/>
    <w:rsid w:val="00CE34C0"/>
    <w:rsid w:val="00CE384B"/>
    <w:rsid w:val="00CE4AA7"/>
    <w:rsid w:val="00CE57EC"/>
    <w:rsid w:val="00CE6911"/>
    <w:rsid w:val="00CE7A7F"/>
    <w:rsid w:val="00CF002E"/>
    <w:rsid w:val="00CF131F"/>
    <w:rsid w:val="00CF165B"/>
    <w:rsid w:val="00CF23C8"/>
    <w:rsid w:val="00CF26E6"/>
    <w:rsid w:val="00CF3043"/>
    <w:rsid w:val="00CF44FA"/>
    <w:rsid w:val="00CF45AB"/>
    <w:rsid w:val="00CF56E4"/>
    <w:rsid w:val="00D000D1"/>
    <w:rsid w:val="00D001BF"/>
    <w:rsid w:val="00D01B87"/>
    <w:rsid w:val="00D039F8"/>
    <w:rsid w:val="00D03A48"/>
    <w:rsid w:val="00D04128"/>
    <w:rsid w:val="00D06286"/>
    <w:rsid w:val="00D065CA"/>
    <w:rsid w:val="00D067C6"/>
    <w:rsid w:val="00D07DA5"/>
    <w:rsid w:val="00D116AE"/>
    <w:rsid w:val="00D12255"/>
    <w:rsid w:val="00D140BC"/>
    <w:rsid w:val="00D144F0"/>
    <w:rsid w:val="00D15002"/>
    <w:rsid w:val="00D1514B"/>
    <w:rsid w:val="00D15900"/>
    <w:rsid w:val="00D16214"/>
    <w:rsid w:val="00D2033A"/>
    <w:rsid w:val="00D21674"/>
    <w:rsid w:val="00D2225B"/>
    <w:rsid w:val="00D223D9"/>
    <w:rsid w:val="00D256BA"/>
    <w:rsid w:val="00D26356"/>
    <w:rsid w:val="00D269CF"/>
    <w:rsid w:val="00D278C8"/>
    <w:rsid w:val="00D30568"/>
    <w:rsid w:val="00D30670"/>
    <w:rsid w:val="00D32B74"/>
    <w:rsid w:val="00D34CD6"/>
    <w:rsid w:val="00D35393"/>
    <w:rsid w:val="00D35A1B"/>
    <w:rsid w:val="00D37BA8"/>
    <w:rsid w:val="00D4085F"/>
    <w:rsid w:val="00D4137B"/>
    <w:rsid w:val="00D42857"/>
    <w:rsid w:val="00D42FC8"/>
    <w:rsid w:val="00D43DCC"/>
    <w:rsid w:val="00D4414A"/>
    <w:rsid w:val="00D44D39"/>
    <w:rsid w:val="00D44DEC"/>
    <w:rsid w:val="00D44EA4"/>
    <w:rsid w:val="00D47A00"/>
    <w:rsid w:val="00D5004A"/>
    <w:rsid w:val="00D50602"/>
    <w:rsid w:val="00D51740"/>
    <w:rsid w:val="00D52406"/>
    <w:rsid w:val="00D52899"/>
    <w:rsid w:val="00D55DF5"/>
    <w:rsid w:val="00D57834"/>
    <w:rsid w:val="00D60F9F"/>
    <w:rsid w:val="00D615F8"/>
    <w:rsid w:val="00D6298F"/>
    <w:rsid w:val="00D63C23"/>
    <w:rsid w:val="00D642EA"/>
    <w:rsid w:val="00D64FFA"/>
    <w:rsid w:val="00D651C7"/>
    <w:rsid w:val="00D65592"/>
    <w:rsid w:val="00D6625A"/>
    <w:rsid w:val="00D672E0"/>
    <w:rsid w:val="00D70AB4"/>
    <w:rsid w:val="00D711FC"/>
    <w:rsid w:val="00D72805"/>
    <w:rsid w:val="00D72CCC"/>
    <w:rsid w:val="00D7404C"/>
    <w:rsid w:val="00D75456"/>
    <w:rsid w:val="00D80280"/>
    <w:rsid w:val="00D80510"/>
    <w:rsid w:val="00D815F1"/>
    <w:rsid w:val="00D817C7"/>
    <w:rsid w:val="00D8189F"/>
    <w:rsid w:val="00D83D9E"/>
    <w:rsid w:val="00D840ED"/>
    <w:rsid w:val="00D8428B"/>
    <w:rsid w:val="00D85BEF"/>
    <w:rsid w:val="00D904CF"/>
    <w:rsid w:val="00D91D60"/>
    <w:rsid w:val="00D91E48"/>
    <w:rsid w:val="00D931CE"/>
    <w:rsid w:val="00D93C06"/>
    <w:rsid w:val="00D943FD"/>
    <w:rsid w:val="00D96B67"/>
    <w:rsid w:val="00DA1231"/>
    <w:rsid w:val="00DA29FD"/>
    <w:rsid w:val="00DA452B"/>
    <w:rsid w:val="00DA6221"/>
    <w:rsid w:val="00DA712C"/>
    <w:rsid w:val="00DA721D"/>
    <w:rsid w:val="00DA746B"/>
    <w:rsid w:val="00DA7701"/>
    <w:rsid w:val="00DB0638"/>
    <w:rsid w:val="00DB0763"/>
    <w:rsid w:val="00DB0A5E"/>
    <w:rsid w:val="00DB0DE4"/>
    <w:rsid w:val="00DB17D1"/>
    <w:rsid w:val="00DB27BD"/>
    <w:rsid w:val="00DB35AA"/>
    <w:rsid w:val="00DB3CEB"/>
    <w:rsid w:val="00DB408F"/>
    <w:rsid w:val="00DB4968"/>
    <w:rsid w:val="00DB773A"/>
    <w:rsid w:val="00DC03CE"/>
    <w:rsid w:val="00DC1B77"/>
    <w:rsid w:val="00DC1F82"/>
    <w:rsid w:val="00DC1FE0"/>
    <w:rsid w:val="00DC259A"/>
    <w:rsid w:val="00DC3189"/>
    <w:rsid w:val="00DC40A7"/>
    <w:rsid w:val="00DC4C4F"/>
    <w:rsid w:val="00DC7243"/>
    <w:rsid w:val="00DC78FD"/>
    <w:rsid w:val="00DC7B8C"/>
    <w:rsid w:val="00DC7B9D"/>
    <w:rsid w:val="00DD0C1C"/>
    <w:rsid w:val="00DD1630"/>
    <w:rsid w:val="00DD49D0"/>
    <w:rsid w:val="00DD4F3C"/>
    <w:rsid w:val="00DD6788"/>
    <w:rsid w:val="00DD72BC"/>
    <w:rsid w:val="00DE0CCC"/>
    <w:rsid w:val="00DE1D85"/>
    <w:rsid w:val="00DE2351"/>
    <w:rsid w:val="00DE3347"/>
    <w:rsid w:val="00DE393A"/>
    <w:rsid w:val="00DE3BD4"/>
    <w:rsid w:val="00DE40BE"/>
    <w:rsid w:val="00DE6146"/>
    <w:rsid w:val="00DE7AC2"/>
    <w:rsid w:val="00DF1E9D"/>
    <w:rsid w:val="00DF231C"/>
    <w:rsid w:val="00DF29B0"/>
    <w:rsid w:val="00DF6996"/>
    <w:rsid w:val="00DF6F18"/>
    <w:rsid w:val="00DF7BA4"/>
    <w:rsid w:val="00E00CDD"/>
    <w:rsid w:val="00E01F66"/>
    <w:rsid w:val="00E03199"/>
    <w:rsid w:val="00E06AFD"/>
    <w:rsid w:val="00E0709C"/>
    <w:rsid w:val="00E10A6B"/>
    <w:rsid w:val="00E11880"/>
    <w:rsid w:val="00E1217D"/>
    <w:rsid w:val="00E13992"/>
    <w:rsid w:val="00E1424B"/>
    <w:rsid w:val="00E16AE2"/>
    <w:rsid w:val="00E16FD0"/>
    <w:rsid w:val="00E205AA"/>
    <w:rsid w:val="00E20C48"/>
    <w:rsid w:val="00E2296E"/>
    <w:rsid w:val="00E22C48"/>
    <w:rsid w:val="00E23E5A"/>
    <w:rsid w:val="00E2513F"/>
    <w:rsid w:val="00E26807"/>
    <w:rsid w:val="00E270AE"/>
    <w:rsid w:val="00E30A26"/>
    <w:rsid w:val="00E333A3"/>
    <w:rsid w:val="00E34E27"/>
    <w:rsid w:val="00E354C3"/>
    <w:rsid w:val="00E36046"/>
    <w:rsid w:val="00E362C8"/>
    <w:rsid w:val="00E370BD"/>
    <w:rsid w:val="00E410F9"/>
    <w:rsid w:val="00E41178"/>
    <w:rsid w:val="00E41B6E"/>
    <w:rsid w:val="00E4224F"/>
    <w:rsid w:val="00E42694"/>
    <w:rsid w:val="00E43F54"/>
    <w:rsid w:val="00E44010"/>
    <w:rsid w:val="00E50256"/>
    <w:rsid w:val="00E5121E"/>
    <w:rsid w:val="00E52498"/>
    <w:rsid w:val="00E533C8"/>
    <w:rsid w:val="00E56AAB"/>
    <w:rsid w:val="00E56CFD"/>
    <w:rsid w:val="00E57E97"/>
    <w:rsid w:val="00E60560"/>
    <w:rsid w:val="00E613D3"/>
    <w:rsid w:val="00E62833"/>
    <w:rsid w:val="00E64193"/>
    <w:rsid w:val="00E64907"/>
    <w:rsid w:val="00E64D72"/>
    <w:rsid w:val="00E6572B"/>
    <w:rsid w:val="00E6586F"/>
    <w:rsid w:val="00E70190"/>
    <w:rsid w:val="00E701BE"/>
    <w:rsid w:val="00E73D02"/>
    <w:rsid w:val="00E75182"/>
    <w:rsid w:val="00E75305"/>
    <w:rsid w:val="00E76917"/>
    <w:rsid w:val="00E82F36"/>
    <w:rsid w:val="00E83B0D"/>
    <w:rsid w:val="00E84250"/>
    <w:rsid w:val="00E85DE8"/>
    <w:rsid w:val="00E85E6C"/>
    <w:rsid w:val="00E86682"/>
    <w:rsid w:val="00E86C28"/>
    <w:rsid w:val="00E86F5C"/>
    <w:rsid w:val="00E9103C"/>
    <w:rsid w:val="00E92F2D"/>
    <w:rsid w:val="00E935A6"/>
    <w:rsid w:val="00E94281"/>
    <w:rsid w:val="00E947A6"/>
    <w:rsid w:val="00E9547B"/>
    <w:rsid w:val="00E96C91"/>
    <w:rsid w:val="00E96EDC"/>
    <w:rsid w:val="00E97D72"/>
    <w:rsid w:val="00EA1A2B"/>
    <w:rsid w:val="00EA27AE"/>
    <w:rsid w:val="00EA2C0B"/>
    <w:rsid w:val="00EA3A32"/>
    <w:rsid w:val="00EA4A03"/>
    <w:rsid w:val="00EB23E4"/>
    <w:rsid w:val="00EB23E6"/>
    <w:rsid w:val="00EB2473"/>
    <w:rsid w:val="00EB2A6C"/>
    <w:rsid w:val="00EB3502"/>
    <w:rsid w:val="00EB4981"/>
    <w:rsid w:val="00EB5610"/>
    <w:rsid w:val="00EB597B"/>
    <w:rsid w:val="00EC1756"/>
    <w:rsid w:val="00EC2148"/>
    <w:rsid w:val="00EC3A49"/>
    <w:rsid w:val="00EC3A4F"/>
    <w:rsid w:val="00EC4221"/>
    <w:rsid w:val="00EC4653"/>
    <w:rsid w:val="00EC4C32"/>
    <w:rsid w:val="00EC53AD"/>
    <w:rsid w:val="00EC5BB6"/>
    <w:rsid w:val="00EC6030"/>
    <w:rsid w:val="00ED0DD8"/>
    <w:rsid w:val="00ED1347"/>
    <w:rsid w:val="00ED135F"/>
    <w:rsid w:val="00ED2187"/>
    <w:rsid w:val="00ED34ED"/>
    <w:rsid w:val="00ED3A3B"/>
    <w:rsid w:val="00ED4C4D"/>
    <w:rsid w:val="00ED4D22"/>
    <w:rsid w:val="00ED4D31"/>
    <w:rsid w:val="00ED6E3E"/>
    <w:rsid w:val="00ED6F73"/>
    <w:rsid w:val="00ED7A26"/>
    <w:rsid w:val="00EE0913"/>
    <w:rsid w:val="00EE0AB1"/>
    <w:rsid w:val="00EE44DD"/>
    <w:rsid w:val="00EE6A8A"/>
    <w:rsid w:val="00EE6FBA"/>
    <w:rsid w:val="00EE7AAA"/>
    <w:rsid w:val="00EF1556"/>
    <w:rsid w:val="00EF163A"/>
    <w:rsid w:val="00EF2900"/>
    <w:rsid w:val="00EF2EE2"/>
    <w:rsid w:val="00EF3552"/>
    <w:rsid w:val="00EF35A2"/>
    <w:rsid w:val="00EF3909"/>
    <w:rsid w:val="00EF4D5B"/>
    <w:rsid w:val="00EF74F5"/>
    <w:rsid w:val="00F00960"/>
    <w:rsid w:val="00F02F71"/>
    <w:rsid w:val="00F04198"/>
    <w:rsid w:val="00F04496"/>
    <w:rsid w:val="00F0779F"/>
    <w:rsid w:val="00F10674"/>
    <w:rsid w:val="00F11714"/>
    <w:rsid w:val="00F11DD0"/>
    <w:rsid w:val="00F13A6A"/>
    <w:rsid w:val="00F13B39"/>
    <w:rsid w:val="00F143B9"/>
    <w:rsid w:val="00F14DC3"/>
    <w:rsid w:val="00F17120"/>
    <w:rsid w:val="00F17F1A"/>
    <w:rsid w:val="00F3433D"/>
    <w:rsid w:val="00F34C0A"/>
    <w:rsid w:val="00F3753C"/>
    <w:rsid w:val="00F378D2"/>
    <w:rsid w:val="00F400AF"/>
    <w:rsid w:val="00F40C53"/>
    <w:rsid w:val="00F4152F"/>
    <w:rsid w:val="00F417F2"/>
    <w:rsid w:val="00F41B5F"/>
    <w:rsid w:val="00F421A0"/>
    <w:rsid w:val="00F43DBA"/>
    <w:rsid w:val="00F443CE"/>
    <w:rsid w:val="00F4464E"/>
    <w:rsid w:val="00F4493E"/>
    <w:rsid w:val="00F456E8"/>
    <w:rsid w:val="00F45DB4"/>
    <w:rsid w:val="00F46626"/>
    <w:rsid w:val="00F473CF"/>
    <w:rsid w:val="00F50F34"/>
    <w:rsid w:val="00F51D2A"/>
    <w:rsid w:val="00F56A76"/>
    <w:rsid w:val="00F60DD6"/>
    <w:rsid w:val="00F614FD"/>
    <w:rsid w:val="00F62316"/>
    <w:rsid w:val="00F641F1"/>
    <w:rsid w:val="00F65248"/>
    <w:rsid w:val="00F655D0"/>
    <w:rsid w:val="00F65851"/>
    <w:rsid w:val="00F6716A"/>
    <w:rsid w:val="00F700AA"/>
    <w:rsid w:val="00F71736"/>
    <w:rsid w:val="00F7343B"/>
    <w:rsid w:val="00F73C8B"/>
    <w:rsid w:val="00F764A3"/>
    <w:rsid w:val="00F76836"/>
    <w:rsid w:val="00F80961"/>
    <w:rsid w:val="00F82ACD"/>
    <w:rsid w:val="00F832CD"/>
    <w:rsid w:val="00F83B33"/>
    <w:rsid w:val="00F84ACC"/>
    <w:rsid w:val="00F86B7D"/>
    <w:rsid w:val="00F873A8"/>
    <w:rsid w:val="00F87B6B"/>
    <w:rsid w:val="00F9051C"/>
    <w:rsid w:val="00F90674"/>
    <w:rsid w:val="00F90C8D"/>
    <w:rsid w:val="00F915E0"/>
    <w:rsid w:val="00F92C02"/>
    <w:rsid w:val="00F93355"/>
    <w:rsid w:val="00F93BB2"/>
    <w:rsid w:val="00F9477E"/>
    <w:rsid w:val="00F96333"/>
    <w:rsid w:val="00FA0622"/>
    <w:rsid w:val="00FA3443"/>
    <w:rsid w:val="00FA44C1"/>
    <w:rsid w:val="00FA5E85"/>
    <w:rsid w:val="00FA6DB2"/>
    <w:rsid w:val="00FA6FAE"/>
    <w:rsid w:val="00FA74C6"/>
    <w:rsid w:val="00FB0CA3"/>
    <w:rsid w:val="00FB2021"/>
    <w:rsid w:val="00FB22DF"/>
    <w:rsid w:val="00FB2825"/>
    <w:rsid w:val="00FB2A40"/>
    <w:rsid w:val="00FB3E6B"/>
    <w:rsid w:val="00FB41E4"/>
    <w:rsid w:val="00FB7439"/>
    <w:rsid w:val="00FB747B"/>
    <w:rsid w:val="00FB7D14"/>
    <w:rsid w:val="00FC19FC"/>
    <w:rsid w:val="00FC292F"/>
    <w:rsid w:val="00FC3702"/>
    <w:rsid w:val="00FC388F"/>
    <w:rsid w:val="00FC3CB3"/>
    <w:rsid w:val="00FC4E01"/>
    <w:rsid w:val="00FD2261"/>
    <w:rsid w:val="00FD2616"/>
    <w:rsid w:val="00FD2943"/>
    <w:rsid w:val="00FD2DAF"/>
    <w:rsid w:val="00FD3875"/>
    <w:rsid w:val="00FD68EE"/>
    <w:rsid w:val="00FE028B"/>
    <w:rsid w:val="00FE030F"/>
    <w:rsid w:val="00FE1159"/>
    <w:rsid w:val="00FE1245"/>
    <w:rsid w:val="00FE6165"/>
    <w:rsid w:val="00FE6839"/>
    <w:rsid w:val="00FE6D4D"/>
    <w:rsid w:val="00FE6E24"/>
    <w:rsid w:val="00FE716E"/>
    <w:rsid w:val="00FE76A7"/>
    <w:rsid w:val="00FE7E34"/>
    <w:rsid w:val="00FE7FE7"/>
    <w:rsid w:val="00FF01BB"/>
    <w:rsid w:val="00FF110F"/>
    <w:rsid w:val="00FF126D"/>
    <w:rsid w:val="00FF15C2"/>
    <w:rsid w:val="00FF17B8"/>
    <w:rsid w:val="00FF24D8"/>
    <w:rsid w:val="00FF396E"/>
    <w:rsid w:val="00FF55F7"/>
    <w:rsid w:val="00FF61C2"/>
    <w:rsid w:val="00FF6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Normal (Web)" w:uiPriority="1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485"/>
    <w:pPr>
      <w:spacing w:line="360" w:lineRule="auto"/>
      <w:ind w:firstLine="709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CC0E69"/>
    <w:pPr>
      <w:keepNext/>
      <w:keepLines/>
      <w:spacing w:before="120" w:after="120"/>
      <w:ind w:firstLine="0"/>
      <w:jc w:val="center"/>
      <w:outlineLvl w:val="0"/>
    </w:pPr>
    <w:rPr>
      <w:rFonts w:eastAsia="Times New Roman"/>
      <w:b/>
      <w:sz w:val="32"/>
      <w:szCs w:val="3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996598"/>
    <w:pPr>
      <w:keepNext/>
      <w:keepLines/>
      <w:outlineLvl w:val="1"/>
    </w:pPr>
    <w:rPr>
      <w:rFonts w:eastAsia="Times New Roman"/>
      <w:b/>
      <w:sz w:val="28"/>
      <w:szCs w:val="26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A77B05"/>
    <w:pPr>
      <w:keepNext/>
      <w:keepLines/>
      <w:outlineLvl w:val="2"/>
    </w:pPr>
    <w:rPr>
      <w:b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C810B4"/>
    <w:pPr>
      <w:keepNext/>
      <w:keepLines/>
      <w:spacing w:before="40"/>
      <w:outlineLvl w:val="3"/>
    </w:pPr>
    <w:rPr>
      <w:rFonts w:eastAsia="Times New Roman"/>
      <w:i/>
      <w:i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ED4D22"/>
    <w:rPr>
      <w:color w:val="808080"/>
    </w:rPr>
  </w:style>
  <w:style w:type="paragraph" w:styleId="a4">
    <w:name w:val="No Spacing"/>
    <w:link w:val="a5"/>
    <w:uiPriority w:val="1"/>
    <w:rsid w:val="00ED4D22"/>
    <w:rPr>
      <w:rFonts w:eastAsia="Times New Roman"/>
      <w:sz w:val="22"/>
      <w:szCs w:val="22"/>
    </w:rPr>
  </w:style>
  <w:style w:type="character" w:customStyle="1" w:styleId="a5">
    <w:name w:val="Без интервала Знак"/>
    <w:link w:val="a4"/>
    <w:uiPriority w:val="1"/>
    <w:rsid w:val="00ED4D22"/>
    <w:rPr>
      <w:rFonts w:eastAsia="Times New Roman"/>
      <w:lang w:eastAsia="ru-RU"/>
    </w:rPr>
  </w:style>
  <w:style w:type="paragraph" w:customStyle="1" w:styleId="a6">
    <w:name w:val="Название отчета МСО"/>
    <w:basedOn w:val="a"/>
    <w:next w:val="a"/>
    <w:link w:val="a7"/>
    <w:autoRedefine/>
    <w:qFormat/>
    <w:rsid w:val="00C802E0"/>
    <w:pPr>
      <w:spacing w:after="120"/>
      <w:ind w:firstLine="0"/>
      <w:jc w:val="center"/>
    </w:pPr>
    <w:rPr>
      <w:caps/>
      <w:sz w:val="32"/>
      <w:szCs w:val="26"/>
    </w:rPr>
  </w:style>
  <w:style w:type="character" w:customStyle="1" w:styleId="a7">
    <w:name w:val="Название отчета МСО Знак"/>
    <w:link w:val="a6"/>
    <w:rsid w:val="00C802E0"/>
    <w:rPr>
      <w:rFonts w:ascii="Times New Roman" w:eastAsia="Times New Roman" w:hAnsi="Times New Roman"/>
      <w:caps/>
      <w:sz w:val="32"/>
      <w:szCs w:val="26"/>
      <w:lang w:eastAsia="ru-RU"/>
    </w:rPr>
  </w:style>
  <w:style w:type="paragraph" w:customStyle="1" w:styleId="a8">
    <w:name w:val="Замещаемый текст"/>
    <w:basedOn w:val="a4"/>
    <w:link w:val="a9"/>
    <w:autoRedefine/>
    <w:qFormat/>
    <w:rsid w:val="00FB2A40"/>
    <w:pPr>
      <w:spacing w:line="360" w:lineRule="auto"/>
      <w:ind w:firstLine="709"/>
      <w:jc w:val="both"/>
    </w:pPr>
    <w:rPr>
      <w:rFonts w:ascii="Times New Roman" w:eastAsia="Courier New" w:hAnsi="Times New Roman"/>
      <w:sz w:val="24"/>
      <w:szCs w:val="24"/>
    </w:rPr>
  </w:style>
  <w:style w:type="character" w:customStyle="1" w:styleId="a9">
    <w:name w:val="Замещаемый текст Знак"/>
    <w:link w:val="a8"/>
    <w:rsid w:val="00FB2A40"/>
    <w:rPr>
      <w:rFonts w:ascii="Times New Roman" w:eastAsia="Courier New" w:hAnsi="Times New Roman"/>
      <w:sz w:val="24"/>
      <w:szCs w:val="24"/>
    </w:rPr>
  </w:style>
  <w:style w:type="paragraph" w:styleId="aa">
    <w:name w:val="Title"/>
    <w:basedOn w:val="a"/>
    <w:next w:val="a"/>
    <w:link w:val="ab"/>
    <w:autoRedefine/>
    <w:uiPriority w:val="10"/>
    <w:qFormat/>
    <w:rsid w:val="00CC0E69"/>
    <w:pPr>
      <w:spacing w:line="240" w:lineRule="auto"/>
      <w:ind w:firstLine="0"/>
      <w:contextualSpacing/>
      <w:jc w:val="center"/>
    </w:pPr>
    <w:rPr>
      <w:rFonts w:eastAsia="Times New Roman"/>
      <w:spacing w:val="-10"/>
      <w:kern w:val="28"/>
      <w:sz w:val="28"/>
      <w:szCs w:val="56"/>
    </w:rPr>
  </w:style>
  <w:style w:type="character" w:customStyle="1" w:styleId="ab">
    <w:name w:val="Название Знак"/>
    <w:link w:val="aa"/>
    <w:uiPriority w:val="10"/>
    <w:rsid w:val="00CC0E69"/>
    <w:rPr>
      <w:rFonts w:ascii="Times New Roman" w:eastAsia="Times New Roman" w:hAnsi="Times New Roman" w:cs="Times New Roman"/>
      <w:spacing w:val="-10"/>
      <w:kern w:val="28"/>
      <w:sz w:val="28"/>
      <w:szCs w:val="56"/>
    </w:rPr>
  </w:style>
  <w:style w:type="character" w:customStyle="1" w:styleId="10">
    <w:name w:val="Заголовок 1 Знак"/>
    <w:link w:val="1"/>
    <w:uiPriority w:val="9"/>
    <w:rsid w:val="00CC0E69"/>
    <w:rPr>
      <w:rFonts w:ascii="Times New Roman" w:eastAsia="Times New Roman" w:hAnsi="Times New Roman" w:cs="Times New Roman"/>
      <w:b/>
      <w:sz w:val="32"/>
      <w:szCs w:val="32"/>
    </w:rPr>
  </w:style>
  <w:style w:type="character" w:customStyle="1" w:styleId="20">
    <w:name w:val="Заголовок 2 Знак"/>
    <w:link w:val="2"/>
    <w:uiPriority w:val="9"/>
    <w:rsid w:val="00996598"/>
    <w:rPr>
      <w:rFonts w:ascii="Times New Roman" w:eastAsia="Times New Roman" w:hAnsi="Times New Roman" w:cs="Times New Roman"/>
      <w:b/>
      <w:sz w:val="28"/>
      <w:szCs w:val="26"/>
    </w:rPr>
  </w:style>
  <w:style w:type="paragraph" w:styleId="ac">
    <w:name w:val="TOC Heading"/>
    <w:basedOn w:val="1"/>
    <w:next w:val="a"/>
    <w:uiPriority w:val="39"/>
    <w:unhideWhenUsed/>
    <w:qFormat/>
    <w:rsid w:val="00A5148B"/>
    <w:pPr>
      <w:spacing w:line="259" w:lineRule="auto"/>
      <w:jc w:val="left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5148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83AEA"/>
    <w:pPr>
      <w:tabs>
        <w:tab w:val="right" w:leader="dot" w:pos="9628"/>
      </w:tabs>
      <w:spacing w:after="100"/>
      <w:ind w:left="240" w:firstLine="1036"/>
    </w:pPr>
    <w:rPr>
      <w:noProof/>
    </w:rPr>
  </w:style>
  <w:style w:type="character" w:styleId="ad">
    <w:name w:val="Hyperlink"/>
    <w:uiPriority w:val="99"/>
    <w:unhideWhenUsed/>
    <w:rsid w:val="00A5148B"/>
    <w:rPr>
      <w:color w:val="0563C1"/>
      <w:u w:val="single"/>
    </w:rPr>
  </w:style>
  <w:style w:type="paragraph" w:customStyle="1" w:styleId="ae">
    <w:name w:val="Назв. рисунков"/>
    <w:basedOn w:val="a"/>
    <w:next w:val="a"/>
    <w:link w:val="af"/>
    <w:autoRedefine/>
    <w:qFormat/>
    <w:rsid w:val="00085224"/>
    <w:pPr>
      <w:spacing w:after="200"/>
      <w:ind w:firstLine="0"/>
      <w:jc w:val="center"/>
    </w:pPr>
    <w:rPr>
      <w:sz w:val="20"/>
    </w:rPr>
  </w:style>
  <w:style w:type="character" w:customStyle="1" w:styleId="30">
    <w:name w:val="Заголовок 3 Знак"/>
    <w:link w:val="3"/>
    <w:uiPriority w:val="9"/>
    <w:rsid w:val="00A77B05"/>
    <w:rPr>
      <w:rFonts w:ascii="Times New Roman" w:hAnsi="Times New Roman"/>
      <w:b/>
      <w:sz w:val="24"/>
      <w:szCs w:val="24"/>
    </w:rPr>
  </w:style>
  <w:style w:type="character" w:customStyle="1" w:styleId="af">
    <w:name w:val="Назв. рисунков Знак"/>
    <w:link w:val="ae"/>
    <w:rsid w:val="00085224"/>
    <w:rPr>
      <w:rFonts w:ascii="Times New Roman" w:hAnsi="Times New Roman"/>
      <w:sz w:val="20"/>
    </w:rPr>
  </w:style>
  <w:style w:type="paragraph" w:styleId="af0">
    <w:name w:val="Intense Quote"/>
    <w:basedOn w:val="a"/>
    <w:next w:val="a"/>
    <w:link w:val="af1"/>
    <w:uiPriority w:val="30"/>
    <w:rsid w:val="001E5A92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4472C4"/>
    </w:rPr>
  </w:style>
  <w:style w:type="character" w:customStyle="1" w:styleId="af1">
    <w:name w:val="Выделенная цитата Знак"/>
    <w:link w:val="af0"/>
    <w:uiPriority w:val="30"/>
    <w:rsid w:val="001E5A92"/>
    <w:rPr>
      <w:rFonts w:ascii="Times New Roman" w:hAnsi="Times New Roman"/>
      <w:i/>
      <w:iCs/>
      <w:color w:val="4472C4"/>
      <w:sz w:val="24"/>
    </w:rPr>
  </w:style>
  <w:style w:type="paragraph" w:styleId="31">
    <w:name w:val="toc 3"/>
    <w:basedOn w:val="a"/>
    <w:next w:val="a"/>
    <w:autoRedefine/>
    <w:uiPriority w:val="39"/>
    <w:unhideWhenUsed/>
    <w:rsid w:val="00586420"/>
    <w:pPr>
      <w:tabs>
        <w:tab w:val="right" w:leader="dot" w:pos="9628"/>
      </w:tabs>
      <w:spacing w:after="100"/>
      <w:ind w:left="480"/>
    </w:pPr>
    <w:rPr>
      <w:rFonts w:eastAsia="Times New Roman"/>
      <w:noProof/>
    </w:rPr>
  </w:style>
  <w:style w:type="character" w:customStyle="1" w:styleId="40">
    <w:name w:val="Заголовок 4 Знак"/>
    <w:link w:val="4"/>
    <w:uiPriority w:val="9"/>
    <w:rsid w:val="00C810B4"/>
    <w:rPr>
      <w:rFonts w:ascii="Times New Roman" w:eastAsia="Times New Roman" w:hAnsi="Times New Roman" w:cs="Times New Roman"/>
      <w:i/>
      <w:iCs/>
      <w:sz w:val="24"/>
      <w:u w:val="single"/>
    </w:rPr>
  </w:style>
  <w:style w:type="table" w:styleId="af2">
    <w:name w:val="Table Grid"/>
    <w:basedOn w:val="a1"/>
    <w:uiPriority w:val="39"/>
    <w:rsid w:val="004F06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annotation reference"/>
    <w:uiPriority w:val="99"/>
    <w:semiHidden/>
    <w:unhideWhenUsed/>
    <w:rsid w:val="00390C3A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390C3A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semiHidden/>
    <w:rsid w:val="00390C3A"/>
    <w:rPr>
      <w:rFonts w:ascii="Times New Roman" w:hAnsi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390C3A"/>
    <w:rPr>
      <w:b/>
      <w:bCs/>
    </w:rPr>
  </w:style>
  <w:style w:type="character" w:customStyle="1" w:styleId="af7">
    <w:name w:val="Тема примечания Знак"/>
    <w:link w:val="af6"/>
    <w:uiPriority w:val="99"/>
    <w:semiHidden/>
    <w:rsid w:val="00390C3A"/>
    <w:rPr>
      <w:rFonts w:ascii="Times New Roman" w:hAnsi="Times New Roman"/>
      <w:b/>
      <w:bCs/>
      <w:sz w:val="20"/>
      <w:szCs w:val="20"/>
    </w:rPr>
  </w:style>
  <w:style w:type="paragraph" w:styleId="af8">
    <w:name w:val="Balloon Text"/>
    <w:basedOn w:val="a"/>
    <w:link w:val="af9"/>
    <w:unhideWhenUsed/>
    <w:rsid w:val="00390C3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link w:val="af8"/>
    <w:rsid w:val="00390C3A"/>
    <w:rPr>
      <w:rFonts w:ascii="Segoe UI" w:hAnsi="Segoe UI" w:cs="Segoe UI"/>
      <w:sz w:val="18"/>
      <w:szCs w:val="18"/>
    </w:rPr>
  </w:style>
  <w:style w:type="paragraph" w:styleId="afa">
    <w:name w:val="Subtitle"/>
    <w:basedOn w:val="a"/>
    <w:next w:val="a"/>
    <w:link w:val="afb"/>
    <w:autoRedefine/>
    <w:uiPriority w:val="11"/>
    <w:qFormat/>
    <w:rsid w:val="00791D44"/>
    <w:pPr>
      <w:numPr>
        <w:ilvl w:val="1"/>
      </w:numPr>
      <w:spacing w:before="120"/>
      <w:ind w:firstLine="709"/>
    </w:pPr>
    <w:rPr>
      <w:rFonts w:eastAsia="Times New Roman"/>
      <w:i/>
      <w:spacing w:val="15"/>
    </w:rPr>
  </w:style>
  <w:style w:type="character" w:customStyle="1" w:styleId="afb">
    <w:name w:val="Подзаголовок Знак"/>
    <w:link w:val="afa"/>
    <w:uiPriority w:val="11"/>
    <w:rsid w:val="00791D44"/>
    <w:rPr>
      <w:rFonts w:ascii="Times New Roman" w:eastAsia="Times New Roman" w:hAnsi="Times New Roman"/>
      <w:i/>
      <w:spacing w:val="15"/>
      <w:sz w:val="24"/>
    </w:rPr>
  </w:style>
  <w:style w:type="paragraph" w:styleId="afc">
    <w:name w:val="header"/>
    <w:basedOn w:val="a"/>
    <w:link w:val="afd"/>
    <w:unhideWhenUsed/>
    <w:rsid w:val="004A5394"/>
    <w:pPr>
      <w:tabs>
        <w:tab w:val="center" w:pos="4677"/>
        <w:tab w:val="right" w:pos="9355"/>
      </w:tabs>
      <w:spacing w:line="240" w:lineRule="auto"/>
    </w:pPr>
  </w:style>
  <w:style w:type="character" w:customStyle="1" w:styleId="afd">
    <w:name w:val="Верхний колонтитул Знак"/>
    <w:link w:val="afc"/>
    <w:uiPriority w:val="99"/>
    <w:rsid w:val="004A5394"/>
    <w:rPr>
      <w:rFonts w:ascii="Times New Roman" w:hAnsi="Times New Roman"/>
      <w:sz w:val="24"/>
    </w:rPr>
  </w:style>
  <w:style w:type="paragraph" w:styleId="afe">
    <w:name w:val="footer"/>
    <w:basedOn w:val="a"/>
    <w:link w:val="aff"/>
    <w:unhideWhenUsed/>
    <w:rsid w:val="004A5394"/>
    <w:pPr>
      <w:tabs>
        <w:tab w:val="center" w:pos="4677"/>
        <w:tab w:val="right" w:pos="9355"/>
      </w:tabs>
      <w:spacing w:line="240" w:lineRule="auto"/>
    </w:pPr>
  </w:style>
  <w:style w:type="character" w:customStyle="1" w:styleId="aff">
    <w:name w:val="Нижний колонтитул Знак"/>
    <w:link w:val="afe"/>
    <w:uiPriority w:val="99"/>
    <w:rsid w:val="004A5394"/>
    <w:rPr>
      <w:rFonts w:ascii="Times New Roman" w:hAnsi="Times New Roman"/>
      <w:sz w:val="24"/>
    </w:rPr>
  </w:style>
  <w:style w:type="paragraph" w:styleId="aff0">
    <w:name w:val="List Paragraph"/>
    <w:basedOn w:val="a"/>
    <w:uiPriority w:val="34"/>
    <w:rsid w:val="00D96B67"/>
    <w:pPr>
      <w:ind w:left="720"/>
      <w:contextualSpacing/>
    </w:pPr>
  </w:style>
  <w:style w:type="paragraph" w:customStyle="1" w:styleId="aff1">
    <w:name w:val="Текст отчета"/>
    <w:basedOn w:val="a"/>
    <w:link w:val="aff2"/>
    <w:autoRedefine/>
    <w:rsid w:val="0086260A"/>
    <w:rPr>
      <w:rFonts w:eastAsia="Times New Roman"/>
      <w:i/>
      <w:sz w:val="22"/>
      <w:szCs w:val="24"/>
      <w:lang w:eastAsia="ru-RU"/>
    </w:rPr>
  </w:style>
  <w:style w:type="character" w:customStyle="1" w:styleId="aff2">
    <w:name w:val="Текст отчета Знак"/>
    <w:link w:val="aff1"/>
    <w:rsid w:val="0086260A"/>
    <w:rPr>
      <w:rFonts w:ascii="Times New Roman" w:eastAsia="Times New Roman" w:hAnsi="Times New Roman"/>
      <w:i/>
      <w:sz w:val="22"/>
      <w:szCs w:val="24"/>
    </w:rPr>
  </w:style>
  <w:style w:type="table" w:customStyle="1" w:styleId="310">
    <w:name w:val="Таблица простая 31"/>
    <w:basedOn w:val="a1"/>
    <w:uiPriority w:val="43"/>
    <w:rsid w:val="00A03313"/>
    <w:rPr>
      <w:rFonts w:ascii="Courier New" w:eastAsia="Courier New" w:hAnsi="Courier New" w:cs="Courier New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51">
    <w:name w:val="Таблица простая 51"/>
    <w:basedOn w:val="a1"/>
    <w:uiPriority w:val="45"/>
    <w:rsid w:val="00A0331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mbria" w:eastAsia="Times New Roman" w:hAnsi="Cambria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mbria" w:eastAsia="Times New Roman" w:hAnsi="Cambria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mbria" w:eastAsia="Times New Roman" w:hAnsi="Cambria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311">
    <w:name w:val="Таблица простая 311"/>
    <w:basedOn w:val="a1"/>
    <w:uiPriority w:val="43"/>
    <w:rsid w:val="00A03313"/>
    <w:rPr>
      <w:rFonts w:ascii="Courier New" w:eastAsia="Courier New" w:hAnsi="Courier New" w:cs="Courier New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61">
    <w:name w:val="Таблица-сетка 6 цветная1"/>
    <w:basedOn w:val="a1"/>
    <w:uiPriority w:val="51"/>
    <w:rsid w:val="00A03313"/>
    <w:rPr>
      <w:color w:val="000000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12">
    <w:name w:val="Сетка таблицы1"/>
    <w:basedOn w:val="a1"/>
    <w:next w:val="af2"/>
    <w:uiPriority w:val="59"/>
    <w:rsid w:val="00A174C0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f2"/>
    <w:uiPriority w:val="59"/>
    <w:rsid w:val="00A174C0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Знак Знак5 Знак Знак Знак Знак Знак Знак"/>
    <w:basedOn w:val="a"/>
    <w:rsid w:val="007D2402"/>
    <w:pPr>
      <w:spacing w:after="160" w:line="240" w:lineRule="exact"/>
      <w:ind w:firstLine="0"/>
      <w:jc w:val="left"/>
    </w:pPr>
    <w:rPr>
      <w:rFonts w:ascii="Verdana" w:eastAsia="Times New Roman" w:hAnsi="Verdana"/>
      <w:sz w:val="20"/>
      <w:szCs w:val="20"/>
      <w:lang w:val="en-US"/>
    </w:rPr>
  </w:style>
  <w:style w:type="paragraph" w:styleId="aff3">
    <w:name w:val="Normal (Web)"/>
    <w:aliases w:val="Обычный (Web)1,Обычный (Web)11"/>
    <w:basedOn w:val="a"/>
    <w:uiPriority w:val="1"/>
    <w:unhideWhenUsed/>
    <w:qFormat/>
    <w:rsid w:val="00EC4C32"/>
    <w:pPr>
      <w:spacing w:before="100" w:beforeAutospacing="1" w:after="100" w:afterAutospacing="1" w:line="240" w:lineRule="auto"/>
      <w:ind w:firstLine="0"/>
    </w:pPr>
    <w:rPr>
      <w:rFonts w:eastAsia="Times New Roman"/>
      <w:sz w:val="19"/>
      <w:szCs w:val="19"/>
      <w:lang w:eastAsia="ru-RU"/>
    </w:rPr>
  </w:style>
  <w:style w:type="paragraph" w:customStyle="1" w:styleId="ConsPlusNormal">
    <w:name w:val="ConsPlusNormal"/>
    <w:rsid w:val="00EC4C32"/>
    <w:pPr>
      <w:autoSpaceDE w:val="0"/>
      <w:autoSpaceDN w:val="0"/>
      <w:adjustRightInd w:val="0"/>
    </w:pPr>
    <w:rPr>
      <w:rFonts w:ascii="Times New Roman" w:eastAsia="Times New Roman" w:hAnsi="Times New Roman"/>
      <w:sz w:val="28"/>
      <w:szCs w:val="28"/>
    </w:rPr>
  </w:style>
  <w:style w:type="paragraph" w:styleId="aff4">
    <w:name w:val="caption"/>
    <w:basedOn w:val="a"/>
    <w:next w:val="a"/>
    <w:uiPriority w:val="35"/>
    <w:unhideWhenUsed/>
    <w:qFormat/>
    <w:rsid w:val="00DE0CCC"/>
    <w:pPr>
      <w:spacing w:after="200" w:line="240" w:lineRule="auto"/>
    </w:pPr>
    <w:rPr>
      <w:b/>
      <w:bCs/>
      <w:color w:val="4472C4"/>
      <w:sz w:val="18"/>
      <w:szCs w:val="18"/>
    </w:rPr>
  </w:style>
  <w:style w:type="paragraph" w:customStyle="1" w:styleId="110">
    <w:name w:val="Знак Знак Знак1 Знак Знак Знак Знак Знак Знак1 Знак"/>
    <w:basedOn w:val="a"/>
    <w:rsid w:val="001B722A"/>
    <w:pPr>
      <w:spacing w:before="100" w:beforeAutospacing="1" w:after="100" w:afterAutospacing="1" w:line="240" w:lineRule="auto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styleId="aff5">
    <w:name w:val="Body Text"/>
    <w:basedOn w:val="a"/>
    <w:link w:val="aff6"/>
    <w:unhideWhenUsed/>
    <w:rsid w:val="000D442C"/>
    <w:pPr>
      <w:spacing w:after="120" w:line="240" w:lineRule="auto"/>
      <w:ind w:firstLine="0"/>
      <w:jc w:val="left"/>
    </w:pPr>
    <w:rPr>
      <w:rFonts w:eastAsia="Times New Roman"/>
      <w:szCs w:val="24"/>
      <w:lang w:eastAsia="ar-SA"/>
    </w:rPr>
  </w:style>
  <w:style w:type="character" w:customStyle="1" w:styleId="aff6">
    <w:name w:val="Основной текст Знак"/>
    <w:link w:val="aff5"/>
    <w:rsid w:val="000D442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3">
    <w:name w:val="Абзац списка1"/>
    <w:basedOn w:val="a"/>
    <w:rsid w:val="00CC53A4"/>
    <w:pPr>
      <w:spacing w:line="276" w:lineRule="auto"/>
      <w:ind w:left="720"/>
      <w:contextualSpacing/>
    </w:pPr>
    <w:rPr>
      <w:rFonts w:eastAsia="Times New Roman"/>
      <w:sz w:val="28"/>
    </w:rPr>
  </w:style>
  <w:style w:type="paragraph" w:customStyle="1" w:styleId="aff7">
    <w:name w:val="Знак Знак Знак Знак"/>
    <w:basedOn w:val="a"/>
    <w:rsid w:val="006839E5"/>
    <w:pPr>
      <w:spacing w:after="160" w:line="240" w:lineRule="exact"/>
      <w:ind w:firstLine="0"/>
      <w:jc w:val="left"/>
    </w:pPr>
    <w:rPr>
      <w:rFonts w:ascii="Verdana" w:eastAsia="Times New Roman" w:hAnsi="Verdana"/>
      <w:sz w:val="20"/>
      <w:szCs w:val="20"/>
      <w:lang w:val="en-US"/>
    </w:rPr>
  </w:style>
  <w:style w:type="numbering" w:customStyle="1" w:styleId="14">
    <w:name w:val="Нет списка1"/>
    <w:next w:val="a2"/>
    <w:semiHidden/>
    <w:rsid w:val="006839E5"/>
  </w:style>
  <w:style w:type="table" w:customStyle="1" w:styleId="32">
    <w:name w:val="Сетка таблицы3"/>
    <w:basedOn w:val="a1"/>
    <w:next w:val="af2"/>
    <w:rsid w:val="006839E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8">
    <w:name w:val="page number"/>
    <w:basedOn w:val="a0"/>
    <w:rsid w:val="006839E5"/>
  </w:style>
  <w:style w:type="character" w:customStyle="1" w:styleId="aff9">
    <w:name w:val="Знак Знак"/>
    <w:uiPriority w:val="99"/>
    <w:rsid w:val="00D5004A"/>
    <w:rPr>
      <w:spacing w:val="3"/>
      <w:sz w:val="25"/>
    </w:rPr>
  </w:style>
  <w:style w:type="paragraph" w:customStyle="1" w:styleId="15">
    <w:name w:val="Знак Знак1 Знак Знак Знак Знак Знак Знак"/>
    <w:basedOn w:val="a"/>
    <w:rsid w:val="003D702C"/>
    <w:pPr>
      <w:spacing w:after="160" w:line="240" w:lineRule="exact"/>
      <w:ind w:firstLine="0"/>
      <w:jc w:val="lef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11pt">
    <w:name w:val="Основной текст + 11 pt;Полужирный"/>
    <w:basedOn w:val="a0"/>
    <w:rsid w:val="004646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pt0">
    <w:name w:val="Основной текст + 11 pt"/>
    <w:basedOn w:val="a0"/>
    <w:rsid w:val="004646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ffa">
    <w:name w:val="Основной текст_"/>
    <w:basedOn w:val="a0"/>
    <w:link w:val="16"/>
    <w:rsid w:val="00CF002E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16">
    <w:name w:val="Основной текст1"/>
    <w:basedOn w:val="a"/>
    <w:link w:val="affa"/>
    <w:rsid w:val="00CF002E"/>
    <w:pPr>
      <w:widowControl w:val="0"/>
      <w:shd w:val="clear" w:color="auto" w:fill="FFFFFF"/>
      <w:spacing w:before="300" w:line="322" w:lineRule="exact"/>
      <w:ind w:firstLine="560"/>
    </w:pPr>
    <w:rPr>
      <w:rFonts w:eastAsia="Times New Roman"/>
      <w:sz w:val="26"/>
      <w:szCs w:val="26"/>
      <w:lang w:eastAsia="ru-RU"/>
    </w:rPr>
  </w:style>
  <w:style w:type="character" w:customStyle="1" w:styleId="affb">
    <w:name w:val="Сноска_"/>
    <w:basedOn w:val="a0"/>
    <w:link w:val="affc"/>
    <w:rsid w:val="007C31CA"/>
    <w:rPr>
      <w:rFonts w:ascii="Times New Roman" w:eastAsia="Times New Roman" w:hAnsi="Times New Roman"/>
      <w:b/>
      <w:bCs/>
      <w:sz w:val="18"/>
      <w:szCs w:val="18"/>
      <w:shd w:val="clear" w:color="auto" w:fill="FFFFFF"/>
    </w:rPr>
  </w:style>
  <w:style w:type="character" w:customStyle="1" w:styleId="affd">
    <w:name w:val="Сноска + Не полужирный"/>
    <w:basedOn w:val="affb"/>
    <w:rsid w:val="007C31CA"/>
    <w:rPr>
      <w:rFonts w:ascii="Times New Roman" w:eastAsia="Times New Roman" w:hAnsi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affc">
    <w:name w:val="Сноска"/>
    <w:basedOn w:val="a"/>
    <w:link w:val="affb"/>
    <w:rsid w:val="007C31CA"/>
    <w:pPr>
      <w:widowControl w:val="0"/>
      <w:shd w:val="clear" w:color="auto" w:fill="FFFFFF"/>
      <w:spacing w:line="0" w:lineRule="atLeast"/>
      <w:ind w:firstLine="0"/>
      <w:jc w:val="left"/>
    </w:pPr>
    <w:rPr>
      <w:rFonts w:eastAsia="Times New Roman"/>
      <w:b/>
      <w:bCs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Normal (Web)" w:uiPriority="1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485"/>
    <w:pPr>
      <w:spacing w:line="360" w:lineRule="auto"/>
      <w:ind w:firstLine="709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CC0E69"/>
    <w:pPr>
      <w:keepNext/>
      <w:keepLines/>
      <w:spacing w:before="120" w:after="120"/>
      <w:ind w:firstLine="0"/>
      <w:jc w:val="center"/>
      <w:outlineLvl w:val="0"/>
    </w:pPr>
    <w:rPr>
      <w:rFonts w:eastAsia="Times New Roman"/>
      <w:b/>
      <w:sz w:val="32"/>
      <w:szCs w:val="3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996598"/>
    <w:pPr>
      <w:keepNext/>
      <w:keepLines/>
      <w:outlineLvl w:val="1"/>
    </w:pPr>
    <w:rPr>
      <w:rFonts w:eastAsia="Times New Roman"/>
      <w:b/>
      <w:sz w:val="28"/>
      <w:szCs w:val="26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A77B05"/>
    <w:pPr>
      <w:keepNext/>
      <w:keepLines/>
      <w:outlineLvl w:val="2"/>
    </w:pPr>
    <w:rPr>
      <w:b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C810B4"/>
    <w:pPr>
      <w:keepNext/>
      <w:keepLines/>
      <w:spacing w:before="40"/>
      <w:outlineLvl w:val="3"/>
    </w:pPr>
    <w:rPr>
      <w:rFonts w:eastAsia="Times New Roman"/>
      <w:i/>
      <w:i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ED4D22"/>
    <w:rPr>
      <w:color w:val="808080"/>
    </w:rPr>
  </w:style>
  <w:style w:type="paragraph" w:styleId="a4">
    <w:name w:val="No Spacing"/>
    <w:link w:val="a5"/>
    <w:uiPriority w:val="1"/>
    <w:rsid w:val="00ED4D22"/>
    <w:rPr>
      <w:rFonts w:eastAsia="Times New Roman"/>
      <w:sz w:val="22"/>
      <w:szCs w:val="22"/>
    </w:rPr>
  </w:style>
  <w:style w:type="character" w:customStyle="1" w:styleId="a5">
    <w:name w:val="Без интервала Знак"/>
    <w:link w:val="a4"/>
    <w:uiPriority w:val="1"/>
    <w:rsid w:val="00ED4D22"/>
    <w:rPr>
      <w:rFonts w:eastAsia="Times New Roman"/>
      <w:lang w:eastAsia="ru-RU"/>
    </w:rPr>
  </w:style>
  <w:style w:type="paragraph" w:customStyle="1" w:styleId="a6">
    <w:name w:val="Название отчета МСО"/>
    <w:basedOn w:val="a"/>
    <w:next w:val="a"/>
    <w:link w:val="a7"/>
    <w:autoRedefine/>
    <w:qFormat/>
    <w:rsid w:val="00C802E0"/>
    <w:pPr>
      <w:spacing w:after="120"/>
      <w:ind w:firstLine="0"/>
      <w:jc w:val="center"/>
    </w:pPr>
    <w:rPr>
      <w:caps/>
      <w:sz w:val="32"/>
      <w:szCs w:val="26"/>
    </w:rPr>
  </w:style>
  <w:style w:type="character" w:customStyle="1" w:styleId="a7">
    <w:name w:val="Название отчета МСО Знак"/>
    <w:link w:val="a6"/>
    <w:rsid w:val="00C802E0"/>
    <w:rPr>
      <w:rFonts w:ascii="Times New Roman" w:eastAsia="Times New Roman" w:hAnsi="Times New Roman"/>
      <w:caps/>
      <w:sz w:val="32"/>
      <w:szCs w:val="26"/>
      <w:lang w:eastAsia="ru-RU"/>
    </w:rPr>
  </w:style>
  <w:style w:type="paragraph" w:customStyle="1" w:styleId="a8">
    <w:name w:val="Замещаемый текст"/>
    <w:basedOn w:val="a4"/>
    <w:link w:val="a9"/>
    <w:autoRedefine/>
    <w:qFormat/>
    <w:rsid w:val="00FB2A40"/>
    <w:pPr>
      <w:spacing w:line="360" w:lineRule="auto"/>
      <w:ind w:firstLine="709"/>
      <w:jc w:val="both"/>
    </w:pPr>
    <w:rPr>
      <w:rFonts w:ascii="Times New Roman" w:eastAsia="Courier New" w:hAnsi="Times New Roman"/>
      <w:sz w:val="24"/>
      <w:szCs w:val="24"/>
    </w:rPr>
  </w:style>
  <w:style w:type="character" w:customStyle="1" w:styleId="a9">
    <w:name w:val="Замещаемый текст Знак"/>
    <w:link w:val="a8"/>
    <w:rsid w:val="00FB2A40"/>
    <w:rPr>
      <w:rFonts w:ascii="Times New Roman" w:eastAsia="Courier New" w:hAnsi="Times New Roman"/>
      <w:sz w:val="24"/>
      <w:szCs w:val="24"/>
    </w:rPr>
  </w:style>
  <w:style w:type="paragraph" w:styleId="aa">
    <w:name w:val="Title"/>
    <w:basedOn w:val="a"/>
    <w:next w:val="a"/>
    <w:link w:val="ab"/>
    <w:autoRedefine/>
    <w:uiPriority w:val="10"/>
    <w:qFormat/>
    <w:rsid w:val="00CC0E69"/>
    <w:pPr>
      <w:spacing w:line="240" w:lineRule="auto"/>
      <w:ind w:firstLine="0"/>
      <w:contextualSpacing/>
      <w:jc w:val="center"/>
    </w:pPr>
    <w:rPr>
      <w:rFonts w:eastAsia="Times New Roman"/>
      <w:spacing w:val="-10"/>
      <w:kern w:val="28"/>
      <w:sz w:val="28"/>
      <w:szCs w:val="56"/>
    </w:rPr>
  </w:style>
  <w:style w:type="character" w:customStyle="1" w:styleId="ab">
    <w:name w:val="Название Знак"/>
    <w:link w:val="aa"/>
    <w:uiPriority w:val="10"/>
    <w:rsid w:val="00CC0E69"/>
    <w:rPr>
      <w:rFonts w:ascii="Times New Roman" w:eastAsia="Times New Roman" w:hAnsi="Times New Roman" w:cs="Times New Roman"/>
      <w:spacing w:val="-10"/>
      <w:kern w:val="28"/>
      <w:sz w:val="28"/>
      <w:szCs w:val="56"/>
    </w:rPr>
  </w:style>
  <w:style w:type="character" w:customStyle="1" w:styleId="10">
    <w:name w:val="Заголовок 1 Знак"/>
    <w:link w:val="1"/>
    <w:uiPriority w:val="9"/>
    <w:rsid w:val="00CC0E69"/>
    <w:rPr>
      <w:rFonts w:ascii="Times New Roman" w:eastAsia="Times New Roman" w:hAnsi="Times New Roman" w:cs="Times New Roman"/>
      <w:b/>
      <w:sz w:val="32"/>
      <w:szCs w:val="32"/>
    </w:rPr>
  </w:style>
  <w:style w:type="character" w:customStyle="1" w:styleId="20">
    <w:name w:val="Заголовок 2 Знак"/>
    <w:link w:val="2"/>
    <w:uiPriority w:val="9"/>
    <w:rsid w:val="00996598"/>
    <w:rPr>
      <w:rFonts w:ascii="Times New Roman" w:eastAsia="Times New Roman" w:hAnsi="Times New Roman" w:cs="Times New Roman"/>
      <w:b/>
      <w:sz w:val="28"/>
      <w:szCs w:val="26"/>
    </w:rPr>
  </w:style>
  <w:style w:type="paragraph" w:styleId="ac">
    <w:name w:val="TOC Heading"/>
    <w:basedOn w:val="1"/>
    <w:next w:val="a"/>
    <w:uiPriority w:val="39"/>
    <w:unhideWhenUsed/>
    <w:qFormat/>
    <w:rsid w:val="00A5148B"/>
    <w:pPr>
      <w:spacing w:line="259" w:lineRule="auto"/>
      <w:jc w:val="left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5148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83AEA"/>
    <w:pPr>
      <w:tabs>
        <w:tab w:val="right" w:leader="dot" w:pos="9628"/>
      </w:tabs>
      <w:spacing w:after="100"/>
      <w:ind w:left="240" w:firstLine="1036"/>
    </w:pPr>
    <w:rPr>
      <w:noProof/>
    </w:rPr>
  </w:style>
  <w:style w:type="character" w:styleId="ad">
    <w:name w:val="Hyperlink"/>
    <w:uiPriority w:val="99"/>
    <w:unhideWhenUsed/>
    <w:rsid w:val="00A5148B"/>
    <w:rPr>
      <w:color w:val="0563C1"/>
      <w:u w:val="single"/>
    </w:rPr>
  </w:style>
  <w:style w:type="paragraph" w:customStyle="1" w:styleId="ae">
    <w:name w:val="Назв. рисунков"/>
    <w:basedOn w:val="a"/>
    <w:next w:val="a"/>
    <w:link w:val="af"/>
    <w:autoRedefine/>
    <w:qFormat/>
    <w:rsid w:val="00085224"/>
    <w:pPr>
      <w:spacing w:after="200"/>
      <w:ind w:firstLine="0"/>
      <w:jc w:val="center"/>
    </w:pPr>
    <w:rPr>
      <w:sz w:val="20"/>
    </w:rPr>
  </w:style>
  <w:style w:type="character" w:customStyle="1" w:styleId="30">
    <w:name w:val="Заголовок 3 Знак"/>
    <w:link w:val="3"/>
    <w:uiPriority w:val="9"/>
    <w:rsid w:val="00A77B05"/>
    <w:rPr>
      <w:rFonts w:ascii="Times New Roman" w:hAnsi="Times New Roman"/>
      <w:b/>
      <w:sz w:val="24"/>
      <w:szCs w:val="24"/>
    </w:rPr>
  </w:style>
  <w:style w:type="character" w:customStyle="1" w:styleId="af">
    <w:name w:val="Назв. рисунков Знак"/>
    <w:link w:val="ae"/>
    <w:rsid w:val="00085224"/>
    <w:rPr>
      <w:rFonts w:ascii="Times New Roman" w:hAnsi="Times New Roman"/>
      <w:sz w:val="20"/>
    </w:rPr>
  </w:style>
  <w:style w:type="paragraph" w:styleId="af0">
    <w:name w:val="Intense Quote"/>
    <w:basedOn w:val="a"/>
    <w:next w:val="a"/>
    <w:link w:val="af1"/>
    <w:uiPriority w:val="30"/>
    <w:rsid w:val="001E5A92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4472C4"/>
    </w:rPr>
  </w:style>
  <w:style w:type="character" w:customStyle="1" w:styleId="af1">
    <w:name w:val="Выделенная цитата Знак"/>
    <w:link w:val="af0"/>
    <w:uiPriority w:val="30"/>
    <w:rsid w:val="001E5A92"/>
    <w:rPr>
      <w:rFonts w:ascii="Times New Roman" w:hAnsi="Times New Roman"/>
      <w:i/>
      <w:iCs/>
      <w:color w:val="4472C4"/>
      <w:sz w:val="24"/>
    </w:rPr>
  </w:style>
  <w:style w:type="paragraph" w:styleId="31">
    <w:name w:val="toc 3"/>
    <w:basedOn w:val="a"/>
    <w:next w:val="a"/>
    <w:autoRedefine/>
    <w:uiPriority w:val="39"/>
    <w:unhideWhenUsed/>
    <w:rsid w:val="00586420"/>
    <w:pPr>
      <w:tabs>
        <w:tab w:val="right" w:leader="dot" w:pos="9628"/>
      </w:tabs>
      <w:spacing w:after="100"/>
      <w:ind w:left="480"/>
    </w:pPr>
    <w:rPr>
      <w:rFonts w:eastAsia="Times New Roman"/>
      <w:noProof/>
    </w:rPr>
  </w:style>
  <w:style w:type="character" w:customStyle="1" w:styleId="40">
    <w:name w:val="Заголовок 4 Знак"/>
    <w:link w:val="4"/>
    <w:uiPriority w:val="9"/>
    <w:rsid w:val="00C810B4"/>
    <w:rPr>
      <w:rFonts w:ascii="Times New Roman" w:eastAsia="Times New Roman" w:hAnsi="Times New Roman" w:cs="Times New Roman"/>
      <w:i/>
      <w:iCs/>
      <w:sz w:val="24"/>
      <w:u w:val="single"/>
    </w:rPr>
  </w:style>
  <w:style w:type="table" w:styleId="af2">
    <w:name w:val="Table Grid"/>
    <w:basedOn w:val="a1"/>
    <w:uiPriority w:val="39"/>
    <w:rsid w:val="004F06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annotation reference"/>
    <w:uiPriority w:val="99"/>
    <w:semiHidden/>
    <w:unhideWhenUsed/>
    <w:rsid w:val="00390C3A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390C3A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semiHidden/>
    <w:rsid w:val="00390C3A"/>
    <w:rPr>
      <w:rFonts w:ascii="Times New Roman" w:hAnsi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390C3A"/>
    <w:rPr>
      <w:b/>
      <w:bCs/>
    </w:rPr>
  </w:style>
  <w:style w:type="character" w:customStyle="1" w:styleId="af7">
    <w:name w:val="Тема примечания Знак"/>
    <w:link w:val="af6"/>
    <w:uiPriority w:val="99"/>
    <w:semiHidden/>
    <w:rsid w:val="00390C3A"/>
    <w:rPr>
      <w:rFonts w:ascii="Times New Roman" w:hAnsi="Times New Roman"/>
      <w:b/>
      <w:bCs/>
      <w:sz w:val="20"/>
      <w:szCs w:val="20"/>
    </w:rPr>
  </w:style>
  <w:style w:type="paragraph" w:styleId="af8">
    <w:name w:val="Balloon Text"/>
    <w:basedOn w:val="a"/>
    <w:link w:val="af9"/>
    <w:unhideWhenUsed/>
    <w:rsid w:val="00390C3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link w:val="af8"/>
    <w:rsid w:val="00390C3A"/>
    <w:rPr>
      <w:rFonts w:ascii="Segoe UI" w:hAnsi="Segoe UI" w:cs="Segoe UI"/>
      <w:sz w:val="18"/>
      <w:szCs w:val="18"/>
    </w:rPr>
  </w:style>
  <w:style w:type="paragraph" w:styleId="afa">
    <w:name w:val="Subtitle"/>
    <w:basedOn w:val="a"/>
    <w:next w:val="a"/>
    <w:link w:val="afb"/>
    <w:autoRedefine/>
    <w:uiPriority w:val="11"/>
    <w:qFormat/>
    <w:rsid w:val="00791D44"/>
    <w:pPr>
      <w:numPr>
        <w:ilvl w:val="1"/>
      </w:numPr>
      <w:spacing w:before="120"/>
      <w:ind w:firstLine="709"/>
    </w:pPr>
    <w:rPr>
      <w:rFonts w:eastAsia="Times New Roman"/>
      <w:i/>
      <w:spacing w:val="15"/>
    </w:rPr>
  </w:style>
  <w:style w:type="character" w:customStyle="1" w:styleId="afb">
    <w:name w:val="Подзаголовок Знак"/>
    <w:link w:val="afa"/>
    <w:uiPriority w:val="11"/>
    <w:rsid w:val="00791D44"/>
    <w:rPr>
      <w:rFonts w:ascii="Times New Roman" w:eastAsia="Times New Roman" w:hAnsi="Times New Roman"/>
      <w:i/>
      <w:spacing w:val="15"/>
      <w:sz w:val="24"/>
    </w:rPr>
  </w:style>
  <w:style w:type="paragraph" w:styleId="afc">
    <w:name w:val="header"/>
    <w:basedOn w:val="a"/>
    <w:link w:val="afd"/>
    <w:unhideWhenUsed/>
    <w:rsid w:val="004A5394"/>
    <w:pPr>
      <w:tabs>
        <w:tab w:val="center" w:pos="4677"/>
        <w:tab w:val="right" w:pos="9355"/>
      </w:tabs>
      <w:spacing w:line="240" w:lineRule="auto"/>
    </w:pPr>
  </w:style>
  <w:style w:type="character" w:customStyle="1" w:styleId="afd">
    <w:name w:val="Верхний колонтитул Знак"/>
    <w:link w:val="afc"/>
    <w:uiPriority w:val="99"/>
    <w:rsid w:val="004A5394"/>
    <w:rPr>
      <w:rFonts w:ascii="Times New Roman" w:hAnsi="Times New Roman"/>
      <w:sz w:val="24"/>
    </w:rPr>
  </w:style>
  <w:style w:type="paragraph" w:styleId="afe">
    <w:name w:val="footer"/>
    <w:basedOn w:val="a"/>
    <w:link w:val="aff"/>
    <w:unhideWhenUsed/>
    <w:rsid w:val="004A5394"/>
    <w:pPr>
      <w:tabs>
        <w:tab w:val="center" w:pos="4677"/>
        <w:tab w:val="right" w:pos="9355"/>
      </w:tabs>
      <w:spacing w:line="240" w:lineRule="auto"/>
    </w:pPr>
  </w:style>
  <w:style w:type="character" w:customStyle="1" w:styleId="aff">
    <w:name w:val="Нижний колонтитул Знак"/>
    <w:link w:val="afe"/>
    <w:uiPriority w:val="99"/>
    <w:rsid w:val="004A5394"/>
    <w:rPr>
      <w:rFonts w:ascii="Times New Roman" w:hAnsi="Times New Roman"/>
      <w:sz w:val="24"/>
    </w:rPr>
  </w:style>
  <w:style w:type="paragraph" w:styleId="aff0">
    <w:name w:val="List Paragraph"/>
    <w:basedOn w:val="a"/>
    <w:uiPriority w:val="34"/>
    <w:rsid w:val="00D96B67"/>
    <w:pPr>
      <w:ind w:left="720"/>
      <w:contextualSpacing/>
    </w:pPr>
  </w:style>
  <w:style w:type="paragraph" w:customStyle="1" w:styleId="aff1">
    <w:name w:val="Текст отчета"/>
    <w:basedOn w:val="a"/>
    <w:link w:val="aff2"/>
    <w:autoRedefine/>
    <w:rsid w:val="0086260A"/>
    <w:rPr>
      <w:rFonts w:eastAsia="Times New Roman"/>
      <w:i/>
      <w:sz w:val="22"/>
      <w:szCs w:val="24"/>
      <w:lang w:eastAsia="ru-RU"/>
    </w:rPr>
  </w:style>
  <w:style w:type="character" w:customStyle="1" w:styleId="aff2">
    <w:name w:val="Текст отчета Знак"/>
    <w:link w:val="aff1"/>
    <w:rsid w:val="0086260A"/>
    <w:rPr>
      <w:rFonts w:ascii="Times New Roman" w:eastAsia="Times New Roman" w:hAnsi="Times New Roman"/>
      <w:i/>
      <w:sz w:val="22"/>
      <w:szCs w:val="24"/>
    </w:rPr>
  </w:style>
  <w:style w:type="table" w:customStyle="1" w:styleId="310">
    <w:name w:val="Таблица простая 31"/>
    <w:basedOn w:val="a1"/>
    <w:uiPriority w:val="43"/>
    <w:rsid w:val="00A03313"/>
    <w:rPr>
      <w:rFonts w:ascii="Courier New" w:eastAsia="Courier New" w:hAnsi="Courier New" w:cs="Courier New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51">
    <w:name w:val="Таблица простая 51"/>
    <w:basedOn w:val="a1"/>
    <w:uiPriority w:val="45"/>
    <w:rsid w:val="00A0331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mbria" w:eastAsia="Times New Roman" w:hAnsi="Cambria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mbria" w:eastAsia="Times New Roman" w:hAnsi="Cambria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mbria" w:eastAsia="Times New Roman" w:hAnsi="Cambria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311">
    <w:name w:val="Таблица простая 311"/>
    <w:basedOn w:val="a1"/>
    <w:uiPriority w:val="43"/>
    <w:rsid w:val="00A03313"/>
    <w:rPr>
      <w:rFonts w:ascii="Courier New" w:eastAsia="Courier New" w:hAnsi="Courier New" w:cs="Courier New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61">
    <w:name w:val="Таблица-сетка 6 цветная1"/>
    <w:basedOn w:val="a1"/>
    <w:uiPriority w:val="51"/>
    <w:rsid w:val="00A03313"/>
    <w:rPr>
      <w:color w:val="000000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12">
    <w:name w:val="Сетка таблицы1"/>
    <w:basedOn w:val="a1"/>
    <w:next w:val="af2"/>
    <w:uiPriority w:val="59"/>
    <w:rsid w:val="00A174C0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f2"/>
    <w:uiPriority w:val="59"/>
    <w:rsid w:val="00A174C0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Знак Знак5 Знак Знак Знак Знак Знак Знак"/>
    <w:basedOn w:val="a"/>
    <w:rsid w:val="007D2402"/>
    <w:pPr>
      <w:spacing w:after="160" w:line="240" w:lineRule="exact"/>
      <w:ind w:firstLine="0"/>
      <w:jc w:val="left"/>
    </w:pPr>
    <w:rPr>
      <w:rFonts w:ascii="Verdana" w:eastAsia="Times New Roman" w:hAnsi="Verdana"/>
      <w:sz w:val="20"/>
      <w:szCs w:val="20"/>
      <w:lang w:val="en-US"/>
    </w:rPr>
  </w:style>
  <w:style w:type="paragraph" w:styleId="aff3">
    <w:name w:val="Normal (Web)"/>
    <w:aliases w:val="Обычный (Web)1,Обычный (Web)11"/>
    <w:basedOn w:val="a"/>
    <w:uiPriority w:val="1"/>
    <w:unhideWhenUsed/>
    <w:qFormat/>
    <w:rsid w:val="00EC4C32"/>
    <w:pPr>
      <w:spacing w:before="100" w:beforeAutospacing="1" w:after="100" w:afterAutospacing="1" w:line="240" w:lineRule="auto"/>
      <w:ind w:firstLine="0"/>
    </w:pPr>
    <w:rPr>
      <w:rFonts w:eastAsia="Times New Roman"/>
      <w:sz w:val="19"/>
      <w:szCs w:val="19"/>
      <w:lang w:eastAsia="ru-RU"/>
    </w:rPr>
  </w:style>
  <w:style w:type="paragraph" w:customStyle="1" w:styleId="ConsPlusNormal">
    <w:name w:val="ConsPlusNormal"/>
    <w:rsid w:val="00EC4C32"/>
    <w:pPr>
      <w:autoSpaceDE w:val="0"/>
      <w:autoSpaceDN w:val="0"/>
      <w:adjustRightInd w:val="0"/>
    </w:pPr>
    <w:rPr>
      <w:rFonts w:ascii="Times New Roman" w:eastAsia="Times New Roman" w:hAnsi="Times New Roman"/>
      <w:sz w:val="28"/>
      <w:szCs w:val="28"/>
    </w:rPr>
  </w:style>
  <w:style w:type="paragraph" w:styleId="aff4">
    <w:name w:val="caption"/>
    <w:basedOn w:val="a"/>
    <w:next w:val="a"/>
    <w:uiPriority w:val="35"/>
    <w:unhideWhenUsed/>
    <w:qFormat/>
    <w:rsid w:val="00DE0CCC"/>
    <w:pPr>
      <w:spacing w:after="200" w:line="240" w:lineRule="auto"/>
    </w:pPr>
    <w:rPr>
      <w:b/>
      <w:bCs/>
      <w:color w:val="4472C4"/>
      <w:sz w:val="18"/>
      <w:szCs w:val="18"/>
    </w:rPr>
  </w:style>
  <w:style w:type="paragraph" w:customStyle="1" w:styleId="110">
    <w:name w:val="Знак Знак Знак1 Знак Знак Знак Знак Знак Знак1 Знак"/>
    <w:basedOn w:val="a"/>
    <w:rsid w:val="001B722A"/>
    <w:pPr>
      <w:spacing w:before="100" w:beforeAutospacing="1" w:after="100" w:afterAutospacing="1" w:line="240" w:lineRule="auto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styleId="aff5">
    <w:name w:val="Body Text"/>
    <w:basedOn w:val="a"/>
    <w:link w:val="aff6"/>
    <w:unhideWhenUsed/>
    <w:rsid w:val="000D442C"/>
    <w:pPr>
      <w:spacing w:after="120" w:line="240" w:lineRule="auto"/>
      <w:ind w:firstLine="0"/>
      <w:jc w:val="left"/>
    </w:pPr>
    <w:rPr>
      <w:rFonts w:eastAsia="Times New Roman"/>
      <w:szCs w:val="24"/>
      <w:lang w:eastAsia="ar-SA"/>
    </w:rPr>
  </w:style>
  <w:style w:type="character" w:customStyle="1" w:styleId="aff6">
    <w:name w:val="Основной текст Знак"/>
    <w:link w:val="aff5"/>
    <w:rsid w:val="000D442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3">
    <w:name w:val="Абзац списка1"/>
    <w:basedOn w:val="a"/>
    <w:rsid w:val="00CC53A4"/>
    <w:pPr>
      <w:spacing w:line="276" w:lineRule="auto"/>
      <w:ind w:left="720"/>
      <w:contextualSpacing/>
    </w:pPr>
    <w:rPr>
      <w:rFonts w:eastAsia="Times New Roman"/>
      <w:sz w:val="28"/>
    </w:rPr>
  </w:style>
  <w:style w:type="paragraph" w:customStyle="1" w:styleId="aff7">
    <w:name w:val="Знак Знак Знак Знак"/>
    <w:basedOn w:val="a"/>
    <w:rsid w:val="006839E5"/>
    <w:pPr>
      <w:spacing w:after="160" w:line="240" w:lineRule="exact"/>
      <w:ind w:firstLine="0"/>
      <w:jc w:val="left"/>
    </w:pPr>
    <w:rPr>
      <w:rFonts w:ascii="Verdana" w:eastAsia="Times New Roman" w:hAnsi="Verdana"/>
      <w:sz w:val="20"/>
      <w:szCs w:val="20"/>
      <w:lang w:val="en-US"/>
    </w:rPr>
  </w:style>
  <w:style w:type="numbering" w:customStyle="1" w:styleId="14">
    <w:name w:val="Нет списка1"/>
    <w:next w:val="a2"/>
    <w:semiHidden/>
    <w:rsid w:val="006839E5"/>
  </w:style>
  <w:style w:type="table" w:customStyle="1" w:styleId="32">
    <w:name w:val="Сетка таблицы3"/>
    <w:basedOn w:val="a1"/>
    <w:next w:val="af2"/>
    <w:rsid w:val="006839E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8">
    <w:name w:val="page number"/>
    <w:basedOn w:val="a0"/>
    <w:rsid w:val="006839E5"/>
  </w:style>
  <w:style w:type="character" w:customStyle="1" w:styleId="aff9">
    <w:name w:val="Знак Знак"/>
    <w:uiPriority w:val="99"/>
    <w:rsid w:val="00D5004A"/>
    <w:rPr>
      <w:spacing w:val="3"/>
      <w:sz w:val="25"/>
    </w:rPr>
  </w:style>
  <w:style w:type="paragraph" w:customStyle="1" w:styleId="15">
    <w:name w:val="Знак Знак1 Знак Знак Знак Знак Знак Знак"/>
    <w:basedOn w:val="a"/>
    <w:rsid w:val="003D702C"/>
    <w:pPr>
      <w:spacing w:after="160" w:line="240" w:lineRule="exact"/>
      <w:ind w:firstLine="0"/>
      <w:jc w:val="lef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11pt">
    <w:name w:val="Основной текст + 11 pt;Полужирный"/>
    <w:basedOn w:val="a0"/>
    <w:rsid w:val="004646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pt0">
    <w:name w:val="Основной текст + 11 pt"/>
    <w:basedOn w:val="a0"/>
    <w:rsid w:val="004646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ffa">
    <w:name w:val="Основной текст_"/>
    <w:basedOn w:val="a0"/>
    <w:link w:val="16"/>
    <w:rsid w:val="00CF002E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16">
    <w:name w:val="Основной текст1"/>
    <w:basedOn w:val="a"/>
    <w:link w:val="affa"/>
    <w:rsid w:val="00CF002E"/>
    <w:pPr>
      <w:widowControl w:val="0"/>
      <w:shd w:val="clear" w:color="auto" w:fill="FFFFFF"/>
      <w:spacing w:before="300" w:line="322" w:lineRule="exact"/>
      <w:ind w:firstLine="560"/>
    </w:pPr>
    <w:rPr>
      <w:rFonts w:eastAsia="Times New Roman"/>
      <w:sz w:val="26"/>
      <w:szCs w:val="26"/>
      <w:lang w:eastAsia="ru-RU"/>
    </w:rPr>
  </w:style>
  <w:style w:type="character" w:customStyle="1" w:styleId="affb">
    <w:name w:val="Сноска_"/>
    <w:basedOn w:val="a0"/>
    <w:link w:val="affc"/>
    <w:rsid w:val="007C31CA"/>
    <w:rPr>
      <w:rFonts w:ascii="Times New Roman" w:eastAsia="Times New Roman" w:hAnsi="Times New Roman"/>
      <w:b/>
      <w:bCs/>
      <w:sz w:val="18"/>
      <w:szCs w:val="18"/>
      <w:shd w:val="clear" w:color="auto" w:fill="FFFFFF"/>
    </w:rPr>
  </w:style>
  <w:style w:type="character" w:customStyle="1" w:styleId="affd">
    <w:name w:val="Сноска + Не полужирный"/>
    <w:basedOn w:val="affb"/>
    <w:rsid w:val="007C31CA"/>
    <w:rPr>
      <w:rFonts w:ascii="Times New Roman" w:eastAsia="Times New Roman" w:hAnsi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affc">
    <w:name w:val="Сноска"/>
    <w:basedOn w:val="a"/>
    <w:link w:val="affb"/>
    <w:rsid w:val="007C31CA"/>
    <w:pPr>
      <w:widowControl w:val="0"/>
      <w:shd w:val="clear" w:color="auto" w:fill="FFFFFF"/>
      <w:spacing w:line="0" w:lineRule="atLeast"/>
      <w:ind w:firstLine="0"/>
      <w:jc w:val="left"/>
    </w:pPr>
    <w:rPr>
      <w:rFonts w:eastAsia="Times New Roman"/>
      <w:b/>
      <w:bCs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8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3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5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8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8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7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1A83CD996646689179F2C3DF0FB6B673DE2241033CE9CF967279B6D647105208259D0903F19B6B1B85E178g0BCL" TargetMode="External"/><Relationship Id="rId18" Type="http://schemas.openxmlformats.org/officeDocument/2006/relationships/image" Target="media/image3.png"/><Relationship Id="rId26" Type="http://schemas.openxmlformats.org/officeDocument/2006/relationships/chart" Target="charts/chart7.xml"/><Relationship Id="rId39" Type="http://schemas.openxmlformats.org/officeDocument/2006/relationships/chart" Target="charts/chart19.xml"/><Relationship Id="rId21" Type="http://schemas.openxmlformats.org/officeDocument/2006/relationships/chart" Target="charts/chart2.xml"/><Relationship Id="rId34" Type="http://schemas.openxmlformats.org/officeDocument/2006/relationships/chart" Target="charts/chart15.xml"/><Relationship Id="rId42" Type="http://schemas.openxmlformats.org/officeDocument/2006/relationships/chart" Target="charts/chart22.xml"/><Relationship Id="rId47" Type="http://schemas.openxmlformats.org/officeDocument/2006/relationships/chart" Target="charts/chart27.xml"/><Relationship Id="rId50" Type="http://schemas.openxmlformats.org/officeDocument/2006/relationships/chart" Target="charts/chart30.xml"/><Relationship Id="rId55" Type="http://schemas.openxmlformats.org/officeDocument/2006/relationships/chart" Target="charts/chart35.xml"/><Relationship Id="rId63" Type="http://schemas.openxmlformats.org/officeDocument/2006/relationships/chart" Target="charts/chart43.xml"/><Relationship Id="rId68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consultantplus://offline/ref=921F7717FE412B50EE303FD834990E891CA8FBF06DF027D5504F2BA8616152CF0CE2D032E258577274EA20o5D6O" TargetMode="External"/><Relationship Id="rId29" Type="http://schemas.openxmlformats.org/officeDocument/2006/relationships/chart" Target="charts/chart10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kiro2012@yandex.ru" TargetMode="External"/><Relationship Id="rId24" Type="http://schemas.openxmlformats.org/officeDocument/2006/relationships/chart" Target="charts/chart5.xml"/><Relationship Id="rId32" Type="http://schemas.openxmlformats.org/officeDocument/2006/relationships/chart" Target="charts/chart13.xml"/><Relationship Id="rId37" Type="http://schemas.openxmlformats.org/officeDocument/2006/relationships/hyperlink" Target="http://kcdostavr.ucoz.com/" TargetMode="External"/><Relationship Id="rId40" Type="http://schemas.openxmlformats.org/officeDocument/2006/relationships/chart" Target="charts/chart20.xml"/><Relationship Id="rId45" Type="http://schemas.openxmlformats.org/officeDocument/2006/relationships/chart" Target="charts/chart25.xml"/><Relationship Id="rId53" Type="http://schemas.openxmlformats.org/officeDocument/2006/relationships/chart" Target="charts/chart33.xml"/><Relationship Id="rId58" Type="http://schemas.openxmlformats.org/officeDocument/2006/relationships/chart" Target="charts/chart38.xml"/><Relationship Id="rId66" Type="http://schemas.openxmlformats.org/officeDocument/2006/relationships/hyperlink" Target="file:///Z:\&#1054;&#1041;&#1065;&#1048;&#1045;%20&#1044;&#1054;&#1050;&#1059;&#1052;&#1045;&#1053;&#1058;&#1067;\&#1052;&#1054;&#1053;&#1048;&#1058;&#1054;&#1056;&#1048;&#1053;&#1043;\&#1052;&#1054;&#1053;&#1048;&#1058;&#1054;&#1056;&#1048;&#1053;&#1043;%20&#1047;&#1040;%202018%20&#1043;&#1054;&#1044;\&#1074;&#1099;&#1089;&#1096;&#1077;&#1077;%20&#1086;&#1073;&#1088;&#1072;&#1079;&#1086;&#1074;&#1072;&#1085;&#1080;&#1077;.doc" TargetMode="External"/><Relationship Id="rId5" Type="http://schemas.microsoft.com/office/2007/relationships/stylesWithEffects" Target="stylesWithEffects.xml"/><Relationship Id="rId15" Type="http://schemas.openxmlformats.org/officeDocument/2006/relationships/hyperlink" Target="consultantplus://offline/ref=3758AD0617B1A4BA7C0B2DBA44B9FD3DE659327C5D4E3AB7E7FDDF565D037FB95252570AA8C40931018CA9k007I" TargetMode="External"/><Relationship Id="rId23" Type="http://schemas.openxmlformats.org/officeDocument/2006/relationships/chart" Target="charts/chart4.xml"/><Relationship Id="rId28" Type="http://schemas.openxmlformats.org/officeDocument/2006/relationships/chart" Target="charts/chart9.xml"/><Relationship Id="rId36" Type="http://schemas.openxmlformats.org/officeDocument/2006/relationships/chart" Target="charts/chart17.xml"/><Relationship Id="rId49" Type="http://schemas.openxmlformats.org/officeDocument/2006/relationships/chart" Target="charts/chart29.xml"/><Relationship Id="rId57" Type="http://schemas.openxmlformats.org/officeDocument/2006/relationships/chart" Target="charts/chart37.xml"/><Relationship Id="rId61" Type="http://schemas.openxmlformats.org/officeDocument/2006/relationships/chart" Target="charts/chart41.xml"/><Relationship Id="rId10" Type="http://schemas.openxmlformats.org/officeDocument/2006/relationships/image" Target="media/image1.jpeg"/><Relationship Id="rId19" Type="http://schemas.openxmlformats.org/officeDocument/2006/relationships/image" Target="media/image4.png"/><Relationship Id="rId31" Type="http://schemas.openxmlformats.org/officeDocument/2006/relationships/chart" Target="charts/chart12.xml"/><Relationship Id="rId44" Type="http://schemas.openxmlformats.org/officeDocument/2006/relationships/chart" Target="charts/chart24.xml"/><Relationship Id="rId52" Type="http://schemas.openxmlformats.org/officeDocument/2006/relationships/chart" Target="charts/chart32.xml"/><Relationship Id="rId60" Type="http://schemas.openxmlformats.org/officeDocument/2006/relationships/chart" Target="charts/chart40.xml"/><Relationship Id="rId65" Type="http://schemas.openxmlformats.org/officeDocument/2006/relationships/hyperlink" Target="consultantplus://offline/ref=9ECDCB15AF624B4C03C618568E7A20D2CD7F8C1FB9464C69CF3EF86938CCA50F844767EF2F270770OED7M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consultantplus://offline/ref=FBCA80634CD99D2ED3BCFA5E047FBD9E407DCB1C34F85D7F2DF647212DE938B8FE4B20AC65F0232A626E2CN7F6O" TargetMode="External"/><Relationship Id="rId22" Type="http://schemas.openxmlformats.org/officeDocument/2006/relationships/chart" Target="charts/chart3.xml"/><Relationship Id="rId27" Type="http://schemas.openxmlformats.org/officeDocument/2006/relationships/chart" Target="charts/chart8.xml"/><Relationship Id="rId30" Type="http://schemas.openxmlformats.org/officeDocument/2006/relationships/chart" Target="charts/chart11.xml"/><Relationship Id="rId35" Type="http://schemas.openxmlformats.org/officeDocument/2006/relationships/chart" Target="charts/chart16.xml"/><Relationship Id="rId43" Type="http://schemas.openxmlformats.org/officeDocument/2006/relationships/chart" Target="charts/chart23.xml"/><Relationship Id="rId48" Type="http://schemas.openxmlformats.org/officeDocument/2006/relationships/chart" Target="charts/chart28.xml"/><Relationship Id="rId56" Type="http://schemas.openxmlformats.org/officeDocument/2006/relationships/chart" Target="charts/chart36.xml"/><Relationship Id="rId64" Type="http://schemas.openxmlformats.org/officeDocument/2006/relationships/chart" Target="charts/chart44.xml"/><Relationship Id="rId69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chart" Target="charts/chart31.xml"/><Relationship Id="rId3" Type="http://schemas.openxmlformats.org/officeDocument/2006/relationships/numbering" Target="numbering.xml"/><Relationship Id="rId12" Type="http://schemas.openxmlformats.org/officeDocument/2006/relationships/hyperlink" Target="mailto:skiro2012@yandex.ru" TargetMode="External"/><Relationship Id="rId17" Type="http://schemas.openxmlformats.org/officeDocument/2006/relationships/image" Target="media/image2.jpeg"/><Relationship Id="rId25" Type="http://schemas.openxmlformats.org/officeDocument/2006/relationships/chart" Target="charts/chart6.xml"/><Relationship Id="rId33" Type="http://schemas.openxmlformats.org/officeDocument/2006/relationships/chart" Target="charts/chart14.xml"/><Relationship Id="rId38" Type="http://schemas.openxmlformats.org/officeDocument/2006/relationships/chart" Target="charts/chart18.xml"/><Relationship Id="rId46" Type="http://schemas.openxmlformats.org/officeDocument/2006/relationships/chart" Target="charts/chart26.xml"/><Relationship Id="rId59" Type="http://schemas.openxmlformats.org/officeDocument/2006/relationships/chart" Target="charts/chart39.xml"/><Relationship Id="rId67" Type="http://schemas.openxmlformats.org/officeDocument/2006/relationships/footer" Target="footer1.xml"/><Relationship Id="rId20" Type="http://schemas.openxmlformats.org/officeDocument/2006/relationships/chart" Target="charts/chart1.xml"/><Relationship Id="rId41" Type="http://schemas.openxmlformats.org/officeDocument/2006/relationships/chart" Target="charts/chart21.xml"/><Relationship Id="rId54" Type="http://schemas.openxmlformats.org/officeDocument/2006/relationships/chart" Target="charts/chart34.xml"/><Relationship Id="rId62" Type="http://schemas.openxmlformats.org/officeDocument/2006/relationships/chart" Target="charts/chart4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OneDrive\&#1042;&#1064;&#1069;\&#1055;&#1088;&#1086;&#1077;&#1082;&#1090;&#1099;\&#1052;&#1054;&#1053;%20&#1080;%20&#1056;&#1054;&#1053;\&#1052;&#1057;&#1054;%20(&#1060;23)\&#1069;&#1090;&#1072;&#1087;%204\&#1056;&#1072;&#1073;&#1086;&#1090;&#1072;%204\&#1040;&#1087;&#1088;&#1086;&#1073;&#1072;&#1094;&#1080;&#1103;\04.%20&#1052;&#1072;&#1090;&#1077;&#1088;&#1080;&#1072;&#1083;&#1099;%20&#1076;&#1083;&#1103;%20&#1088;&#1072;&#1089;&#1089;&#1099;&#1083;&#1082;&#1080;\&#1064;&#1072;&#1073;&#1083;&#1086;&#1085;%20&#1086;&#1090;&#1095;&#1077;&#1090;&#1072;.dot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3.xlsx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4.xlsx"/><Relationship Id="rId1" Type="http://schemas.openxmlformats.org/officeDocument/2006/relationships/themeOverride" Target="../theme/themeOverride3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5.xlsx"/><Relationship Id="rId1" Type="http://schemas.openxmlformats.org/officeDocument/2006/relationships/themeOverride" Target="../theme/themeOverride4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6.xlsx"/><Relationship Id="rId1" Type="http://schemas.openxmlformats.org/officeDocument/2006/relationships/themeOverride" Target="../theme/themeOverride5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7.xlsx"/><Relationship Id="rId1" Type="http://schemas.openxmlformats.org/officeDocument/2006/relationships/themeOverride" Target="../theme/themeOverride6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8.xlsx"/><Relationship Id="rId1" Type="http://schemas.openxmlformats.org/officeDocument/2006/relationships/themeOverride" Target="../theme/themeOverride7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9.xlsx"/><Relationship Id="rId1" Type="http://schemas.openxmlformats.org/officeDocument/2006/relationships/themeOverride" Target="../theme/themeOverride8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3.xlsx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0.xlsx"/><Relationship Id="rId1" Type="http://schemas.openxmlformats.org/officeDocument/2006/relationships/themeOverride" Target="../theme/themeOverride9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1.xlsx"/><Relationship Id="rId1" Type="http://schemas.openxmlformats.org/officeDocument/2006/relationships/themeOverride" Target="../theme/themeOverride10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2.xlsx"/><Relationship Id="rId1" Type="http://schemas.openxmlformats.org/officeDocument/2006/relationships/themeOverride" Target="../theme/themeOverride11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3.xlsx"/><Relationship Id="rId1" Type="http://schemas.openxmlformats.org/officeDocument/2006/relationships/themeOverride" Target="../theme/themeOverride12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4.xlsx"/><Relationship Id="rId1" Type="http://schemas.openxmlformats.org/officeDocument/2006/relationships/themeOverride" Target="../theme/themeOverride13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5.xlsx"/><Relationship Id="rId1" Type="http://schemas.openxmlformats.org/officeDocument/2006/relationships/themeOverride" Target="../theme/themeOverride14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6.xlsx"/><Relationship Id="rId1" Type="http://schemas.openxmlformats.org/officeDocument/2006/relationships/themeOverride" Target="../theme/themeOverride15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7.xlsx"/><Relationship Id="rId1" Type="http://schemas.openxmlformats.org/officeDocument/2006/relationships/themeOverride" Target="../theme/themeOverride16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8.xlsx"/><Relationship Id="rId1" Type="http://schemas.openxmlformats.org/officeDocument/2006/relationships/themeOverride" Target="../theme/themeOverride17.xm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9.xlsx"/><Relationship Id="rId1" Type="http://schemas.openxmlformats.org/officeDocument/2006/relationships/themeOverride" Target="../theme/themeOverride18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4.xlsx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0.xlsx"/><Relationship Id="rId1" Type="http://schemas.openxmlformats.org/officeDocument/2006/relationships/themeOverride" Target="../theme/themeOverride19.xml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1.xlsx"/><Relationship Id="rId1" Type="http://schemas.openxmlformats.org/officeDocument/2006/relationships/themeOverride" Target="../theme/themeOverride20.xml"/></Relationships>
</file>

<file path=word/charts/_rels/chart4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2.xlsx"/><Relationship Id="rId1" Type="http://schemas.openxmlformats.org/officeDocument/2006/relationships/themeOverride" Target="../theme/themeOverride21.xml"/></Relationships>
</file>

<file path=word/charts/_rels/chart4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3.xlsx"/><Relationship Id="rId1" Type="http://schemas.openxmlformats.org/officeDocument/2006/relationships/themeOverride" Target="../theme/themeOverride22.xml"/></Relationships>
</file>

<file path=word/charts/_rels/chart4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4.xlsx"/><Relationship Id="rId1" Type="http://schemas.openxmlformats.org/officeDocument/2006/relationships/themeOverride" Target="../theme/themeOverride23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обучающихся во вторую смену</c:v>
                </c:pt>
              </c:strCache>
            </c:strRef>
          </c:tx>
          <c:spPr>
            <a:ln w="26136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5"/>
            <c:spPr>
              <a:solidFill>
                <a:srgbClr val="FFC000"/>
              </a:solidFill>
              <a:ln w="7127">
                <a:solidFill>
                  <a:srgbClr val="FFC000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dLbls>
            <c:numFmt formatCode="#,##0" sourceLinked="0"/>
            <c:spPr>
              <a:noFill/>
              <a:ln w="19007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73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Лист1!$B$2:$B$6</c:f>
              <c:numCache>
                <c:formatCode>#,##0</c:formatCode>
                <c:ptCount val="5"/>
                <c:pt idx="0">
                  <c:v>264868</c:v>
                </c:pt>
                <c:pt idx="1">
                  <c:v>270682</c:v>
                </c:pt>
                <c:pt idx="2">
                  <c:v>277682</c:v>
                </c:pt>
                <c:pt idx="3">
                  <c:v>285642</c:v>
                </c:pt>
                <c:pt idx="4">
                  <c:v>291881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61B-4903-AFA6-1C58F80F95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0047872"/>
        <c:axId val="100784000"/>
      </c:lineChart>
      <c:catAx>
        <c:axId val="1000478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670" b="1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Годы</a:t>
                </a:r>
              </a:p>
            </c:rich>
          </c:tx>
          <c:overlay val="0"/>
          <c:spPr>
            <a:noFill/>
            <a:ln w="19007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0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73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0784000"/>
        <c:crosses val="autoZero"/>
        <c:auto val="1"/>
        <c:lblAlgn val="ctr"/>
        <c:lblOffset val="100"/>
        <c:noMultiLvlLbl val="0"/>
      </c:catAx>
      <c:valAx>
        <c:axId val="100784000"/>
        <c:scaling>
          <c:orientation val="minMax"/>
        </c:scaling>
        <c:delete val="0"/>
        <c:axPos val="l"/>
        <c:majorGridlines>
          <c:spPr>
            <a:ln w="7127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ln w="4752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673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0047872"/>
        <c:crosses val="autoZero"/>
        <c:crossBetween val="between"/>
      </c:valAx>
      <c:spPr>
        <a:noFill/>
        <a:ln w="25409">
          <a:noFill/>
        </a:ln>
      </c:spPr>
    </c:plotArea>
    <c:legend>
      <c:legendPos val="b"/>
      <c:overlay val="0"/>
      <c:spPr>
        <a:noFill/>
        <a:ln w="19007">
          <a:noFill/>
        </a:ln>
      </c:spPr>
      <c:txPr>
        <a:bodyPr rot="0" spcFirstLastPara="1" vertOverflow="ellipsis" vert="horz" wrap="square" anchor="ctr" anchorCtr="1"/>
        <a:lstStyle/>
        <a:p>
          <a:pPr>
            <a:defRPr sz="673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7127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5727699530516437E-2"/>
          <c:y val="9.1954022988505746E-2"/>
          <c:w val="0.90684515570015867"/>
          <c:h val="0.66896853134244827"/>
        </c:manualLayout>
      </c:layout>
      <c:lineChart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программы подготовки квалифицированных рабочих, служащих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EDA6-40D6-991D-00D173EF51A4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программы подготовки специалистов среднего звена</c:v>
                </c:pt>
              </c:strCache>
            </c:strRef>
          </c:tx>
          <c:dLbls>
            <c:dLbl>
              <c:idx val="0"/>
              <c:layout>
                <c:manualLayout>
                  <c:x val="-4.2345966546686624E-3"/>
                  <c:y val="7.0961718020541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493-44DB-AAD4-499582D9EC60}"/>
                </c:ext>
              </c:extLst>
            </c:dLbl>
            <c:dLbl>
              <c:idx val="2"/>
              <c:layout>
                <c:manualLayout>
                  <c:x val="8.4691933093372848E-3"/>
                  <c:y val="-4.85527544351073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493-44DB-AAD4-499582D9EC6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41.8</c:v>
                </c:pt>
                <c:pt idx="1">
                  <c:v>45.7</c:v>
                </c:pt>
                <c:pt idx="2">
                  <c:v>30.13</c:v>
                </c:pt>
                <c:pt idx="3">
                  <c:v>28.4</c:v>
                </c:pt>
                <c:pt idx="4">
                  <c:v>10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DA6-40D6-991D-00D173EF51A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4605696"/>
        <c:axId val="74607232"/>
      </c:lineChart>
      <c:catAx>
        <c:axId val="746056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74607232"/>
        <c:crosses val="autoZero"/>
        <c:auto val="1"/>
        <c:lblAlgn val="ctr"/>
        <c:lblOffset val="100"/>
        <c:noMultiLvlLbl val="0"/>
      </c:catAx>
      <c:valAx>
        <c:axId val="746072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7460569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4880667670367463E-2"/>
          <c:y val="7.5321010947921402E-2"/>
          <c:w val="0.87986490644725646"/>
          <c:h val="0.723868683925913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преподаватели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Sheet1!$B$1:$C$1</c:f>
              <c:numCache>
                <c:formatCode>General</c:formatCode>
                <c:ptCount val="2"/>
                <c:pt idx="0">
                  <c:v>2017</c:v>
                </c:pt>
                <c:pt idx="1">
                  <c:v>2018</c:v>
                </c:pt>
              </c:numCache>
            </c:numRef>
          </c:cat>
          <c:val>
            <c:numRef>
              <c:f>Sheet1!$B$2:$C$2</c:f>
              <c:numCache>
                <c:formatCode>General</c:formatCode>
                <c:ptCount val="2"/>
                <c:pt idx="0">
                  <c:v>97</c:v>
                </c:pt>
                <c:pt idx="1">
                  <c:v>95.8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C3C-438C-9F27-1180B3701DAB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мастера производственного обучения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Sheet1!$B$1:$C$1</c:f>
              <c:numCache>
                <c:formatCode>General</c:formatCode>
                <c:ptCount val="2"/>
                <c:pt idx="0">
                  <c:v>2017</c:v>
                </c:pt>
                <c:pt idx="1">
                  <c:v>2018</c:v>
                </c:pt>
              </c:numCache>
            </c:numRef>
          </c:cat>
          <c:val>
            <c:numRef>
              <c:f>Sheet1!$B$3:$C$3</c:f>
              <c:numCache>
                <c:formatCode>General</c:formatCode>
                <c:ptCount val="2"/>
                <c:pt idx="0">
                  <c:v>53.9</c:v>
                </c:pt>
                <c:pt idx="1">
                  <c:v>57.91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C3C-438C-9F27-1180B3701DA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74634368"/>
        <c:axId val="74635904"/>
      </c:barChart>
      <c:catAx>
        <c:axId val="74634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74635904"/>
        <c:crosses val="autoZero"/>
        <c:auto val="1"/>
        <c:lblAlgn val="ctr"/>
        <c:lblOffset val="100"/>
        <c:noMultiLvlLbl val="0"/>
      </c:catAx>
      <c:valAx>
        <c:axId val="746359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7463436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9478908188585611E-2"/>
          <c:y val="0.10191082802547771"/>
          <c:w val="0.89545832651274981"/>
          <c:h val="0.6046864310197512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преподаватели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Sheet1!$B$1:$C$1</c:f>
              <c:numCache>
                <c:formatCode>General</c:formatCode>
                <c:ptCount val="2"/>
                <c:pt idx="0">
                  <c:v>2017</c:v>
                </c:pt>
                <c:pt idx="1">
                  <c:v>2018</c:v>
                </c:pt>
              </c:numCache>
            </c:numRef>
          </c:cat>
          <c:val>
            <c:numRef>
              <c:f>Sheet1!$B$2:$C$2</c:f>
              <c:numCache>
                <c:formatCode>General</c:formatCode>
                <c:ptCount val="2"/>
                <c:pt idx="0">
                  <c:v>3</c:v>
                </c:pt>
                <c:pt idx="1">
                  <c:v>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E64-4296-99EF-ABE693A8DAA8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мастера производственного обучения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Sheet1!$B$1:$C$1</c:f>
              <c:numCache>
                <c:formatCode>General</c:formatCode>
                <c:ptCount val="2"/>
                <c:pt idx="0">
                  <c:v>2017</c:v>
                </c:pt>
                <c:pt idx="1">
                  <c:v>2018</c:v>
                </c:pt>
              </c:numCache>
            </c:numRef>
          </c:cat>
          <c:val>
            <c:numRef>
              <c:f>Sheet1!$B$3:$C$3</c:f>
              <c:numCache>
                <c:formatCode>General</c:formatCode>
                <c:ptCount val="2"/>
                <c:pt idx="0">
                  <c:v>38.9</c:v>
                </c:pt>
                <c:pt idx="1">
                  <c:v>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E64-4296-99EF-ABE693A8DAA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77906688"/>
        <c:axId val="77908224"/>
      </c:barChart>
      <c:catAx>
        <c:axId val="779066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77908224"/>
        <c:crosses val="autoZero"/>
        <c:auto val="1"/>
        <c:lblAlgn val="ctr"/>
        <c:lblOffset val="100"/>
        <c:noMultiLvlLbl val="0"/>
      </c:catAx>
      <c:valAx>
        <c:axId val="779082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7790668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2745783036603608E-2"/>
          <c:y val="8.3769633507853408E-2"/>
          <c:w val="0.84671130910080283"/>
          <c:h val="0.54418657178002794"/>
        </c:manualLayout>
      </c:layout>
      <c:lineChart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высшая квалификационная категория</c:v>
                </c:pt>
              </c:strCache>
            </c:strRef>
          </c:tx>
          <c:dLbls>
            <c:dLbl>
              <c:idx val="0"/>
              <c:layout>
                <c:manualLayout>
                  <c:x val="8.2516761217122231E-3"/>
                  <c:y val="-2.64783759929391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659-46C7-A21C-96B91D2701FD}"/>
                </c:ext>
              </c:extLst>
            </c:dLbl>
            <c:dLbl>
              <c:idx val="1"/>
              <c:layout>
                <c:manualLayout>
                  <c:x val="-2.0629190304280935E-3"/>
                  <c:y val="-6.17828773168579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659-46C7-A21C-96B91D2701FD}"/>
                </c:ext>
              </c:extLst>
            </c:dLbl>
            <c:dLbl>
              <c:idx val="2"/>
              <c:layout>
                <c:manualLayout>
                  <c:x val="-2.0629190304280558E-3"/>
                  <c:y val="-6.61959399823477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659-46C7-A21C-96B91D2701FD}"/>
                </c:ext>
              </c:extLst>
            </c:dLbl>
            <c:dLbl>
              <c:idx val="3"/>
              <c:layout>
                <c:manualLayout>
                  <c:x val="0"/>
                  <c:y val="-5.7369814651368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659-46C7-A21C-96B91D2701F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43.92</c:v>
                </c:pt>
                <c:pt idx="1">
                  <c:v>38.36</c:v>
                </c:pt>
                <c:pt idx="2">
                  <c:v>38.630000000000003</c:v>
                </c:pt>
                <c:pt idx="3">
                  <c:v>40.200000000000003</c:v>
                </c:pt>
                <c:pt idx="4">
                  <c:v>40.9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38C-47E6-B048-E7F964966422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первая квалификационная категория</c:v>
                </c:pt>
              </c:strCache>
            </c:strRef>
          </c:tx>
          <c:dLbls>
            <c:dLbl>
              <c:idx val="0"/>
              <c:layout>
                <c:manualLayout>
                  <c:x val="1.2377514182568316E-2"/>
                  <c:y val="-1.3239187996469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659-46C7-A21C-96B91D2701FD}"/>
                </c:ext>
              </c:extLst>
            </c:dLbl>
            <c:dLbl>
              <c:idx val="1"/>
              <c:layout>
                <c:manualLayout>
                  <c:x val="-4.1258380608561488E-3"/>
                  <c:y val="-6.17828773168579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659-46C7-A21C-96B91D2701FD}"/>
                </c:ext>
              </c:extLst>
            </c:dLbl>
            <c:dLbl>
              <c:idx val="2"/>
              <c:layout>
                <c:manualLayout>
                  <c:x val="-2.0629190304280558E-3"/>
                  <c:y val="-7.50220653133274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659-46C7-A21C-96B91D2701FD}"/>
                </c:ext>
              </c:extLst>
            </c:dLbl>
            <c:dLbl>
              <c:idx val="3"/>
              <c:layout>
                <c:manualLayout>
                  <c:x val="2.0629190304279799E-3"/>
                  <c:y val="-5.29567519858782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659-46C7-A21C-96B91D2701F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12.15</c:v>
                </c:pt>
                <c:pt idx="1">
                  <c:v>10.61</c:v>
                </c:pt>
                <c:pt idx="2">
                  <c:v>11.42</c:v>
                </c:pt>
                <c:pt idx="3">
                  <c:v>13.3</c:v>
                </c:pt>
                <c:pt idx="4">
                  <c:v>11.8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338C-47E6-B048-E7F96496642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87780736"/>
        <c:axId val="87815296"/>
      </c:lineChart>
      <c:catAx>
        <c:axId val="877807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87815296"/>
        <c:crosses val="autoZero"/>
        <c:auto val="1"/>
        <c:lblAlgn val="ctr"/>
        <c:lblOffset val="100"/>
        <c:noMultiLvlLbl val="0"/>
      </c:catAx>
      <c:valAx>
        <c:axId val="878152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87780736"/>
        <c:crosses val="autoZero"/>
        <c:crossBetween val="between"/>
      </c:valAx>
      <c:spPr>
        <a:ln w="6350">
          <a:solidFill>
            <a:srgbClr val="808080"/>
          </a:solidFill>
        </a:ln>
      </c:spPr>
    </c:plotArea>
    <c:legend>
      <c:legendPos val="r"/>
      <c:layout>
        <c:manualLayout>
          <c:xMode val="edge"/>
          <c:yMode val="edge"/>
          <c:x val="4.5126272573329053E-2"/>
          <c:y val="0.73757358000152906"/>
          <c:w val="0.87648280427040481"/>
          <c:h val="0.1162032371725820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921832660712081E-2"/>
          <c:y val="7.0675206189632217E-2"/>
          <c:w val="0.66439438377332305"/>
          <c:h val="0.77673489886816449"/>
        </c:manualLayout>
      </c:layout>
      <c:lineChart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программы подготовки квалифицированных рабочих, служащих</c:v>
                </c:pt>
              </c:strCache>
            </c:strRef>
          </c:tx>
          <c:dLbls>
            <c:dLbl>
              <c:idx val="0"/>
              <c:layout>
                <c:manualLayout>
                  <c:x val="-2.0637705087194302E-3"/>
                  <c:y val="-7.90722192936215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C8D-487E-8EF3-327C0A030BFD}"/>
                </c:ext>
              </c:extLst>
            </c:dLbl>
            <c:dLbl>
              <c:idx val="1"/>
              <c:layout>
                <c:manualLayout>
                  <c:x val="-3.7835355582599916E-17"/>
                  <c:y val="-7.90722192936215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C8D-487E-8EF3-327C0A030BFD}"/>
                </c:ext>
              </c:extLst>
            </c:dLbl>
            <c:dLbl>
              <c:idx val="2"/>
              <c:layout>
                <c:manualLayout>
                  <c:x val="-2.0637705087195061E-3"/>
                  <c:y val="-0.1054296257248286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C8D-487E-8EF3-327C0A030BFD}"/>
                </c:ext>
              </c:extLst>
            </c:dLbl>
            <c:dLbl>
              <c:idx val="3"/>
              <c:layout>
                <c:manualLayout>
                  <c:x val="0"/>
                  <c:y val="-6.85292567211386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C8D-487E-8EF3-327C0A030BF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13.65</c:v>
                </c:pt>
                <c:pt idx="1">
                  <c:v>14.02</c:v>
                </c:pt>
                <c:pt idx="2">
                  <c:v>15.15</c:v>
                </c:pt>
                <c:pt idx="3">
                  <c:v>22.98</c:v>
                </c:pt>
                <c:pt idx="4">
                  <c:v>18.53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5C5-41A3-9D34-4CC4657F11F3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программы подготовки специалистов среднего звена</c:v>
                </c:pt>
              </c:strCache>
            </c:strRef>
          </c:tx>
          <c:dLbls>
            <c:dLbl>
              <c:idx val="0"/>
              <c:layout>
                <c:manualLayout>
                  <c:x val="-2.0637705087194302E-3"/>
                  <c:y val="-6.32577754348972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C8D-487E-8EF3-327C0A030BFD}"/>
                </c:ext>
              </c:extLst>
            </c:dLbl>
            <c:dLbl>
              <c:idx val="1"/>
              <c:layout>
                <c:manualLayout>
                  <c:x val="-4.1275410174388986E-3"/>
                  <c:y val="-0.1054296257248286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C8D-487E-8EF3-327C0A030BFD}"/>
                </c:ext>
              </c:extLst>
            </c:dLbl>
            <c:dLbl>
              <c:idx val="2"/>
              <c:layout>
                <c:manualLayout>
                  <c:x val="-1.6510164069755442E-2"/>
                  <c:y val="-0.1317870321560358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C8D-487E-8EF3-327C0A030BFD}"/>
                </c:ext>
              </c:extLst>
            </c:dLbl>
            <c:dLbl>
              <c:idx val="3"/>
              <c:layout>
                <c:manualLayout>
                  <c:x val="3.3020328139510884E-2"/>
                  <c:y val="-4.21718502899314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C8D-487E-8EF3-327C0A030BF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strike="noStrike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14.45</c:v>
                </c:pt>
                <c:pt idx="1">
                  <c:v>14.22</c:v>
                </c:pt>
                <c:pt idx="2">
                  <c:v>19.489999999999998</c:v>
                </c:pt>
                <c:pt idx="3">
                  <c:v>23.53</c:v>
                </c:pt>
                <c:pt idx="4">
                  <c:v>23.51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5C5-41A3-9D34-4CC4657F11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6835840"/>
        <c:axId val="96849920"/>
      </c:lineChart>
      <c:catAx>
        <c:axId val="968358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96849920"/>
        <c:crosses val="autoZero"/>
        <c:auto val="1"/>
        <c:lblAlgn val="ctr"/>
        <c:lblOffset val="100"/>
        <c:noMultiLvlLbl val="0"/>
      </c:catAx>
      <c:valAx>
        <c:axId val="968499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968358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4325882363455986"/>
          <c:y val="0.24365481160492525"/>
          <c:w val="0.24717994381173519"/>
          <c:h val="0.5126903767901493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484276729559755E-2"/>
          <c:y val="8.5714285714285715E-2"/>
          <c:w val="0.89762312845222703"/>
          <c:h val="0.794645575329336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стажировка в организациях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1.9</c:v>
                </c:pt>
                <c:pt idx="1">
                  <c:v>2.1</c:v>
                </c:pt>
                <c:pt idx="2">
                  <c:v>2.5</c:v>
                </c:pt>
                <c:pt idx="3">
                  <c:v>2.9</c:v>
                </c:pt>
                <c:pt idx="4">
                  <c:v>5.41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5F4-4F26-A219-5EBAA7C81E0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7704960"/>
        <c:axId val="99612544"/>
      </c:barChart>
      <c:catAx>
        <c:axId val="977049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99612544"/>
        <c:crosses val="autoZero"/>
        <c:auto val="1"/>
        <c:lblAlgn val="ctr"/>
        <c:lblOffset val="100"/>
        <c:noMultiLvlLbl val="0"/>
      </c:catAx>
      <c:valAx>
        <c:axId val="996125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977049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5626911314984705E-2"/>
          <c:y val="9.4972067039106142E-2"/>
          <c:w val="0.87963555884908773"/>
          <c:h val="0.702373966729171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учебно-лабораторные здания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8.8000000000000007</c:v>
                </c:pt>
                <c:pt idx="1">
                  <c:v>9.5</c:v>
                </c:pt>
                <c:pt idx="2">
                  <c:v>10.3</c:v>
                </c:pt>
                <c:pt idx="3">
                  <c:v>11.1</c:v>
                </c:pt>
                <c:pt idx="4">
                  <c:v>43.44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85-4902-ADB2-ED1BDEE01707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здания общежитий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1.8</c:v>
                </c:pt>
                <c:pt idx="1">
                  <c:v>2.1</c:v>
                </c:pt>
                <c:pt idx="2">
                  <c:v>2.2999999999999998</c:v>
                </c:pt>
                <c:pt idx="3">
                  <c:v>2.6</c:v>
                </c:pt>
                <c:pt idx="4">
                  <c:v>37.25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285-4902-ADB2-ED1BDEE0170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0060544"/>
        <c:axId val="100070528"/>
      </c:barChart>
      <c:catAx>
        <c:axId val="100060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100070528"/>
        <c:crosses val="autoZero"/>
        <c:auto val="1"/>
        <c:lblAlgn val="ctr"/>
        <c:lblOffset val="100"/>
        <c:noMultiLvlLbl val="0"/>
      </c:catAx>
      <c:valAx>
        <c:axId val="1000705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0006054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228116710875335E-2"/>
          <c:y val="8.8888888888888892E-2"/>
          <c:w val="0.87581483183740139"/>
          <c:h val="0.7222222222222222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лица с ограниченными возможностями здоровья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0.61</c:v>
                </c:pt>
                <c:pt idx="1">
                  <c:v>0.65</c:v>
                </c:pt>
                <c:pt idx="2">
                  <c:v>0.83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AB8-417E-9A01-53117AC28546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лица, имеющие инвалидность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0.67</c:v>
                </c:pt>
                <c:pt idx="1">
                  <c:v>0.71</c:v>
                </c:pt>
                <c:pt idx="2">
                  <c:v>0.76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AB8-417E-9A01-53117AC2854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0416512"/>
        <c:axId val="100418304"/>
      </c:barChart>
      <c:catAx>
        <c:axId val="1004165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100418304"/>
        <c:crosses val="autoZero"/>
        <c:auto val="1"/>
        <c:lblAlgn val="ctr"/>
        <c:lblOffset val="100"/>
        <c:noMultiLvlLbl val="0"/>
      </c:catAx>
      <c:valAx>
        <c:axId val="1004183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0041651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8627450980392163E-2"/>
          <c:y val="8.0213903743315509E-2"/>
          <c:w val="0.57352941176470584"/>
          <c:h val="0.73796791443850263"/>
        </c:manualLayout>
      </c:layout>
      <c:lineChart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программы подготовки квалифицированных рабочих, служащих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30.41</c:v>
                </c:pt>
                <c:pt idx="1">
                  <c:v>39.31</c:v>
                </c:pt>
                <c:pt idx="2">
                  <c:v>40.729999999999997</c:v>
                </c:pt>
                <c:pt idx="3">
                  <c:v>43.9</c:v>
                </c:pt>
                <c:pt idx="4">
                  <c:v>40.29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8E8-4F79-9C3F-9C04BAB4AD9A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программы подготовки специалистов среднего звена</c:v>
                </c:pt>
              </c:strCache>
            </c:strRef>
          </c:tx>
          <c:dLbls>
            <c:dLbl>
              <c:idx val="1"/>
              <c:layout>
                <c:manualLayout>
                  <c:x val="4.1883987949284099E-3"/>
                  <c:y val="-5.88888781552788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3767975898568197E-3"/>
                  <c:y val="5.88888781552788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3767975898568197E-3"/>
                  <c:y val="-3.43518455905793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30.41</c:v>
                </c:pt>
                <c:pt idx="1">
                  <c:v>39.31</c:v>
                </c:pt>
                <c:pt idx="2">
                  <c:v>40.729999999999997</c:v>
                </c:pt>
                <c:pt idx="3">
                  <c:v>43.9</c:v>
                </c:pt>
                <c:pt idx="4">
                  <c:v>40.92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8E8-4F79-9C3F-9C04BAB4AD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0465664"/>
        <c:axId val="100471552"/>
      </c:lineChart>
      <c:catAx>
        <c:axId val="1004656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100471552"/>
        <c:crosses val="autoZero"/>
        <c:auto val="1"/>
        <c:lblAlgn val="ctr"/>
        <c:lblOffset val="100"/>
        <c:noMultiLvlLbl val="0"/>
      </c:catAx>
      <c:valAx>
        <c:axId val="1004715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004656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6911758370629204"/>
          <c:y val="0.2459892882393391"/>
          <c:w val="0.3308823359510828"/>
          <c:h val="0.4178367469788040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5425790754257913E-2"/>
          <c:y val="8.5561497326203204E-2"/>
          <c:w val="0.88470254724327135"/>
          <c:h val="0.71916059270898991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профессиии специальности  ТОП-50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8034-4C9C-A788-0644C2902255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034-4C9C-A788-0644C2902255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numRef>
              <c:f>Sheet1!$B$1:$C$1</c:f>
              <c:numCache>
                <c:formatCode>General</c:formatCode>
                <c:ptCount val="2"/>
                <c:pt idx="0">
                  <c:v>2017</c:v>
                </c:pt>
                <c:pt idx="1">
                  <c:v>2018</c:v>
                </c:pt>
              </c:numCache>
            </c:numRef>
          </c:cat>
          <c:val>
            <c:numRef>
              <c:f>Sheet1!$B$2:$C$2</c:f>
              <c:numCache>
                <c:formatCode>General</c:formatCode>
                <c:ptCount val="2"/>
                <c:pt idx="0">
                  <c:v>1.1000000000000001</c:v>
                </c:pt>
                <c:pt idx="1">
                  <c:v>3.8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76-4F75-92CF-EF343A53BEEB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504-4999-8126-81AEBF54968C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504-4999-8126-81AEBF54968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numRef>
              <c:f>Sheet1!$B$1:$C$1</c:f>
              <c:numCache>
                <c:formatCode>General</c:formatCode>
                <c:ptCount val="2"/>
                <c:pt idx="0">
                  <c:v>2017</c:v>
                </c:pt>
                <c:pt idx="1">
                  <c:v>2018</c:v>
                </c:pt>
              </c:numCache>
            </c:numRef>
          </c:cat>
          <c:val>
            <c:numRef>
              <c:f>Sheet1!$B$3:$C$3</c:f>
              <c:numCache>
                <c:formatCode>General</c:formatCode>
                <c:ptCount val="2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D76-4F75-92CF-EF343A53BE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4808001053647669"/>
          <c:y val="0.87825908403280351"/>
          <c:w val="0.32289566387305552"/>
          <c:h val="8.98090373083353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обучающихся во вторую смену</c:v>
                </c:pt>
              </c:strCache>
            </c:strRef>
          </c:tx>
          <c:spPr>
            <a:ln w="26136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5"/>
            <c:spPr>
              <a:solidFill>
                <a:srgbClr val="FFC000"/>
              </a:solidFill>
              <a:ln w="7127">
                <a:solidFill>
                  <a:srgbClr val="FFC000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dLbls>
            <c:numFmt formatCode="#,##0" sourceLinked="0"/>
            <c:spPr>
              <a:noFill/>
              <a:ln w="19007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73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Лист1!$B$2:$B$6</c:f>
              <c:numCache>
                <c:formatCode>#,##0</c:formatCode>
                <c:ptCount val="5"/>
                <c:pt idx="0">
                  <c:v>38394</c:v>
                </c:pt>
                <c:pt idx="1">
                  <c:v>40166</c:v>
                </c:pt>
                <c:pt idx="2">
                  <c:v>42372</c:v>
                </c:pt>
                <c:pt idx="3" formatCode="General">
                  <c:v>43397</c:v>
                </c:pt>
                <c:pt idx="4" formatCode="General">
                  <c:v>45466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A65-4D4D-8065-0D58DAE011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2415104"/>
        <c:axId val="116299648"/>
      </c:lineChart>
      <c:catAx>
        <c:axId val="11241510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670" b="1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Годы</a:t>
                </a:r>
              </a:p>
            </c:rich>
          </c:tx>
          <c:overlay val="0"/>
          <c:spPr>
            <a:noFill/>
            <a:ln w="19007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0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73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6299648"/>
        <c:crosses val="autoZero"/>
        <c:auto val="1"/>
        <c:lblAlgn val="ctr"/>
        <c:lblOffset val="100"/>
        <c:noMultiLvlLbl val="0"/>
      </c:catAx>
      <c:valAx>
        <c:axId val="116299648"/>
        <c:scaling>
          <c:orientation val="minMax"/>
        </c:scaling>
        <c:delete val="0"/>
        <c:axPos val="l"/>
        <c:majorGridlines>
          <c:spPr>
            <a:ln w="7127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ln w="4752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673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2415104"/>
        <c:crosses val="autoZero"/>
        <c:crossBetween val="between"/>
      </c:valAx>
      <c:spPr>
        <a:noFill/>
        <a:ln w="25409">
          <a:noFill/>
        </a:ln>
      </c:spPr>
    </c:plotArea>
    <c:legend>
      <c:legendPos val="b"/>
      <c:overlay val="0"/>
      <c:spPr>
        <a:noFill/>
        <a:ln w="19007">
          <a:noFill/>
        </a:ln>
      </c:spPr>
      <c:txPr>
        <a:bodyPr rot="0" spcFirstLastPara="1" vertOverflow="ellipsis" vert="horz" wrap="square" anchor="ctr" anchorCtr="1"/>
        <a:lstStyle/>
        <a:p>
          <a:pPr>
            <a:defRPr sz="673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7127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филиалы</c:v>
                </c:pt>
              </c:strCache>
            </c:strRef>
          </c:tx>
          <c:dLbls>
            <c:dLbl>
              <c:idx val="0"/>
              <c:layout>
                <c:manualLayout>
                  <c:x val="-8.2764328574384625E-3"/>
                  <c:y val="-5.78703703703703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2A7-4D48-8060-B9F6C9278F54}"/>
                </c:ext>
              </c:extLst>
            </c:dLbl>
            <c:dLbl>
              <c:idx val="2"/>
              <c:layout>
                <c:manualLayout>
                  <c:x val="0"/>
                  <c:y val="-9.83796296296296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2A7-4D48-8060-B9F6C9278F54}"/>
                </c:ext>
              </c:extLst>
            </c:dLbl>
            <c:dLbl>
              <c:idx val="3"/>
              <c:layout>
                <c:manualLayout>
                  <c:x val="1.0345541071797902E-2"/>
                  <c:y val="-9.83796296296296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2A7-4D48-8060-B9F6C9278F54}"/>
                </c:ext>
              </c:extLst>
            </c:dLbl>
            <c:dLbl>
              <c:idx val="4"/>
              <c:layout>
                <c:manualLayout>
                  <c:x val="-8.2764328574385961E-3"/>
                  <c:y val="-9.25925925925926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2A7-4D48-8060-B9F6C9278F5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10.53</c:v>
                </c:pt>
                <c:pt idx="1">
                  <c:v>10.53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AA7-4D1C-9B95-B7096640F1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0781056"/>
        <c:axId val="101155584"/>
      </c:lineChart>
      <c:catAx>
        <c:axId val="100781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101155584"/>
        <c:crosses val="autoZero"/>
        <c:auto val="1"/>
        <c:lblAlgn val="ctr"/>
        <c:lblOffset val="100"/>
        <c:noMultiLvlLbl val="0"/>
      </c:catAx>
      <c:valAx>
        <c:axId val="101155584"/>
        <c:scaling>
          <c:orientation val="minMax"/>
        </c:scaling>
        <c:delete val="0"/>
        <c:axPos val="l"/>
        <c:majorGridlines/>
        <c:minorGridlines>
          <c:spPr>
            <a:ln>
              <a:noFill/>
            </a:ln>
          </c:spPr>
        </c:minorGridlines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0078105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7401819887733416E-2"/>
          <c:y val="4.0975801719564171E-2"/>
          <c:w val="0.89585611438813839"/>
          <c:h val="0.742574257425742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учебно-лабораторные здания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74.62</c:v>
                </c:pt>
                <c:pt idx="1">
                  <c:v>69.900000000000006</c:v>
                </c:pt>
                <c:pt idx="2">
                  <c:v>78.91</c:v>
                </c:pt>
                <c:pt idx="3">
                  <c:v>79.3</c:v>
                </c:pt>
                <c:pt idx="4">
                  <c:v>83.23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298-4630-8D79-00B486A58B68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здания общежитий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76.13</c:v>
                </c:pt>
                <c:pt idx="1">
                  <c:v>77.77</c:v>
                </c:pt>
                <c:pt idx="2">
                  <c:v>78.48</c:v>
                </c:pt>
                <c:pt idx="3">
                  <c:v>79.7</c:v>
                </c:pt>
                <c:pt idx="4">
                  <c:v>78.569999999999993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298-4630-8D79-00B486A58B6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1181696"/>
        <c:axId val="103735296"/>
      </c:barChart>
      <c:catAx>
        <c:axId val="1011816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/>
          <a:lstStyle/>
          <a:p>
            <a:pPr>
              <a:defRPr/>
            </a:pPr>
            <a:endParaRPr lang="ru-RU"/>
          </a:p>
        </c:txPr>
        <c:crossAx val="103735296"/>
        <c:crosses val="autoZero"/>
        <c:auto val="1"/>
        <c:lblAlgn val="ctr"/>
        <c:lblOffset val="100"/>
        <c:noMultiLvlLbl val="0"/>
      </c:catAx>
      <c:valAx>
        <c:axId val="1037352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/>
          <a:lstStyle/>
          <a:p>
            <a:pPr>
              <a:defRPr/>
            </a:pPr>
            <a:endParaRPr lang="ru-RU"/>
          </a:p>
        </c:txPr>
        <c:crossAx val="101181696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6732673267326731E-2"/>
          <c:y val="8.4158415841584164E-2"/>
          <c:w val="0.65543253938595336"/>
          <c:h val="0.78722896491721539"/>
        </c:manualLayout>
      </c:layout>
      <c:lineChart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учебно-лабораторные здания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4.0030217035221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2.22390094640118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7.6029373796623579E-17"/>
                  <c:y val="-4.44780189280237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1.08</c:v>
                </c:pt>
                <c:pt idx="1">
                  <c:v>1.04</c:v>
                </c:pt>
                <c:pt idx="2">
                  <c:v>0.27</c:v>
                </c:pt>
                <c:pt idx="3">
                  <c:v>1</c:v>
                </c:pt>
                <c:pt idx="4">
                  <c:v>1.04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88A-4DF4-8D32-A41BFB327C8E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здания общежитий</c:v>
                </c:pt>
              </c:strCache>
            </c:strRef>
          </c:tx>
          <c:dLbls>
            <c:dLbl>
              <c:idx val="1"/>
              <c:layout>
                <c:manualLayout>
                  <c:x val="-2.073552329848296E-3"/>
                  <c:y val="-2.66868113568142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2.99</c:v>
                </c:pt>
                <c:pt idx="1">
                  <c:v>2.4</c:v>
                </c:pt>
                <c:pt idx="2">
                  <c:v>2.96</c:v>
                </c:pt>
                <c:pt idx="3">
                  <c:v>2.8</c:v>
                </c:pt>
                <c:pt idx="4">
                  <c:v>1.71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88A-4DF4-8D32-A41BFB327C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5334272"/>
        <c:axId val="105335808"/>
      </c:lineChart>
      <c:catAx>
        <c:axId val="1053342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/>
          <a:lstStyle/>
          <a:p>
            <a:pPr>
              <a:defRPr/>
            </a:pPr>
            <a:endParaRPr lang="ru-RU"/>
          </a:p>
        </c:txPr>
        <c:crossAx val="105335808"/>
        <c:crosses val="autoZero"/>
        <c:auto val="1"/>
        <c:lblAlgn val="ctr"/>
        <c:lblOffset val="100"/>
        <c:noMultiLvlLbl val="0"/>
      </c:catAx>
      <c:valAx>
        <c:axId val="1053358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/>
          <a:lstStyle/>
          <a:p>
            <a:pPr>
              <a:defRPr/>
            </a:pPr>
            <a:endParaRPr lang="ru-RU"/>
          </a:p>
        </c:txPr>
        <c:crossAx val="1053342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4266759337377197"/>
          <c:y val="0.3267325476932833"/>
          <c:w val="0.24387604457758399"/>
          <c:h val="0.38232365754051573"/>
        </c:manualLayout>
      </c:layout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8459657701711488E-2"/>
          <c:y val="7.8048780487804878E-2"/>
          <c:w val="0.71197827213773757"/>
          <c:h val="0.75659443646790603"/>
        </c:manualLayout>
      </c:layout>
      <c:lineChart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учебно-лабораторные здания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22.6</c:v>
                </c:pt>
                <c:pt idx="1">
                  <c:v>17.670000000000002</c:v>
                </c:pt>
                <c:pt idx="2">
                  <c:v>20.66</c:v>
                </c:pt>
                <c:pt idx="3">
                  <c:v>19.399999999999999</c:v>
                </c:pt>
                <c:pt idx="4">
                  <c:v>21.15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7C7-4887-BCCC-F98B92F9F872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здания общежитий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39.06</c:v>
                </c:pt>
                <c:pt idx="1">
                  <c:v>37.229999999999997</c:v>
                </c:pt>
                <c:pt idx="2">
                  <c:v>41.43</c:v>
                </c:pt>
                <c:pt idx="3">
                  <c:v>38.9</c:v>
                </c:pt>
                <c:pt idx="4">
                  <c:v>38.92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7C7-4887-BCCC-F98B92F9F8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5555072"/>
        <c:axId val="105556608"/>
      </c:lineChart>
      <c:catAx>
        <c:axId val="10555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105556608"/>
        <c:crosses val="autoZero"/>
        <c:auto val="1"/>
        <c:lblAlgn val="ctr"/>
        <c:lblOffset val="100"/>
        <c:noMultiLvlLbl val="0"/>
      </c:catAx>
      <c:valAx>
        <c:axId val="1055566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055550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8206404676146468"/>
          <c:y val="0.32157472039589374"/>
          <c:w val="0.21629571389425867"/>
          <c:h val="0.4527961323781770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explosion val="25"/>
          <c:dPt>
            <c:idx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934C-49FF-9728-BDFE037F6622}"/>
              </c:ext>
            </c:extLst>
          </c:dPt>
          <c:dPt>
            <c:idx val="1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934C-49FF-9728-BDFE037F6622}"/>
              </c:ext>
            </c:extLst>
          </c:dPt>
          <c:dPt>
            <c:idx val="2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934C-49FF-9728-BDFE037F6622}"/>
              </c:ext>
            </c:extLst>
          </c:dPt>
          <c:dPt>
            <c:idx val="3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934C-49FF-9728-BDFE037F6622}"/>
              </c:ext>
            </c:extLst>
          </c:dPt>
          <c:dLbls>
            <c:spPr>
              <a:noFill/>
              <a:ln w="25381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10.97</c:v>
                </c:pt>
                <c:pt idx="1">
                  <c:v>8.2799999999999994</c:v>
                </c:pt>
                <c:pt idx="2">
                  <c:v>6.97</c:v>
                </c:pt>
                <c:pt idx="3">
                  <c:v>22.1</c:v>
                </c:pt>
                <c:pt idx="4">
                  <c:v>19.100000000000001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34C-49FF-9728-BDFE037F66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90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доктора наук</c:v>
                </c:pt>
              </c:strCache>
            </c:strRef>
          </c:tx>
          <c:invertIfNegative val="0"/>
          <c:dLbls>
            <c:spPr>
              <a:noFill/>
              <a:ln w="2543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11.12</c:v>
                </c:pt>
                <c:pt idx="1">
                  <c:v>11.58</c:v>
                </c:pt>
                <c:pt idx="2">
                  <c:v>10.28</c:v>
                </c:pt>
                <c:pt idx="3">
                  <c:v>14.3</c:v>
                </c:pt>
                <c:pt idx="4">
                  <c:v>8.8699999999999992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B23-4399-B902-56A82399D11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кандидата наук</c:v>
                </c:pt>
              </c:strCache>
            </c:strRef>
          </c:tx>
          <c:invertIfNegative val="0"/>
          <c:dLbls>
            <c:spPr>
              <a:noFill/>
              <a:ln w="2543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65.37</c:v>
                </c:pt>
                <c:pt idx="1">
                  <c:v>66.05</c:v>
                </c:pt>
                <c:pt idx="2">
                  <c:v>70.48</c:v>
                </c:pt>
                <c:pt idx="3">
                  <c:v>66.2</c:v>
                </c:pt>
                <c:pt idx="4">
                  <c:v>67.89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B23-4399-B902-56A82399D1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6212736"/>
        <c:axId val="106218624"/>
      </c:barChart>
      <c:catAx>
        <c:axId val="1062127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6218624"/>
        <c:crosses val="autoZero"/>
        <c:auto val="1"/>
        <c:lblAlgn val="ctr"/>
        <c:lblOffset val="100"/>
        <c:noMultiLvlLbl val="0"/>
      </c:catAx>
      <c:valAx>
        <c:axId val="1062186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62127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explosion val="25"/>
          <c:dPt>
            <c:idx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19C3-4360-B204-3C481A76B6A7}"/>
              </c:ext>
            </c:extLst>
          </c:dPt>
          <c:dPt>
            <c:idx val="1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19C3-4360-B204-3C481A76B6A7}"/>
              </c:ext>
            </c:extLst>
          </c:dPt>
          <c:dPt>
            <c:idx val="2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19C3-4360-B204-3C481A76B6A7}"/>
              </c:ext>
            </c:extLst>
          </c:dPt>
          <c:dPt>
            <c:idx val="3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19C3-4360-B204-3C481A76B6A7}"/>
              </c:ext>
            </c:extLst>
          </c:dPt>
          <c:dLbls>
            <c:spPr>
              <a:noFill/>
              <a:ln w="25311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8.76</c:v>
                </c:pt>
                <c:pt idx="1">
                  <c:v>8.85</c:v>
                </c:pt>
                <c:pt idx="2">
                  <c:v>10.3</c:v>
                </c:pt>
                <c:pt idx="3">
                  <c:v>8.06</c:v>
                </c:pt>
                <c:pt idx="4">
                  <c:v>9.0399999999999991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9C3-4360-B204-3C481A76B6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61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0456590653441046E-2"/>
          <c:y val="0.11869389889482206"/>
          <c:w val="0.70431519923645913"/>
          <c:h val="0.7217437475487977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explosion val="25"/>
          <c:dPt>
            <c:idx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4C0E-4F81-84BB-4313F9C5C4D1}"/>
              </c:ext>
            </c:extLst>
          </c:dPt>
          <c:dPt>
            <c:idx val="1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4C0E-4F81-84BB-4313F9C5C4D1}"/>
              </c:ext>
            </c:extLst>
          </c:dPt>
          <c:dPt>
            <c:idx val="2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4C0E-4F81-84BB-4313F9C5C4D1}"/>
              </c:ext>
            </c:extLst>
          </c:dPt>
          <c:dPt>
            <c:idx val="3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4C0E-4F81-84BB-4313F9C5C4D1}"/>
              </c:ext>
            </c:extLst>
          </c:dPt>
          <c:dLbls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210,2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35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159.03</c:v>
                </c:pt>
                <c:pt idx="1">
                  <c:v>167.95</c:v>
                </c:pt>
                <c:pt idx="2">
                  <c:v>155.08000000000001</c:v>
                </c:pt>
                <c:pt idx="3">
                  <c:v>181.8</c:v>
                </c:pt>
                <c:pt idx="4">
                  <c:v>199.77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C0E-4F81-84BB-4313F9C5C4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99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explosion val="25"/>
          <c:dPt>
            <c:idx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CB09-4D5D-B7B0-D8F739841A5E}"/>
              </c:ext>
            </c:extLst>
          </c:dPt>
          <c:dPt>
            <c:idx val="1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CB09-4D5D-B7B0-D8F739841A5E}"/>
              </c:ext>
            </c:extLst>
          </c:dPt>
          <c:dPt>
            <c:idx val="2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CB09-4D5D-B7B0-D8F739841A5E}"/>
              </c:ext>
            </c:extLst>
          </c:dPt>
          <c:dPt>
            <c:idx val="3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CB09-4D5D-B7B0-D8F739841A5E}"/>
              </c:ext>
            </c:extLst>
          </c:dPt>
          <c:dLbls>
            <c:spPr>
              <a:noFill/>
              <a:ln w="25392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79.13</c:v>
                </c:pt>
                <c:pt idx="1">
                  <c:v>80.42</c:v>
                </c:pt>
                <c:pt idx="2">
                  <c:v>100</c:v>
                </c:pt>
                <c:pt idx="3">
                  <c:v>97.61</c:v>
                </c:pt>
                <c:pt idx="4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B09-4D5D-B7B0-D8F739841A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6">
          <a:noFill/>
        </a:ln>
      </c:spPr>
    </c:plotArea>
    <c:legend>
      <c:legendPos val="r"/>
      <c:layout>
        <c:manualLayout>
          <c:xMode val="edge"/>
          <c:yMode val="edge"/>
          <c:x val="0.82598861244580857"/>
          <c:y val="0.28376152980877389"/>
          <c:w val="7.7999975277815548E-2"/>
          <c:h val="0.54548758328285885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explosion val="25"/>
          <c:dPt>
            <c:idx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1F9A-4F2D-B94D-91008D7A10D4}"/>
              </c:ext>
            </c:extLst>
          </c:dPt>
          <c:dPt>
            <c:idx val="1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1F9A-4F2D-B94D-91008D7A10D4}"/>
              </c:ext>
            </c:extLst>
          </c:dPt>
          <c:dPt>
            <c:idx val="2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1F9A-4F2D-B94D-91008D7A10D4}"/>
              </c:ext>
            </c:extLst>
          </c:dPt>
          <c:dPt>
            <c:idx val="3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1F9A-4F2D-B94D-91008D7A10D4}"/>
              </c:ext>
            </c:extLst>
          </c:dPt>
          <c:dLbls>
            <c:spPr>
              <a:noFill/>
              <a:ln w="25372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130.30000000000001</c:v>
                </c:pt>
                <c:pt idx="1">
                  <c:v>130.46</c:v>
                </c:pt>
                <c:pt idx="2">
                  <c:v>129.80000000000001</c:v>
                </c:pt>
                <c:pt idx="3">
                  <c:v>63.2</c:v>
                </c:pt>
                <c:pt idx="4">
                  <c:v>94.01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F9A-4F2D-B94D-91008D7A10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85">
          <a:noFill/>
        </a:ln>
      </c:spPr>
    </c:plotArea>
    <c:legend>
      <c:legendPos val="r"/>
      <c:layout>
        <c:manualLayout>
          <c:xMode val="edge"/>
          <c:yMode val="edge"/>
          <c:x val="0.80483528667827409"/>
          <c:y val="0.25996293117388763"/>
          <c:w val="7.715218765971088E-2"/>
          <c:h val="0.45491609757311141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3287045992213452E-2"/>
          <c:y val="5.804107829271981E-2"/>
          <c:w val="0.63251101224596351"/>
          <c:h val="0.8839178434145603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 г.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93.9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DA0-496A-9438-49B3CA11391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 г.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DA0-496A-9438-49B3CA11391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 г.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95.2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DA0-496A-9438-49B3CA1139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5469568"/>
        <c:axId val="35475456"/>
        <c:axId val="0"/>
      </c:bar3DChart>
      <c:catAx>
        <c:axId val="35469568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extTo"/>
        <c:crossAx val="35475456"/>
        <c:crosses val="autoZero"/>
        <c:auto val="1"/>
        <c:lblAlgn val="ctr"/>
        <c:lblOffset val="100"/>
        <c:noMultiLvlLbl val="0"/>
      </c:catAx>
      <c:valAx>
        <c:axId val="35475456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35469568"/>
        <c:crosses val="autoZero"/>
        <c:crossBetween val="between"/>
      </c:valAx>
      <c:spPr>
        <a:noFill/>
        <a:ln w="25462">
          <a:noFill/>
        </a:ln>
      </c:spPr>
    </c:plotArea>
    <c:legend>
      <c:legendPos val="r"/>
      <c:layout>
        <c:manualLayout>
          <c:xMode val="edge"/>
          <c:yMode val="edge"/>
          <c:x val="0.7345971563981043"/>
          <c:y val="0.36675461741424803"/>
          <c:w val="0.16113744075829384"/>
          <c:h val="0.28232189973614774"/>
        </c:manualLayout>
      </c:layout>
      <c:overlay val="0"/>
      <c:txPr>
        <a:bodyPr/>
        <a:lstStyle/>
        <a:p>
          <a:pPr>
            <a:defRPr sz="1204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6"/>
      </a:pPr>
      <a:endParaRPr lang="ru-RU"/>
    </a:p>
  </c:txPr>
  <c:externalData r:id="rId1">
    <c:autoUpdate val="0"/>
  </c:externalData>
  <c:userShapes r:id="rId2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explosion val="25"/>
          <c:dPt>
            <c:idx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B519-4F7F-B801-0A9D3E04CA1F}"/>
              </c:ext>
            </c:extLst>
          </c:dPt>
          <c:dPt>
            <c:idx val="1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519-4F7F-B801-0A9D3E04CA1F}"/>
              </c:ext>
            </c:extLst>
          </c:dPt>
          <c:dPt>
            <c:idx val="2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B519-4F7F-B801-0A9D3E04CA1F}"/>
              </c:ext>
            </c:extLst>
          </c:dPt>
          <c:dPt>
            <c:idx val="3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B519-4F7F-B801-0A9D3E04CA1F}"/>
              </c:ext>
            </c:extLst>
          </c:dPt>
          <c:dLbls>
            <c:spPr>
              <a:noFill/>
              <a:ln w="25372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53.07</c:v>
                </c:pt>
                <c:pt idx="1">
                  <c:v>83.85</c:v>
                </c:pt>
                <c:pt idx="2">
                  <c:v>40</c:v>
                </c:pt>
                <c:pt idx="3">
                  <c:v>61.55</c:v>
                </c:pt>
                <c:pt idx="4">
                  <c:v>72.41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519-4F7F-B801-0A9D3E04CA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85">
          <a:noFill/>
        </a:ln>
      </c:spPr>
    </c:plotArea>
    <c:legend>
      <c:legendPos val="r"/>
      <c:layout>
        <c:manualLayout>
          <c:xMode val="edge"/>
          <c:yMode val="edge"/>
          <c:x val="0.80717964709856815"/>
          <c:y val="0.25996293117388763"/>
          <c:w val="7.787774052995855E-2"/>
          <c:h val="0.45491609757311141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explosion val="25"/>
          <c:dPt>
            <c:idx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2D90-49D9-B357-8677D8B4004C}"/>
              </c:ext>
            </c:extLst>
          </c:dPt>
          <c:dPt>
            <c:idx val="1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2D90-49D9-B357-8677D8B4004C}"/>
              </c:ext>
            </c:extLst>
          </c:dPt>
          <c:dPt>
            <c:idx val="2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2D90-49D9-B357-8677D8B4004C}"/>
              </c:ext>
            </c:extLst>
          </c:dPt>
          <c:dPt>
            <c:idx val="3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2D90-49D9-B357-8677D8B4004C}"/>
              </c:ext>
            </c:extLst>
          </c:dPt>
          <c:dLbls>
            <c:spPr>
              <a:noFill/>
              <a:ln w="2528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2017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0.55000000000000004</c:v>
                </c:pt>
                <c:pt idx="1">
                  <c:v>0.35</c:v>
                </c:pt>
                <c:pt idx="2">
                  <c:v>0.18</c:v>
                </c:pt>
                <c:pt idx="3">
                  <c:v>0.2</c:v>
                </c:pt>
                <c:pt idx="4">
                  <c:v>0.39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D90-49D9-B357-8677D8B400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68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5560414542565957E-2"/>
          <c:y val="0.12513044843753504"/>
          <c:w val="0.75042244103811273"/>
          <c:h val="0.749548302046739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explosion val="25"/>
          <c:dPt>
            <c:idx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CA17-4B32-BF01-D5747A39C1E8}"/>
              </c:ext>
            </c:extLst>
          </c:dPt>
          <c:dPt>
            <c:idx val="1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CA17-4B32-BF01-D5747A39C1E8}"/>
              </c:ext>
            </c:extLst>
          </c:dPt>
          <c:dPt>
            <c:idx val="2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CA17-4B32-BF01-D5747A39C1E8}"/>
              </c:ext>
            </c:extLst>
          </c:dPt>
          <c:dPt>
            <c:idx val="3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CA17-4B32-BF01-D5747A39C1E8}"/>
              </c:ext>
            </c:extLst>
          </c:dPt>
          <c:dLbls>
            <c:spPr>
              <a:noFill/>
              <a:ln w="25385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49.96</c:v>
                </c:pt>
                <c:pt idx="1">
                  <c:v>50.83</c:v>
                </c:pt>
                <c:pt idx="2">
                  <c:v>71.739999999999995</c:v>
                </c:pt>
                <c:pt idx="3">
                  <c:v>45.5</c:v>
                </c:pt>
                <c:pt idx="4">
                  <c:v>104.68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A17-4B32-BF01-D5747A39C1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72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тыс. руб</c:v>
                </c:pt>
              </c:strCache>
            </c:strRef>
          </c:tx>
          <c:explosion val="25"/>
          <c:dPt>
            <c:idx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046B-437B-9977-FA050238C4F9}"/>
              </c:ext>
            </c:extLst>
          </c:dPt>
          <c:dPt>
            <c:idx val="1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46B-437B-9977-FA050238C4F9}"/>
              </c:ext>
            </c:extLst>
          </c:dPt>
          <c:dPt>
            <c:idx val="2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046B-437B-9977-FA050238C4F9}"/>
              </c:ext>
            </c:extLst>
          </c:dPt>
          <c:dPt>
            <c:idx val="3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046B-437B-9977-FA050238C4F9}"/>
              </c:ext>
            </c:extLst>
          </c:dPt>
          <c:dLbls>
            <c:spPr>
              <a:noFill/>
              <a:ln w="25362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155.13999999999999</c:v>
                </c:pt>
                <c:pt idx="1">
                  <c:v>160.91999999999999</c:v>
                </c:pt>
                <c:pt idx="2">
                  <c:v>192</c:v>
                </c:pt>
                <c:pt idx="3">
                  <c:v>124.49</c:v>
                </c:pt>
                <c:pt idx="4">
                  <c:v>159.34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46B-437B-9977-FA050238C4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62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explosion val="25"/>
          <c:dPt>
            <c:idx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EF35-4287-8F9D-6E9DFDD96157}"/>
              </c:ext>
            </c:extLst>
          </c:dPt>
          <c:dPt>
            <c:idx val="1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EF35-4287-8F9D-6E9DFDD96157}"/>
              </c:ext>
            </c:extLst>
          </c:dPt>
          <c:dPt>
            <c:idx val="2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EF35-4287-8F9D-6E9DFDD96157}"/>
              </c:ext>
            </c:extLst>
          </c:dPt>
          <c:dPt>
            <c:idx val="3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EF35-4287-8F9D-6E9DFDD96157}"/>
              </c:ext>
            </c:extLst>
          </c:dPt>
          <c:dLbls>
            <c:spPr>
              <a:noFill/>
              <a:ln w="2536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4.6399999999999997</c:v>
                </c:pt>
                <c:pt idx="1">
                  <c:v>7.83</c:v>
                </c:pt>
                <c:pt idx="2">
                  <c:v>7.39</c:v>
                </c:pt>
                <c:pt idx="3">
                  <c:v>2.15</c:v>
                </c:pt>
                <c:pt idx="4">
                  <c:v>6.04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F35-4287-8F9D-6E9DFDD961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60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1388643987069191E-2"/>
          <c:y val="0.11168022030033131"/>
          <c:w val="0.56299496346740441"/>
          <c:h val="0.7547816359020695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4308-44AB-8743-2A612585A0AB}"/>
              </c:ext>
            </c:extLst>
          </c:dPt>
          <c:dPt>
            <c:idx val="1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4308-44AB-8743-2A612585A0AB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69,3%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308-44AB-8743-2A612585A0A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30,7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308-44AB-8743-2A612585A0AB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308-44AB-8743-2A612585A0AB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308-44AB-8743-2A612585A0AB}"/>
                </c:ext>
              </c:extLst>
            </c:dLbl>
            <c:spPr>
              <a:noFill/>
              <a:ln w="25346">
                <a:noFill/>
              </a:ln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Городские поселения</c:v>
                </c:pt>
                <c:pt idx="1">
                  <c:v>Сельская местность</c:v>
                </c:pt>
              </c:strCache>
            </c:strRef>
          </c:cat>
          <c:val>
            <c:numRef>
              <c:f>Лист1!$B$2:$B$3</c:f>
              <c:numCache>
                <c:formatCode>0.0%</c:formatCode>
                <c:ptCount val="2"/>
                <c:pt idx="0">
                  <c:v>0.71499999999999997</c:v>
                </c:pt>
                <c:pt idx="1">
                  <c:v>0.28499999999999998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308-44AB-8743-2A612585A0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47">
          <a:noFill/>
        </a:ln>
      </c:spPr>
    </c:plotArea>
    <c:legend>
      <c:legendPos val="r"/>
      <c:layout>
        <c:manualLayout>
          <c:xMode val="edge"/>
          <c:yMode val="edge"/>
          <c:x val="0.63503120057012752"/>
          <c:y val="0.32553892848701965"/>
          <c:w val="0.35042342389320535"/>
          <c:h val="0.24177930365339401"/>
        </c:manualLayout>
      </c:layout>
      <c:overlay val="0"/>
      <c:txPr>
        <a:bodyPr/>
        <a:lstStyle/>
        <a:p>
          <a:pPr rtl="0"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 b="1">
                <a:latin typeface="Times New Roman" panose="02020603050405020304" pitchFamily="18" charset="0"/>
                <a:cs typeface="Times New Roman" panose="02020603050405020304" pitchFamily="18" charset="0"/>
              </a:rPr>
              <a:t>Численность работников в организациях дополнительного образования</a:t>
            </a:r>
          </a:p>
          <a:p>
            <a:pPr>
              <a:defRPr sz="14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 b="1">
                <a:latin typeface="Times New Roman" panose="02020603050405020304" pitchFamily="18" charset="0"/>
                <a:cs typeface="Times New Roman" panose="02020603050405020304" pitchFamily="18" charset="0"/>
              </a:rPr>
              <a:t> в  2013-2018 годах</a:t>
            </a:r>
          </a:p>
        </c:rich>
      </c:tx>
      <c:layout>
        <c:manualLayout>
          <c:xMode val="edge"/>
          <c:yMode val="edge"/>
          <c:x val="0.125509110396570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5589883082796466E-2"/>
          <c:y val="0.27710002077078494"/>
          <c:w val="0.88592526843235508"/>
          <c:h val="0.587025708324920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работников и внешних совместителей в учреждениях дополнительного образования детей в 2014-2015 годах</c:v>
                </c:pt>
              </c:strCache>
            </c:strRef>
          </c:tx>
          <c:invertIfNegative val="0"/>
          <c:dLbls>
            <c:spPr>
              <a:noFill/>
              <a:ln w="25395">
                <a:noFill/>
              </a:ln>
            </c:spPr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3699</c:v>
                </c:pt>
                <c:pt idx="1">
                  <c:v>3677</c:v>
                </c:pt>
                <c:pt idx="2">
                  <c:v>3620</c:v>
                </c:pt>
                <c:pt idx="3">
                  <c:v>3541</c:v>
                </c:pt>
                <c:pt idx="4">
                  <c:v>3408</c:v>
                </c:pt>
                <c:pt idx="5">
                  <c:v>3654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D64-48D3-80F1-9F3E24491B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78"/>
        <c:axId val="149067264"/>
        <c:axId val="149068800"/>
      </c:barChart>
      <c:catAx>
        <c:axId val="1490672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49068800"/>
        <c:crosses val="autoZero"/>
        <c:auto val="1"/>
        <c:lblAlgn val="ctr"/>
        <c:lblOffset val="100"/>
        <c:noMultiLvlLbl val="0"/>
      </c:catAx>
      <c:valAx>
        <c:axId val="1490688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4906726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Доля педагогических работников ОДО, имеющих высшую и первую категории категории</a:t>
            </a:r>
          </a:p>
        </c:rich>
      </c:tx>
      <c:overlay val="0"/>
    </c:title>
    <c:autoTitleDeleted val="0"/>
    <c:view3D>
      <c:rotX val="20"/>
      <c:rotY val="0"/>
      <c:rAngAx val="0"/>
      <c:perspective val="5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813433624311338"/>
          <c:y val="0.29327007764196839"/>
          <c:w val="0.64317593687370544"/>
          <c:h val="0.60902093423889025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0EF2-4D9A-AAE6-F726CFD7255F}"/>
              </c:ext>
            </c:extLst>
          </c:dPt>
          <c:dPt>
            <c:idx val="1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EF2-4D9A-AAE6-F726CFD7255F}"/>
              </c:ext>
            </c:extLst>
          </c:dPt>
          <c:dPt>
            <c:idx val="2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0EF2-4D9A-AAE6-F726CFD7255F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8,3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EF2-4D9A-AAE6-F726CFD7255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19,2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EF2-4D9A-AAE6-F726CFD7255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pPr>
                      <a:defRPr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/>
                      <a:t>59,3</a:t>
                    </a:r>
                  </a:p>
                </c:rich>
              </c:tx>
              <c:spPr/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EF2-4D9A-AAE6-F726CFD7255F}"/>
                </c:ext>
              </c:extLst>
            </c:dLbl>
            <c:spPr>
              <a:noFill/>
              <a:ln w="25398">
                <a:noFill/>
              </a:ln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высшая категория</c:v>
                </c:pt>
                <c:pt idx="1">
                  <c:v>первая категория </c:v>
                </c:pt>
                <c:pt idx="2">
                  <c:v>без категории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0.311</c:v>
                </c:pt>
                <c:pt idx="1">
                  <c:v>0.14699999999999999</c:v>
                </c:pt>
                <c:pt idx="2">
                  <c:v>0.54100000000000004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EF2-4D9A-AAE6-F726CFD725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"/>
          <c:y val="0.91646849820628318"/>
          <c:w val="0.99886576677915262"/>
          <c:h val="8.317023690815939E-2"/>
        </c:manualLayout>
      </c:layout>
      <c:overlay val="0"/>
      <c:txPr>
        <a:bodyPr/>
        <a:lstStyle/>
        <a:p>
          <a:pPr>
            <a:defRPr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Российская Федерация 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 w="25332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97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качество знаний 6 класс</c:v>
                </c:pt>
                <c:pt idx="1">
                  <c:v>обученность 6 класс</c:v>
                </c:pt>
                <c:pt idx="2">
                  <c:v>качество знаний 8 класс</c:v>
                </c:pt>
                <c:pt idx="3">
                  <c:v>обученность 8 класс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40.6</c:v>
                </c:pt>
                <c:pt idx="1">
                  <c:v>84.2</c:v>
                </c:pt>
                <c:pt idx="2">
                  <c:v>28.6</c:v>
                </c:pt>
                <c:pt idx="3">
                  <c:v>78.599999999999994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A36-4DCF-BFE4-FDEBDECCB6F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Ставропольский край</c:v>
                </c:pt>
              </c:strCache>
            </c:strRef>
          </c:tx>
          <c:invertIfNegative val="0"/>
          <c:dLbls>
            <c:spPr>
              <a:noFill/>
              <a:ln w="25332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качество знаний 6 класс</c:v>
                </c:pt>
                <c:pt idx="1">
                  <c:v>обученность 6 класс</c:v>
                </c:pt>
                <c:pt idx="2">
                  <c:v>качество знаний 8 класс</c:v>
                </c:pt>
                <c:pt idx="3">
                  <c:v>обученность 8 класс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35.1</c:v>
                </c:pt>
                <c:pt idx="1">
                  <c:v>82.4</c:v>
                </c:pt>
                <c:pt idx="2">
                  <c:v>24</c:v>
                </c:pt>
                <c:pt idx="3">
                  <c:v>68.8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A36-4DCF-BFE4-FDEBDECCB6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51887872"/>
        <c:axId val="151889792"/>
      </c:barChart>
      <c:catAx>
        <c:axId val="1518878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98" b="1" i="0" u="none" strike="noStrike" baseline="0">
                    <a:solidFill>
                      <a:srgbClr val="666699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Годы</a:t>
                </a:r>
              </a:p>
            </c:rich>
          </c:tx>
          <c:overlay val="0"/>
          <c:spPr>
            <a:noFill/>
            <a:ln w="25332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00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8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1889792"/>
        <c:crosses val="autoZero"/>
        <c:auto val="1"/>
        <c:lblAlgn val="ctr"/>
        <c:lblOffset val="100"/>
        <c:noMultiLvlLbl val="0"/>
      </c:catAx>
      <c:valAx>
        <c:axId val="151889792"/>
        <c:scaling>
          <c:orientation val="minMax"/>
        </c:scaling>
        <c:delete val="0"/>
        <c:axPos val="l"/>
        <c:majorGridlines>
          <c:spPr>
            <a:ln w="9500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898" b="1" i="0" u="none" strike="noStrike" baseline="0">
                    <a:solidFill>
                      <a:srgbClr val="666699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Проценты</a:t>
                </a:r>
              </a:p>
            </c:rich>
          </c:tx>
          <c:overlay val="0"/>
          <c:spPr>
            <a:noFill/>
            <a:ln w="25332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6333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98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1887872"/>
        <c:crosses val="autoZero"/>
        <c:crossBetween val="between"/>
      </c:valAx>
      <c:spPr>
        <a:noFill/>
        <a:ln w="25332">
          <a:noFill/>
        </a:ln>
      </c:spPr>
    </c:plotArea>
    <c:legend>
      <c:legendPos val="r"/>
      <c:layout>
        <c:manualLayout>
          <c:xMode val="edge"/>
          <c:yMode val="edge"/>
          <c:x val="0.25185972369819343"/>
          <c:y val="0.84761904761904761"/>
          <c:w val="0.49096705632306059"/>
          <c:h val="0.10476190476190476"/>
        </c:manualLayout>
      </c:layout>
      <c:overlay val="0"/>
      <c:spPr>
        <a:noFill/>
        <a:ln w="25332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8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00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Российская Федерация 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 w="25332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97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качество знаний </c:v>
                </c:pt>
                <c:pt idx="1">
                  <c:v>обученность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26.7</c:v>
                </c:pt>
                <c:pt idx="1">
                  <c:v>82.4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301-4481-A926-ECB8551FEE2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Ставропольский край</c:v>
                </c:pt>
              </c:strCache>
            </c:strRef>
          </c:tx>
          <c:invertIfNegative val="0"/>
          <c:dLbls>
            <c:spPr>
              <a:noFill/>
              <a:ln w="25332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качество знаний </c:v>
                </c:pt>
                <c:pt idx="1">
                  <c:v>обученность 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40</c:v>
                </c:pt>
                <c:pt idx="1">
                  <c:v>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301-4481-A926-ECB8551FEE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51909888"/>
        <c:axId val="151911808"/>
      </c:barChart>
      <c:catAx>
        <c:axId val="15190988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98" b="1" i="0" u="none" strike="noStrike" baseline="0">
                    <a:solidFill>
                      <a:srgbClr val="666699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Годы</a:t>
                </a:r>
              </a:p>
            </c:rich>
          </c:tx>
          <c:overlay val="0"/>
          <c:spPr>
            <a:noFill/>
            <a:ln w="25332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00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8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1911808"/>
        <c:crosses val="autoZero"/>
        <c:auto val="1"/>
        <c:lblAlgn val="ctr"/>
        <c:lblOffset val="100"/>
        <c:noMultiLvlLbl val="0"/>
      </c:catAx>
      <c:valAx>
        <c:axId val="151911808"/>
        <c:scaling>
          <c:orientation val="minMax"/>
        </c:scaling>
        <c:delete val="0"/>
        <c:axPos val="l"/>
        <c:majorGridlines>
          <c:spPr>
            <a:ln w="9500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898" b="1" i="0" u="none" strike="noStrike" baseline="0">
                    <a:solidFill>
                      <a:srgbClr val="666699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Проценты</a:t>
                </a:r>
              </a:p>
            </c:rich>
          </c:tx>
          <c:overlay val="0"/>
          <c:spPr>
            <a:noFill/>
            <a:ln w="25332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6333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98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1909888"/>
        <c:crosses val="autoZero"/>
        <c:crossBetween val="between"/>
      </c:valAx>
      <c:spPr>
        <a:noFill/>
        <a:ln w="25332">
          <a:noFill/>
        </a:ln>
      </c:spPr>
    </c:plotArea>
    <c:legend>
      <c:legendPos val="r"/>
      <c:layout>
        <c:manualLayout>
          <c:xMode val="edge"/>
          <c:yMode val="edge"/>
          <c:x val="0.25185972369819343"/>
          <c:y val="0.84761904761904761"/>
          <c:w val="0.49096705632306059"/>
          <c:h val="0.10476190476190476"/>
        </c:manualLayout>
      </c:layout>
      <c:overlay val="0"/>
      <c:spPr>
        <a:noFill/>
        <a:ln w="25332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8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00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3287045992213452E-2"/>
          <c:y val="5.804107829271981E-2"/>
          <c:w val="0.63251101224596351"/>
          <c:h val="0.8839178434145603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 г.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93.9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559-400C-AAD7-23AB61316A8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 г.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559-400C-AAD7-23AB61316A8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 г.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95.2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559-400C-AAD7-23AB61316A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5487744"/>
        <c:axId val="35489280"/>
        <c:axId val="0"/>
      </c:bar3DChart>
      <c:catAx>
        <c:axId val="35487744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extTo"/>
        <c:crossAx val="35489280"/>
        <c:crosses val="autoZero"/>
        <c:auto val="1"/>
        <c:lblAlgn val="ctr"/>
        <c:lblOffset val="100"/>
        <c:noMultiLvlLbl val="0"/>
      </c:catAx>
      <c:valAx>
        <c:axId val="35489280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35487744"/>
        <c:crosses val="autoZero"/>
        <c:crossBetween val="between"/>
      </c:valAx>
      <c:spPr>
        <a:noFill/>
        <a:ln w="25462">
          <a:noFill/>
        </a:ln>
      </c:spPr>
    </c:plotArea>
    <c:legend>
      <c:legendPos val="r"/>
      <c:layout>
        <c:manualLayout>
          <c:xMode val="edge"/>
          <c:yMode val="edge"/>
          <c:x val="0.72985781990521326"/>
          <c:y val="0.35714285714285715"/>
          <c:w val="0.17061611374407584"/>
          <c:h val="0.29894179894179895"/>
        </c:manualLayout>
      </c:layout>
      <c:overlay val="0"/>
      <c:txPr>
        <a:bodyPr/>
        <a:lstStyle/>
        <a:p>
          <a:pPr>
            <a:defRPr sz="1204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6"/>
      </a:pPr>
      <a:endParaRPr lang="ru-RU"/>
    </a:p>
  </c:txPr>
  <c:externalData r:id="rId1">
    <c:autoUpdate val="0"/>
  </c:externalData>
  <c:userShapes r:id="rId2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Российская Федерация 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 w="25315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97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качество знаний 7 класс</c:v>
                </c:pt>
                <c:pt idx="1">
                  <c:v>обученность 7 класс</c:v>
                </c:pt>
                <c:pt idx="2">
                  <c:v>качество знаний 10 класс</c:v>
                </c:pt>
                <c:pt idx="3">
                  <c:v>обученность 10 класс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13.4</c:v>
                </c:pt>
                <c:pt idx="1">
                  <c:v>66.8</c:v>
                </c:pt>
                <c:pt idx="2">
                  <c:v>6.66</c:v>
                </c:pt>
                <c:pt idx="3">
                  <c:v>93.2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2ED-4655-A25C-8DEC86BF165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Ставропольский край</c:v>
                </c:pt>
              </c:strCache>
            </c:strRef>
          </c:tx>
          <c:invertIfNegative val="0"/>
          <c:dLbls>
            <c:spPr>
              <a:noFill/>
              <a:ln w="25315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качество знаний 7 класс</c:v>
                </c:pt>
                <c:pt idx="1">
                  <c:v>обученность 7 класс</c:v>
                </c:pt>
                <c:pt idx="2">
                  <c:v>качество знаний 10 класс</c:v>
                </c:pt>
                <c:pt idx="3">
                  <c:v>обученность 10 класс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10.3</c:v>
                </c:pt>
                <c:pt idx="1">
                  <c:v>64</c:v>
                </c:pt>
                <c:pt idx="2">
                  <c:v>3.2</c:v>
                </c:pt>
                <c:pt idx="3">
                  <c:v>95.4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2ED-4655-A25C-8DEC86BF16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52005248"/>
        <c:axId val="152007424"/>
      </c:barChart>
      <c:catAx>
        <c:axId val="1520052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97" b="1" i="0" u="none" strike="noStrike" baseline="0">
                    <a:solidFill>
                      <a:srgbClr val="666699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Годы</a:t>
                </a:r>
              </a:p>
            </c:rich>
          </c:tx>
          <c:overlay val="0"/>
          <c:spPr>
            <a:noFill/>
            <a:ln w="25315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493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7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2007424"/>
        <c:crosses val="autoZero"/>
        <c:auto val="1"/>
        <c:lblAlgn val="ctr"/>
        <c:lblOffset val="100"/>
        <c:noMultiLvlLbl val="0"/>
      </c:catAx>
      <c:valAx>
        <c:axId val="152007424"/>
        <c:scaling>
          <c:orientation val="minMax"/>
        </c:scaling>
        <c:delete val="0"/>
        <c:axPos val="l"/>
        <c:majorGridlines>
          <c:spPr>
            <a:ln w="9493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897" b="1" i="0" u="none" strike="noStrike" baseline="0">
                    <a:solidFill>
                      <a:srgbClr val="666699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Проценты</a:t>
                </a:r>
              </a:p>
            </c:rich>
          </c:tx>
          <c:overlay val="0"/>
          <c:spPr>
            <a:noFill/>
            <a:ln w="25315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6329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97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2005248"/>
        <c:crosses val="autoZero"/>
        <c:crossBetween val="between"/>
      </c:valAx>
      <c:spPr>
        <a:noFill/>
        <a:ln w="25315">
          <a:noFill/>
        </a:ln>
      </c:spPr>
    </c:plotArea>
    <c:legend>
      <c:legendPos val="r"/>
      <c:layout>
        <c:manualLayout>
          <c:xMode val="edge"/>
          <c:yMode val="edge"/>
          <c:x val="0.25925925925925924"/>
          <c:y val="0.83216783216783219"/>
          <c:w val="0.47530864197530864"/>
          <c:h val="0.11538461538461539"/>
        </c:manualLayout>
      </c:layout>
      <c:overlay val="0"/>
      <c:spPr>
        <a:noFill/>
        <a:ln w="25315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7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493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Российская Федерация 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 w="25332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97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качество знаний по русскому языку</c:v>
                </c:pt>
                <c:pt idx="1">
                  <c:v>обученность по русскому языку</c:v>
                </c:pt>
                <c:pt idx="2">
                  <c:v>качество знаний по математике</c:v>
                </c:pt>
                <c:pt idx="3">
                  <c:v>обученность по математике</c:v>
                </c:pt>
                <c:pt idx="4">
                  <c:v>качество знаний по окружающему миру</c:v>
                </c:pt>
                <c:pt idx="5">
                  <c:v>обученность по окружающему миру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70.3</c:v>
                </c:pt>
                <c:pt idx="1">
                  <c:v>95.4</c:v>
                </c:pt>
                <c:pt idx="2">
                  <c:v>78.099999999999994</c:v>
                </c:pt>
                <c:pt idx="3">
                  <c:v>98.1</c:v>
                </c:pt>
                <c:pt idx="4">
                  <c:v>78.7</c:v>
                </c:pt>
                <c:pt idx="5">
                  <c:v>99.17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C72-41E2-B5E5-A5225D80F4C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Ставропольский край</c:v>
                </c:pt>
              </c:strCache>
            </c:strRef>
          </c:tx>
          <c:invertIfNegative val="0"/>
          <c:dLbls>
            <c:spPr>
              <a:noFill/>
              <a:ln w="25332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качество знаний по русскому языку</c:v>
                </c:pt>
                <c:pt idx="1">
                  <c:v>обученность по русскому языку</c:v>
                </c:pt>
                <c:pt idx="2">
                  <c:v>качество знаний по математике</c:v>
                </c:pt>
                <c:pt idx="3">
                  <c:v>обученность по математике</c:v>
                </c:pt>
                <c:pt idx="4">
                  <c:v>качество знаний по окружающему миру</c:v>
                </c:pt>
                <c:pt idx="5">
                  <c:v>обученность по окружающему миру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64.7</c:v>
                </c:pt>
                <c:pt idx="1">
                  <c:v>94.4</c:v>
                </c:pt>
                <c:pt idx="2">
                  <c:v>71.599999999999994</c:v>
                </c:pt>
                <c:pt idx="3">
                  <c:v>97.2</c:v>
                </c:pt>
                <c:pt idx="4">
                  <c:v>75.400000000000006</c:v>
                </c:pt>
                <c:pt idx="5">
                  <c:v>98.9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C72-41E2-B5E5-A5225D80F4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52031232"/>
        <c:axId val="152033152"/>
      </c:barChart>
      <c:catAx>
        <c:axId val="15203123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98" b="1" i="0" u="none" strike="noStrike" baseline="0">
                    <a:solidFill>
                      <a:srgbClr val="666699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Годы</a:t>
                </a:r>
              </a:p>
            </c:rich>
          </c:tx>
          <c:overlay val="0"/>
          <c:spPr>
            <a:noFill/>
            <a:ln w="25332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00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8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2033152"/>
        <c:crosses val="autoZero"/>
        <c:auto val="1"/>
        <c:lblAlgn val="ctr"/>
        <c:lblOffset val="100"/>
        <c:noMultiLvlLbl val="0"/>
      </c:catAx>
      <c:valAx>
        <c:axId val="152033152"/>
        <c:scaling>
          <c:orientation val="minMax"/>
        </c:scaling>
        <c:delete val="0"/>
        <c:axPos val="l"/>
        <c:majorGridlines>
          <c:spPr>
            <a:ln w="9500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898" b="1" i="0" u="none" strike="noStrike" baseline="0">
                    <a:solidFill>
                      <a:srgbClr val="666699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Проценты</a:t>
                </a:r>
              </a:p>
            </c:rich>
          </c:tx>
          <c:overlay val="0"/>
          <c:spPr>
            <a:noFill/>
            <a:ln w="25332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6333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98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2031232"/>
        <c:crosses val="autoZero"/>
        <c:crossBetween val="between"/>
      </c:valAx>
      <c:spPr>
        <a:noFill/>
        <a:ln w="25332">
          <a:noFill/>
        </a:ln>
      </c:spPr>
    </c:plotArea>
    <c:legend>
      <c:legendPos val="r"/>
      <c:layout>
        <c:manualLayout>
          <c:xMode val="edge"/>
          <c:yMode val="edge"/>
          <c:x val="0.2560083594566353"/>
          <c:y val="0.84761904761904761"/>
          <c:w val="0.48275862068965519"/>
          <c:h val="0.10476190476190476"/>
        </c:manualLayout>
      </c:layout>
      <c:overlay val="0"/>
      <c:spPr>
        <a:noFill/>
        <a:ln w="25332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8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00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Российская Федерация 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 w="25332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97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качество знаний по русскому языку</c:v>
                </c:pt>
                <c:pt idx="1">
                  <c:v>обученность по русскому языку</c:v>
                </c:pt>
                <c:pt idx="2">
                  <c:v>качество знаний по математике</c:v>
                </c:pt>
                <c:pt idx="3">
                  <c:v>обученность по математике</c:v>
                </c:pt>
                <c:pt idx="4">
                  <c:v>качество знаний по истории</c:v>
                </c:pt>
                <c:pt idx="5">
                  <c:v>обученность по истории</c:v>
                </c:pt>
                <c:pt idx="6">
                  <c:v>качество знаний по биологии</c:v>
                </c:pt>
                <c:pt idx="7">
                  <c:v>обученность по биологии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45.2</c:v>
                </c:pt>
                <c:pt idx="1">
                  <c:v>84.9</c:v>
                </c:pt>
                <c:pt idx="2">
                  <c:v>48.9</c:v>
                </c:pt>
                <c:pt idx="3">
                  <c:v>86.4</c:v>
                </c:pt>
                <c:pt idx="4">
                  <c:v>59.8</c:v>
                </c:pt>
                <c:pt idx="5">
                  <c:v>94</c:v>
                </c:pt>
                <c:pt idx="6">
                  <c:v>61.9</c:v>
                </c:pt>
                <c:pt idx="7">
                  <c:v>97.5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629-4197-B8F2-86C90DEB57B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Ставропольский край</c:v>
                </c:pt>
              </c:strCache>
            </c:strRef>
          </c:tx>
          <c:invertIfNegative val="0"/>
          <c:dLbls>
            <c:spPr>
              <a:noFill/>
              <a:ln w="25332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качество знаний по русскому языку</c:v>
                </c:pt>
                <c:pt idx="1">
                  <c:v>обученность по русскому языку</c:v>
                </c:pt>
                <c:pt idx="2">
                  <c:v>качество знаний по математике</c:v>
                </c:pt>
                <c:pt idx="3">
                  <c:v>обученность по математике</c:v>
                </c:pt>
                <c:pt idx="4">
                  <c:v>качество знаний по истории</c:v>
                </c:pt>
                <c:pt idx="5">
                  <c:v>обученность по истории</c:v>
                </c:pt>
                <c:pt idx="6">
                  <c:v>качество знаний по биологии</c:v>
                </c:pt>
                <c:pt idx="7">
                  <c:v>обученность по биологии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42.3</c:v>
                </c:pt>
                <c:pt idx="1">
                  <c:v>84.2</c:v>
                </c:pt>
                <c:pt idx="2">
                  <c:v>49</c:v>
                </c:pt>
                <c:pt idx="3">
                  <c:v>87</c:v>
                </c:pt>
                <c:pt idx="4">
                  <c:v>61.4</c:v>
                </c:pt>
                <c:pt idx="5">
                  <c:v>95</c:v>
                </c:pt>
                <c:pt idx="6">
                  <c:v>63.7</c:v>
                </c:pt>
                <c:pt idx="7">
                  <c:v>97.6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629-4197-B8F2-86C90DEB57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52073344"/>
        <c:axId val="152075264"/>
      </c:barChart>
      <c:catAx>
        <c:axId val="15207334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98" b="1" i="0" u="none" strike="noStrike" baseline="0">
                    <a:solidFill>
                      <a:srgbClr val="666699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Годы</a:t>
                </a:r>
              </a:p>
            </c:rich>
          </c:tx>
          <c:overlay val="0"/>
          <c:spPr>
            <a:noFill/>
            <a:ln w="25332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00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8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2075264"/>
        <c:crosses val="autoZero"/>
        <c:auto val="1"/>
        <c:lblAlgn val="ctr"/>
        <c:lblOffset val="100"/>
        <c:noMultiLvlLbl val="0"/>
      </c:catAx>
      <c:valAx>
        <c:axId val="152075264"/>
        <c:scaling>
          <c:orientation val="minMax"/>
        </c:scaling>
        <c:delete val="0"/>
        <c:axPos val="l"/>
        <c:majorGridlines>
          <c:spPr>
            <a:ln w="9500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898" b="1" i="0" u="none" strike="noStrike" baseline="0">
                    <a:solidFill>
                      <a:srgbClr val="666699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Проценты</a:t>
                </a:r>
              </a:p>
            </c:rich>
          </c:tx>
          <c:overlay val="0"/>
          <c:spPr>
            <a:noFill/>
            <a:ln w="25332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6333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98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2073344"/>
        <c:crosses val="autoZero"/>
        <c:crossBetween val="between"/>
      </c:valAx>
      <c:spPr>
        <a:noFill/>
        <a:ln w="25332">
          <a:noFill/>
        </a:ln>
      </c:spPr>
    </c:plotArea>
    <c:legend>
      <c:legendPos val="r"/>
      <c:layout>
        <c:manualLayout>
          <c:xMode val="edge"/>
          <c:yMode val="edge"/>
          <c:x val="0.2560083594566353"/>
          <c:y val="0.84761904761904761"/>
          <c:w val="0.48275862068965519"/>
          <c:h val="0.10476190476190476"/>
        </c:manualLayout>
      </c:layout>
      <c:overlay val="0"/>
      <c:spPr>
        <a:noFill/>
        <a:ln w="25332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8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00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Российская Федерация 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 w="25365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99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качество знаний по русскому языку</c:v>
                </c:pt>
                <c:pt idx="1">
                  <c:v>обученность по русскому языку</c:v>
                </c:pt>
                <c:pt idx="2">
                  <c:v>качество знаний по математике</c:v>
                </c:pt>
                <c:pt idx="3">
                  <c:v>обученность по математике</c:v>
                </c:pt>
                <c:pt idx="4">
                  <c:v>качество знаний по истории</c:v>
                </c:pt>
                <c:pt idx="5">
                  <c:v>обученность по истории</c:v>
                </c:pt>
                <c:pt idx="6">
                  <c:v>качество знаний по биологии</c:v>
                </c:pt>
                <c:pt idx="7">
                  <c:v>обученность по биологии</c:v>
                </c:pt>
                <c:pt idx="8">
                  <c:v>качество знаний по географии</c:v>
                </c:pt>
                <c:pt idx="9">
                  <c:v>обученность по географии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40.200000000000003</c:v>
                </c:pt>
                <c:pt idx="1">
                  <c:v>81.400000000000006</c:v>
                </c:pt>
                <c:pt idx="2">
                  <c:v>85.7</c:v>
                </c:pt>
                <c:pt idx="3">
                  <c:v>38.6</c:v>
                </c:pt>
                <c:pt idx="4">
                  <c:v>90.7</c:v>
                </c:pt>
                <c:pt idx="5">
                  <c:v>50</c:v>
                </c:pt>
                <c:pt idx="6">
                  <c:v>56.5</c:v>
                </c:pt>
                <c:pt idx="7">
                  <c:v>94.1</c:v>
                </c:pt>
                <c:pt idx="8">
                  <c:v>93.5</c:v>
                </c:pt>
                <c:pt idx="9">
                  <c:v>55.8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2C6-4DC1-A43F-B0310EBA6D5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Ставропольский край</c:v>
                </c:pt>
              </c:strCache>
            </c:strRef>
          </c:tx>
          <c:invertIfNegative val="0"/>
          <c:dLbls>
            <c:spPr>
              <a:noFill/>
              <a:ln w="25365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качество знаний по русскому языку</c:v>
                </c:pt>
                <c:pt idx="1">
                  <c:v>обученность по русскому языку</c:v>
                </c:pt>
                <c:pt idx="2">
                  <c:v>качество знаний по математике</c:v>
                </c:pt>
                <c:pt idx="3">
                  <c:v>обученность по математике</c:v>
                </c:pt>
                <c:pt idx="4">
                  <c:v>качество знаний по истории</c:v>
                </c:pt>
                <c:pt idx="5">
                  <c:v>обученность по истории</c:v>
                </c:pt>
                <c:pt idx="6">
                  <c:v>качество знаний по биологии</c:v>
                </c:pt>
                <c:pt idx="7">
                  <c:v>обученность по биологии</c:v>
                </c:pt>
                <c:pt idx="8">
                  <c:v>качество знаний по географии</c:v>
                </c:pt>
                <c:pt idx="9">
                  <c:v>обученность по географии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38</c:v>
                </c:pt>
                <c:pt idx="1">
                  <c:v>81.3</c:v>
                </c:pt>
                <c:pt idx="2">
                  <c:v>86.6</c:v>
                </c:pt>
                <c:pt idx="3">
                  <c:v>39.5</c:v>
                </c:pt>
                <c:pt idx="4">
                  <c:v>93</c:v>
                </c:pt>
                <c:pt idx="5">
                  <c:v>51.8</c:v>
                </c:pt>
                <c:pt idx="6">
                  <c:v>58.9</c:v>
                </c:pt>
                <c:pt idx="7">
                  <c:v>94.7</c:v>
                </c:pt>
                <c:pt idx="8">
                  <c:v>93.5</c:v>
                </c:pt>
                <c:pt idx="9">
                  <c:v>53.9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2C6-4DC1-A43F-B0310EBA6D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52131840"/>
        <c:axId val="152146304"/>
      </c:barChart>
      <c:catAx>
        <c:axId val="15213184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99" b="1" i="0" u="none" strike="noStrike" baseline="0">
                    <a:solidFill>
                      <a:srgbClr val="666699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Годы</a:t>
                </a:r>
              </a:p>
            </c:rich>
          </c:tx>
          <c:overlay val="0"/>
          <c:spPr>
            <a:noFill/>
            <a:ln w="25365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12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2146304"/>
        <c:crosses val="autoZero"/>
        <c:auto val="1"/>
        <c:lblAlgn val="ctr"/>
        <c:lblOffset val="100"/>
        <c:noMultiLvlLbl val="0"/>
      </c:catAx>
      <c:valAx>
        <c:axId val="152146304"/>
        <c:scaling>
          <c:orientation val="minMax"/>
        </c:scaling>
        <c:delete val="0"/>
        <c:axPos val="l"/>
        <c:majorGridlines>
          <c:spPr>
            <a:ln w="9512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899" b="1" i="0" u="none" strike="noStrike" baseline="0">
                    <a:solidFill>
                      <a:srgbClr val="666699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Проценты</a:t>
                </a:r>
              </a:p>
            </c:rich>
          </c:tx>
          <c:overlay val="0"/>
          <c:spPr>
            <a:noFill/>
            <a:ln w="25365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6341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2131840"/>
        <c:crosses val="autoZero"/>
        <c:crossBetween val="between"/>
      </c:valAx>
      <c:spPr>
        <a:noFill/>
        <a:ln w="25365">
          <a:noFill/>
        </a:ln>
      </c:spPr>
    </c:plotArea>
    <c:legend>
      <c:legendPos val="r"/>
      <c:layout>
        <c:manualLayout>
          <c:xMode val="edge"/>
          <c:yMode val="edge"/>
          <c:x val="0.26155462184873951"/>
          <c:y val="0.91382405745062834"/>
          <c:w val="0.48529411764705882"/>
          <c:h val="5.9245960502692999E-2"/>
        </c:manualLayout>
      </c:layout>
      <c:overlay val="0"/>
      <c:spPr>
        <a:noFill/>
        <a:ln w="25365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9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12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Российская Федерация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 w="2536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99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качество знаний по географии</c:v>
                </c:pt>
                <c:pt idx="1">
                  <c:v>обученность по географии</c:v>
                </c:pt>
                <c:pt idx="2">
                  <c:v>качество знаний по физике</c:v>
                </c:pt>
                <c:pt idx="3">
                  <c:v>обученность по физике</c:v>
                </c:pt>
                <c:pt idx="4">
                  <c:v>качество знаний по истории</c:v>
                </c:pt>
                <c:pt idx="5">
                  <c:v>обученность по истории</c:v>
                </c:pt>
                <c:pt idx="6">
                  <c:v>качество знаний по биологии</c:v>
                </c:pt>
                <c:pt idx="7">
                  <c:v>обученность по биологии</c:v>
                </c:pt>
                <c:pt idx="8">
                  <c:v>качество знаний по химии</c:v>
                </c:pt>
                <c:pt idx="9">
                  <c:v>обученность по химии</c:v>
                </c:pt>
                <c:pt idx="10">
                  <c:v>качество знаний по иностранным языкам</c:v>
                </c:pt>
                <c:pt idx="11">
                  <c:v>обученность по иностранным языкам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70.849999999999994</c:v>
                </c:pt>
                <c:pt idx="1">
                  <c:v>97.6</c:v>
                </c:pt>
                <c:pt idx="2">
                  <c:v>59</c:v>
                </c:pt>
                <c:pt idx="3">
                  <c:v>96.5</c:v>
                </c:pt>
                <c:pt idx="4">
                  <c:v>81.8</c:v>
                </c:pt>
                <c:pt idx="5">
                  <c:v>98.4</c:v>
                </c:pt>
                <c:pt idx="6">
                  <c:v>74.7</c:v>
                </c:pt>
                <c:pt idx="7">
                  <c:v>98</c:v>
                </c:pt>
                <c:pt idx="8">
                  <c:v>64.400000000000006</c:v>
                </c:pt>
                <c:pt idx="9">
                  <c:v>96.9</c:v>
                </c:pt>
                <c:pt idx="10">
                  <c:v>72.319999999999993</c:v>
                </c:pt>
                <c:pt idx="11">
                  <c:v>96.88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03-4830-8197-12E9AE34E79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Ставропольский край2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качество знаний по географии</c:v>
                </c:pt>
                <c:pt idx="1">
                  <c:v>обученность по географии</c:v>
                </c:pt>
                <c:pt idx="2">
                  <c:v>качество знаний по физике</c:v>
                </c:pt>
                <c:pt idx="3">
                  <c:v>обученность по физике</c:v>
                </c:pt>
                <c:pt idx="4">
                  <c:v>качество знаний по истории</c:v>
                </c:pt>
                <c:pt idx="5">
                  <c:v>обученность по истории</c:v>
                </c:pt>
                <c:pt idx="6">
                  <c:v>качество знаний по биологии</c:v>
                </c:pt>
                <c:pt idx="7">
                  <c:v>обученность по биологии</c:v>
                </c:pt>
                <c:pt idx="8">
                  <c:v>качество знаний по химии</c:v>
                </c:pt>
                <c:pt idx="9">
                  <c:v>обученность по химии</c:v>
                </c:pt>
                <c:pt idx="10">
                  <c:v>качество знаний по иностранным языкам</c:v>
                </c:pt>
                <c:pt idx="11">
                  <c:v>обученность по иностранным языкам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69.55</c:v>
                </c:pt>
                <c:pt idx="1">
                  <c:v>98.6</c:v>
                </c:pt>
                <c:pt idx="2">
                  <c:v>60.9</c:v>
                </c:pt>
                <c:pt idx="3">
                  <c:v>97.7</c:v>
                </c:pt>
                <c:pt idx="4">
                  <c:v>80</c:v>
                </c:pt>
                <c:pt idx="5">
                  <c:v>98.9</c:v>
                </c:pt>
                <c:pt idx="6">
                  <c:v>75.3</c:v>
                </c:pt>
                <c:pt idx="7">
                  <c:v>98.9</c:v>
                </c:pt>
                <c:pt idx="8">
                  <c:v>65.599999999999994</c:v>
                </c:pt>
                <c:pt idx="9">
                  <c:v>98.2</c:v>
                </c:pt>
                <c:pt idx="10">
                  <c:v>66.98</c:v>
                </c:pt>
                <c:pt idx="11">
                  <c:v>97.37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303-4830-8197-12E9AE34E7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53881600"/>
        <c:axId val="153883776"/>
      </c:barChart>
      <c:catAx>
        <c:axId val="15388160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99" b="1" i="0" u="none" strike="noStrike" baseline="0">
                    <a:solidFill>
                      <a:srgbClr val="666699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Годы</a:t>
                </a:r>
              </a:p>
            </c:rich>
          </c:tx>
          <c:overlay val="0"/>
          <c:spPr>
            <a:noFill/>
            <a:ln w="25363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11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3883776"/>
        <c:crosses val="autoZero"/>
        <c:auto val="1"/>
        <c:lblAlgn val="ctr"/>
        <c:lblOffset val="100"/>
        <c:noMultiLvlLbl val="0"/>
      </c:catAx>
      <c:valAx>
        <c:axId val="153883776"/>
        <c:scaling>
          <c:orientation val="minMax"/>
        </c:scaling>
        <c:delete val="0"/>
        <c:axPos val="l"/>
        <c:majorGridlines>
          <c:spPr>
            <a:ln w="9511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899" b="1" i="0" u="none" strike="noStrike" baseline="0">
                    <a:solidFill>
                      <a:srgbClr val="666699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Проценты</a:t>
                </a:r>
              </a:p>
            </c:rich>
          </c:tx>
          <c:overlay val="0"/>
          <c:spPr>
            <a:noFill/>
            <a:ln w="25363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6341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3881600"/>
        <c:crosses val="autoZero"/>
        <c:crossBetween val="between"/>
      </c:valAx>
      <c:spPr>
        <a:noFill/>
        <a:ln w="25363">
          <a:noFill/>
        </a:ln>
      </c:spPr>
    </c:plotArea>
    <c:legend>
      <c:legendPos val="r"/>
      <c:layout>
        <c:manualLayout>
          <c:xMode val="edge"/>
          <c:yMode val="edge"/>
          <c:x val="0.25842696629213485"/>
          <c:y val="0.92245557350565432"/>
          <c:w val="0.47803881511746682"/>
          <c:h val="5.3311793214862679E-2"/>
        </c:manualLayout>
      </c:layout>
      <c:overlay val="0"/>
      <c:spPr>
        <a:noFill/>
        <a:ln w="25363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9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11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процентов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  <c:pt idx="3">
                  <c:v>2018 год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30.56</c:v>
                </c:pt>
                <c:pt idx="1">
                  <c:v>28.5</c:v>
                </c:pt>
                <c:pt idx="2">
                  <c:v>26.2</c:v>
                </c:pt>
                <c:pt idx="3">
                  <c:v>28.59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FA5-4320-8AC0-58337D999D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769344"/>
        <c:axId val="35775232"/>
      </c:barChart>
      <c:catAx>
        <c:axId val="35769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775232"/>
        <c:crosses val="autoZero"/>
        <c:auto val="1"/>
        <c:lblAlgn val="ctr"/>
        <c:lblOffset val="100"/>
        <c:noMultiLvlLbl val="0"/>
      </c:catAx>
      <c:valAx>
        <c:axId val="35775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769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7197719816272967"/>
          <c:y val="0.9092257217847769"/>
          <c:w val="0.126878937007874"/>
          <c:h val="6.696475440569929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5573781230757133E-2"/>
          <c:y val="8.1596365246520225E-2"/>
          <c:w val="0.84233544486223766"/>
          <c:h val="0.71016999403191972"/>
        </c:manualLayout>
      </c:layout>
      <c:lineChart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население в возрасте 15-17 лет</c:v>
                </c:pt>
              </c:strCache>
            </c:strRef>
          </c:tx>
          <c:spPr>
            <a:ln w="22225" cap="rnd" cmpd="sng" algn="ctr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  <c15:layout/>
                <c15:showLeaderLines val="0"/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6.46</c:v>
                </c:pt>
                <c:pt idx="1">
                  <c:v>10.25</c:v>
                </c:pt>
                <c:pt idx="2">
                  <c:v>6.98</c:v>
                </c:pt>
                <c:pt idx="3">
                  <c:v>7.25</c:v>
                </c:pt>
                <c:pt idx="4">
                  <c:v>11.61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BCA-481A-93D6-CDBCCF3348B0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население в возрасте 15-19 лет</c:v>
                </c:pt>
              </c:strCache>
            </c:strRef>
          </c:tx>
          <c:spPr>
            <a:ln w="22225" cap="rnd" cmpd="sng" algn="ctr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  <c15:layout/>
                <c15:showLeaderLines val="0"/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21.62</c:v>
                </c:pt>
                <c:pt idx="1">
                  <c:v>30.8</c:v>
                </c:pt>
                <c:pt idx="2">
                  <c:v>51.5</c:v>
                </c:pt>
                <c:pt idx="3">
                  <c:v>52.6</c:v>
                </c:pt>
                <c:pt idx="4">
                  <c:v>29.03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BCA-481A-93D6-CDBCCF3348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dk1">
                  <a:lumMod val="35000"/>
                  <a:lumOff val="65000"/>
                  <a:alpha val="33000"/>
                </a:schemeClr>
              </a:solidFill>
              <a:round/>
            </a:ln>
            <a:effectLst/>
          </c:spPr>
        </c:dropLines>
        <c:marker val="1"/>
        <c:smooth val="0"/>
        <c:axId val="51342720"/>
        <c:axId val="51348608"/>
      </c:lineChart>
      <c:catAx>
        <c:axId val="51342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348608"/>
        <c:crosses val="autoZero"/>
        <c:auto val="1"/>
        <c:lblAlgn val="ctr"/>
        <c:lblOffset val="100"/>
        <c:noMultiLvlLbl val="0"/>
      </c:catAx>
      <c:valAx>
        <c:axId val="513486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342720"/>
        <c:crosses val="autoZero"/>
        <c:crossBetween val="between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/>
            </a:gs>
          </a:gsLst>
          <a:lin ang="5400000" scaled="0"/>
        </a:gra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23021582733813"/>
          <c:y val="8.7912087912087919E-2"/>
          <c:w val="0.7837839876429441"/>
          <c:h val="0.8031526723554786"/>
        </c:manualLayout>
      </c:layout>
      <c:lineChart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заявленияна бюджетные места</c:v>
                </c:pt>
              </c:strCache>
            </c:strRef>
          </c:tx>
          <c:marker>
            <c:spPr>
              <a:solidFill>
                <a:srgbClr val="C0C0C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97</c:v>
                </c:pt>
                <c:pt idx="1">
                  <c:v>110</c:v>
                </c:pt>
                <c:pt idx="2">
                  <c:v>123</c:v>
                </c:pt>
                <c:pt idx="3">
                  <c:v>125</c:v>
                </c:pt>
                <c:pt idx="4">
                  <c:v>138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CB3-4BE3-B8D6-7AFE6400DD10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1742208"/>
        <c:axId val="71744896"/>
      </c:lineChart>
      <c:catAx>
        <c:axId val="71742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71744896"/>
        <c:crosses val="autoZero"/>
        <c:auto val="1"/>
        <c:lblAlgn val="ctr"/>
        <c:lblOffset val="100"/>
        <c:noMultiLvlLbl val="0"/>
      </c:catAx>
      <c:valAx>
        <c:axId val="717448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7174220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524271844660199E-2"/>
          <c:y val="9.580838323353294E-2"/>
          <c:w val="0.83379678544996594"/>
          <c:h val="0.7305224349954576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на базе основного общего образования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88.09</c:v>
                </c:pt>
                <c:pt idx="1">
                  <c:v>95.04</c:v>
                </c:pt>
                <c:pt idx="2">
                  <c:v>99.18</c:v>
                </c:pt>
                <c:pt idx="3">
                  <c:v>96.6</c:v>
                </c:pt>
                <c:pt idx="4">
                  <c:v>99.72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144-4644-A684-763FB7A7B991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 базе среднего общего образования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4.3499999999999996</c:v>
                </c:pt>
                <c:pt idx="1">
                  <c:v>4.96</c:v>
                </c:pt>
                <c:pt idx="2">
                  <c:v>0.82</c:v>
                </c:pt>
                <c:pt idx="3">
                  <c:v>3.4</c:v>
                </c:pt>
                <c:pt idx="4">
                  <c:v>0.28000000000000003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144-4644-A684-763FB7A7B9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72540928"/>
        <c:axId val="72542464"/>
      </c:barChart>
      <c:catAx>
        <c:axId val="72540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2542464"/>
        <c:crosses val="autoZero"/>
        <c:auto val="1"/>
        <c:lblAlgn val="ctr"/>
        <c:lblOffset val="100"/>
        <c:noMultiLvlLbl val="0"/>
      </c:catAx>
      <c:valAx>
        <c:axId val="72542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2540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981651376146793E-2"/>
          <c:y val="8.4210526315789472E-2"/>
          <c:w val="0.87304533953667585"/>
          <c:h val="0.736842105263157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на базе основного общего образования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76.63</c:v>
                </c:pt>
                <c:pt idx="1">
                  <c:v>76.3</c:v>
                </c:pt>
                <c:pt idx="2">
                  <c:v>81.59</c:v>
                </c:pt>
                <c:pt idx="3">
                  <c:v>77.599999999999994</c:v>
                </c:pt>
                <c:pt idx="4">
                  <c:v>78.78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6AA-4937-95F3-3C3470F3EA57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 базе среднего общего образования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23.37</c:v>
                </c:pt>
                <c:pt idx="1">
                  <c:v>23.7</c:v>
                </c:pt>
                <c:pt idx="2">
                  <c:v>18.41</c:v>
                </c:pt>
                <c:pt idx="3">
                  <c:v>22.4</c:v>
                </c:pt>
                <c:pt idx="4">
                  <c:v>21.22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6AA-4937-95F3-3C3470F3EA5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72610560"/>
        <c:axId val="72612096"/>
      </c:barChart>
      <c:catAx>
        <c:axId val="72610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2612096"/>
        <c:crosses val="autoZero"/>
        <c:auto val="1"/>
        <c:lblAlgn val="ctr"/>
        <c:lblOffset val="100"/>
        <c:noMultiLvlLbl val="0"/>
      </c:catAx>
      <c:valAx>
        <c:axId val="72612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2610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0.12697</cdr:x>
      <cdr:y>0.47363</cdr:y>
    </cdr:from>
    <cdr:to>
      <cdr:x>0.29783</cdr:x>
      <cdr:y>0.62497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89349" y="1138670"/>
          <a:ext cx="648245" cy="36001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 b="1" dirty="0" smtClean="0"/>
            <a:t>92,4 %</a:t>
          </a:r>
          <a:endParaRPr lang="ru-RU" sz="1100" b="1" dirty="0"/>
        </a:p>
      </cdr:txBody>
    </cdr:sp>
  </cdr:relSizeAnchor>
  <cdr:relSizeAnchor xmlns:cdr="http://schemas.openxmlformats.org/drawingml/2006/chartDrawing">
    <cdr:from>
      <cdr:x>0.25387</cdr:x>
      <cdr:y>0.15197</cdr:y>
    </cdr:from>
    <cdr:to>
      <cdr:x>0.40636</cdr:x>
      <cdr:y>0.27289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971446" y="373605"/>
          <a:ext cx="576064" cy="2880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 b="1" dirty="0" smtClean="0"/>
            <a:t>93,7 %</a:t>
          </a:r>
          <a:endParaRPr lang="ru-RU" sz="1100" b="1" dirty="0"/>
        </a:p>
      </cdr:txBody>
    </cdr:sp>
  </cdr:relSizeAnchor>
  <cdr:relSizeAnchor xmlns:cdr="http://schemas.openxmlformats.org/drawingml/2006/chartDrawing">
    <cdr:from>
      <cdr:x>0.42476</cdr:x>
      <cdr:y>0.0937</cdr:y>
    </cdr:from>
    <cdr:to>
      <cdr:x>0.57674</cdr:x>
      <cdr:y>0.21024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619617" y="236371"/>
          <a:ext cx="576064" cy="27446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 b="1" dirty="0" smtClean="0"/>
            <a:t>88,43 %</a:t>
          </a:r>
          <a:endParaRPr lang="ru-RU" sz="1100" b="1" dirty="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0.12622</cdr:x>
      <cdr:y>0.47288</cdr:y>
    </cdr:from>
    <cdr:to>
      <cdr:x>0.29608</cdr:x>
      <cdr:y>0.62222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89349" y="1138670"/>
          <a:ext cx="648245" cy="36001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 b="1" dirty="0" smtClean="0"/>
            <a:t>95,2 %</a:t>
          </a:r>
          <a:endParaRPr lang="ru-RU" sz="1100" b="1" dirty="0"/>
        </a:p>
      </cdr:txBody>
    </cdr:sp>
  </cdr:relSizeAnchor>
  <cdr:relSizeAnchor xmlns:cdr="http://schemas.openxmlformats.org/drawingml/2006/chartDrawing">
    <cdr:from>
      <cdr:x>0.2739</cdr:x>
      <cdr:y>0.12755</cdr:y>
    </cdr:from>
    <cdr:to>
      <cdr:x>0.42514</cdr:x>
      <cdr:y>0.24797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111608" y="307378"/>
          <a:ext cx="608350" cy="2883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 b="1" dirty="0" smtClean="0"/>
            <a:t>96,4 %</a:t>
          </a:r>
          <a:endParaRPr lang="ru-RU" sz="1100" b="1" dirty="0"/>
        </a:p>
      </cdr:txBody>
    </cdr:sp>
  </cdr:relSizeAnchor>
  <cdr:relSizeAnchor xmlns:cdr="http://schemas.openxmlformats.org/drawingml/2006/chartDrawing">
    <cdr:from>
      <cdr:x>0.42326</cdr:x>
      <cdr:y>0.0987</cdr:y>
    </cdr:from>
    <cdr:to>
      <cdr:x>0.57349</cdr:x>
      <cdr:y>0.21199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619617" y="236371"/>
          <a:ext cx="576064" cy="27446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 b="1" dirty="0" smtClean="0"/>
            <a:t>95,7 %</a:t>
          </a:r>
          <a:endParaRPr lang="ru-RU" sz="1100" b="1" dirty="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министерства образования и науки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070E55D-53F6-4B7D-8254-474009E13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отчета</Template>
  <TotalTime>224</TotalTime>
  <Pages>141</Pages>
  <Words>39254</Words>
  <Characters>223750</Characters>
  <Application>Microsoft Office Word</Application>
  <DocSecurity>0</DocSecurity>
  <Lines>1864</Lines>
  <Paragraphs>524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262480</CharactersWithSpaces>
  <SharedDoc>false</SharedDoc>
  <HLinks>
    <vt:vector size="750" baseType="variant">
      <vt:variant>
        <vt:i4>2752616</vt:i4>
      </vt:variant>
      <vt:variant>
        <vt:i4>648</vt:i4>
      </vt:variant>
      <vt:variant>
        <vt:i4>0</vt:i4>
      </vt:variant>
      <vt:variant>
        <vt:i4>5</vt:i4>
      </vt:variant>
      <vt:variant>
        <vt:lpwstr>consultantplus://offline/ref=7CA57263826E1CC012BD91ABD2E55290AE0A708FF72C26A0E7EBEE642D0BF33A57907B4DB0549C3AD5D0015BBD57124BBA65A8B299C6AC78G7WEP</vt:lpwstr>
      </vt:variant>
      <vt:variant>
        <vt:lpwstr/>
      </vt:variant>
      <vt:variant>
        <vt:i4>3801184</vt:i4>
      </vt:variant>
      <vt:variant>
        <vt:i4>645</vt:i4>
      </vt:variant>
      <vt:variant>
        <vt:i4>0</vt:i4>
      </vt:variant>
      <vt:variant>
        <vt:i4>5</vt:i4>
      </vt:variant>
      <vt:variant>
        <vt:lpwstr>consultantplus://offline/ref=80D3D9ADB9CD0D38BC0A778DE1871BAC02C3CECA2126F9E30A89799734CB70E8F39D4FF7A6BCA99DV1J7K</vt:lpwstr>
      </vt:variant>
      <vt:variant>
        <vt:lpwstr/>
      </vt:variant>
      <vt:variant>
        <vt:i4>2359351</vt:i4>
      </vt:variant>
      <vt:variant>
        <vt:i4>642</vt:i4>
      </vt:variant>
      <vt:variant>
        <vt:i4>0</vt:i4>
      </vt:variant>
      <vt:variant>
        <vt:i4>5</vt:i4>
      </vt:variant>
      <vt:variant>
        <vt:lpwstr>consultantplus://offline/ref=917B1740A62B1505F950BE8798C7BD7FBEA18F413C1A9F7A39156A9AD19BEA1533FE34BA7A2BB87CMEJ3K</vt:lpwstr>
      </vt:variant>
      <vt:variant>
        <vt:lpwstr/>
      </vt:variant>
      <vt:variant>
        <vt:i4>8060979</vt:i4>
      </vt:variant>
      <vt:variant>
        <vt:i4>639</vt:i4>
      </vt:variant>
      <vt:variant>
        <vt:i4>0</vt:i4>
      </vt:variant>
      <vt:variant>
        <vt:i4>5</vt:i4>
      </vt:variant>
      <vt:variant>
        <vt:lpwstr>consultantplus://offline/ref=417AFA3B3E3E1927951C02CCAE624C18E6FF5EBB52C33F541ED614B479C7B6467B08243AD36D53DDGBJ0K</vt:lpwstr>
      </vt:variant>
      <vt:variant>
        <vt:lpwstr/>
      </vt:variant>
      <vt:variant>
        <vt:i4>7929919</vt:i4>
      </vt:variant>
      <vt:variant>
        <vt:i4>636</vt:i4>
      </vt:variant>
      <vt:variant>
        <vt:i4>0</vt:i4>
      </vt:variant>
      <vt:variant>
        <vt:i4>5</vt:i4>
      </vt:variant>
      <vt:variant>
        <vt:lpwstr>consultantplus://offline/ref=9F90D0F323AA0BC908AE705EC0B8D833E10946EBC4E33F648915E2361AF9962A71413683FE626AB604I6K</vt:lpwstr>
      </vt:variant>
      <vt:variant>
        <vt:lpwstr/>
      </vt:variant>
      <vt:variant>
        <vt:i4>2293857</vt:i4>
      </vt:variant>
      <vt:variant>
        <vt:i4>633</vt:i4>
      </vt:variant>
      <vt:variant>
        <vt:i4>0</vt:i4>
      </vt:variant>
      <vt:variant>
        <vt:i4>5</vt:i4>
      </vt:variant>
      <vt:variant>
        <vt:lpwstr>consultantplus://offline/ref=74CEF845F6EB734E29CCDCCB922F87ED0D6C75C2D8BA9A78C4CDD68333885F7FB0838232FABAEB02l8I7K</vt:lpwstr>
      </vt:variant>
      <vt:variant>
        <vt:lpwstr/>
      </vt:variant>
      <vt:variant>
        <vt:i4>2752561</vt:i4>
      </vt:variant>
      <vt:variant>
        <vt:i4>630</vt:i4>
      </vt:variant>
      <vt:variant>
        <vt:i4>0</vt:i4>
      </vt:variant>
      <vt:variant>
        <vt:i4>5</vt:i4>
      </vt:variant>
      <vt:variant>
        <vt:lpwstr>consultantplus://offline/ref=03BAF47C58B5F63E213E695EA86CD02814A975E5703A82434E59E4B4D471C1F457C2726ECF0265D4b7IAK</vt:lpwstr>
      </vt:variant>
      <vt:variant>
        <vt:lpwstr/>
      </vt:variant>
      <vt:variant>
        <vt:i4>2293821</vt:i4>
      </vt:variant>
      <vt:variant>
        <vt:i4>627</vt:i4>
      </vt:variant>
      <vt:variant>
        <vt:i4>0</vt:i4>
      </vt:variant>
      <vt:variant>
        <vt:i4>5</vt:i4>
      </vt:variant>
      <vt:variant>
        <vt:lpwstr>consultantplus://offline/ref=2BFF17D6FC1CC8B927BB9966A53D5CDBCAB6402D8996FD20ECA22205D407A07DA894BE050B45BA83L1ICK</vt:lpwstr>
      </vt:variant>
      <vt:variant>
        <vt:lpwstr/>
      </vt:variant>
      <vt:variant>
        <vt:i4>7667811</vt:i4>
      </vt:variant>
      <vt:variant>
        <vt:i4>624</vt:i4>
      </vt:variant>
      <vt:variant>
        <vt:i4>0</vt:i4>
      </vt:variant>
      <vt:variant>
        <vt:i4>5</vt:i4>
      </vt:variant>
      <vt:variant>
        <vt:lpwstr>consultantplus://offline/ref=470D32804CEFA0748A10E792AF180BC100BE8ACA1DECFAC1EE7934C48AE5A3A50797D1BA1DB9456854H3K</vt:lpwstr>
      </vt:variant>
      <vt:variant>
        <vt:lpwstr/>
      </vt:variant>
      <vt:variant>
        <vt:i4>6488169</vt:i4>
      </vt:variant>
      <vt:variant>
        <vt:i4>621</vt:i4>
      </vt:variant>
      <vt:variant>
        <vt:i4>0</vt:i4>
      </vt:variant>
      <vt:variant>
        <vt:i4>5</vt:i4>
      </vt:variant>
      <vt:variant>
        <vt:lpwstr>consultantplus://offline/ref=E7BB4460C15F18A184EBD3DE6831DEB2081FF8838BE2EBB86D3473146A33FFF63F11FA6F2B0BD291w7H7K</vt:lpwstr>
      </vt:variant>
      <vt:variant>
        <vt:lpwstr/>
      </vt:variant>
      <vt:variant>
        <vt:i4>2424933</vt:i4>
      </vt:variant>
      <vt:variant>
        <vt:i4>618</vt:i4>
      </vt:variant>
      <vt:variant>
        <vt:i4>0</vt:i4>
      </vt:variant>
      <vt:variant>
        <vt:i4>5</vt:i4>
      </vt:variant>
      <vt:variant>
        <vt:lpwstr>consultantplus://offline/ref=C7775A9C988778113217D2E4EED181F2B53BC5E6711AC4F41B4D618E2CC1384207895920AF7997F5n0H0K</vt:lpwstr>
      </vt:variant>
      <vt:variant>
        <vt:lpwstr/>
      </vt:variant>
      <vt:variant>
        <vt:i4>2228274</vt:i4>
      </vt:variant>
      <vt:variant>
        <vt:i4>615</vt:i4>
      </vt:variant>
      <vt:variant>
        <vt:i4>0</vt:i4>
      </vt:variant>
      <vt:variant>
        <vt:i4>5</vt:i4>
      </vt:variant>
      <vt:variant>
        <vt:lpwstr>consultantplus://offline/ref=B04E0CD831CE40AD3C7835E2C8A52234175CBB282C6F1AF22BF8B2F73B674E0C3140985657D6EB3FICH7K</vt:lpwstr>
      </vt:variant>
      <vt:variant>
        <vt:lpwstr/>
      </vt:variant>
      <vt:variant>
        <vt:i4>7929911</vt:i4>
      </vt:variant>
      <vt:variant>
        <vt:i4>612</vt:i4>
      </vt:variant>
      <vt:variant>
        <vt:i4>0</vt:i4>
      </vt:variant>
      <vt:variant>
        <vt:i4>5</vt:i4>
      </vt:variant>
      <vt:variant>
        <vt:lpwstr>consultantplus://offline/ref=617C03C0302BFE05EEDAA37F3E15B8C11D0011646BA4DB308FF3A299D7E132306E2754C24B9CE353AAH6K</vt:lpwstr>
      </vt:variant>
      <vt:variant>
        <vt:lpwstr/>
      </vt:variant>
      <vt:variant>
        <vt:i4>7274556</vt:i4>
      </vt:variant>
      <vt:variant>
        <vt:i4>609</vt:i4>
      </vt:variant>
      <vt:variant>
        <vt:i4>0</vt:i4>
      </vt:variant>
      <vt:variant>
        <vt:i4>5</vt:i4>
      </vt:variant>
      <vt:variant>
        <vt:lpwstr>consultantplus://offline/ref=45DC93572877B16E72CFFD1287AB3DD3AA30B46ED2ED5863546B01EBF475A0457EDEB3B0D0D66CCFw8G0K</vt:lpwstr>
      </vt:variant>
      <vt:variant>
        <vt:lpwstr/>
      </vt:variant>
      <vt:variant>
        <vt:i4>2621488</vt:i4>
      </vt:variant>
      <vt:variant>
        <vt:i4>606</vt:i4>
      </vt:variant>
      <vt:variant>
        <vt:i4>0</vt:i4>
      </vt:variant>
      <vt:variant>
        <vt:i4>5</vt:i4>
      </vt:variant>
      <vt:variant>
        <vt:lpwstr>consultantplus://offline/ref=8F51B0C1F7E9A74A2BBF5030443C87B239A65F30819C33289832EC255EE2857E7B0F366FFFAD15E641E6K</vt:lpwstr>
      </vt:variant>
      <vt:variant>
        <vt:lpwstr/>
      </vt:variant>
      <vt:variant>
        <vt:i4>2621488</vt:i4>
      </vt:variant>
      <vt:variant>
        <vt:i4>603</vt:i4>
      </vt:variant>
      <vt:variant>
        <vt:i4>0</vt:i4>
      </vt:variant>
      <vt:variant>
        <vt:i4>5</vt:i4>
      </vt:variant>
      <vt:variant>
        <vt:lpwstr>consultantplus://offline/ref=8F51B0C1F7E9A74A2BBF5030443C87B239A65F30819C33289832EC255EE2857E7B0F366FFFAD15E641E6K</vt:lpwstr>
      </vt:variant>
      <vt:variant>
        <vt:lpwstr/>
      </vt:variant>
      <vt:variant>
        <vt:i4>3670112</vt:i4>
      </vt:variant>
      <vt:variant>
        <vt:i4>600</vt:i4>
      </vt:variant>
      <vt:variant>
        <vt:i4>0</vt:i4>
      </vt:variant>
      <vt:variant>
        <vt:i4>5</vt:i4>
      </vt:variant>
      <vt:variant>
        <vt:lpwstr>consultantplus://offline/ref=F64D2314CB9FDD18AB54405A316B7315D874A3EC22DDF5886A8833EE8EBE80897FC064B5B9C544DFvAE7K</vt:lpwstr>
      </vt:variant>
      <vt:variant>
        <vt:lpwstr/>
      </vt:variant>
      <vt:variant>
        <vt:i4>7733304</vt:i4>
      </vt:variant>
      <vt:variant>
        <vt:i4>597</vt:i4>
      </vt:variant>
      <vt:variant>
        <vt:i4>0</vt:i4>
      </vt:variant>
      <vt:variant>
        <vt:i4>5</vt:i4>
      </vt:variant>
      <vt:variant>
        <vt:lpwstr>consultantplus://offline/ref=0A07C2029EC404B2C7AD4641413FC8C20E202897E345F4DE0AEDBBA00AD3C1E4685B24F6792C5E6DmFE9K</vt:lpwstr>
      </vt:variant>
      <vt:variant>
        <vt:lpwstr/>
      </vt:variant>
      <vt:variant>
        <vt:i4>131142</vt:i4>
      </vt:variant>
      <vt:variant>
        <vt:i4>594</vt:i4>
      </vt:variant>
      <vt:variant>
        <vt:i4>0</vt:i4>
      </vt:variant>
      <vt:variant>
        <vt:i4>5</vt:i4>
      </vt:variant>
      <vt:variant>
        <vt:lpwstr/>
      </vt:variant>
      <vt:variant>
        <vt:lpwstr>P1634</vt:lpwstr>
      </vt:variant>
      <vt:variant>
        <vt:i4>131142</vt:i4>
      </vt:variant>
      <vt:variant>
        <vt:i4>591</vt:i4>
      </vt:variant>
      <vt:variant>
        <vt:i4>0</vt:i4>
      </vt:variant>
      <vt:variant>
        <vt:i4>5</vt:i4>
      </vt:variant>
      <vt:variant>
        <vt:lpwstr/>
      </vt:variant>
      <vt:variant>
        <vt:lpwstr>P1633</vt:lpwstr>
      </vt:variant>
      <vt:variant>
        <vt:i4>131142</vt:i4>
      </vt:variant>
      <vt:variant>
        <vt:i4>588</vt:i4>
      </vt:variant>
      <vt:variant>
        <vt:i4>0</vt:i4>
      </vt:variant>
      <vt:variant>
        <vt:i4>5</vt:i4>
      </vt:variant>
      <vt:variant>
        <vt:lpwstr/>
      </vt:variant>
      <vt:variant>
        <vt:lpwstr>P1634</vt:lpwstr>
      </vt:variant>
      <vt:variant>
        <vt:i4>131142</vt:i4>
      </vt:variant>
      <vt:variant>
        <vt:i4>585</vt:i4>
      </vt:variant>
      <vt:variant>
        <vt:i4>0</vt:i4>
      </vt:variant>
      <vt:variant>
        <vt:i4>5</vt:i4>
      </vt:variant>
      <vt:variant>
        <vt:lpwstr/>
      </vt:variant>
      <vt:variant>
        <vt:lpwstr>P1633</vt:lpwstr>
      </vt:variant>
      <vt:variant>
        <vt:i4>131142</vt:i4>
      </vt:variant>
      <vt:variant>
        <vt:i4>582</vt:i4>
      </vt:variant>
      <vt:variant>
        <vt:i4>0</vt:i4>
      </vt:variant>
      <vt:variant>
        <vt:i4>5</vt:i4>
      </vt:variant>
      <vt:variant>
        <vt:lpwstr/>
      </vt:variant>
      <vt:variant>
        <vt:lpwstr>P1634</vt:lpwstr>
      </vt:variant>
      <vt:variant>
        <vt:i4>131142</vt:i4>
      </vt:variant>
      <vt:variant>
        <vt:i4>579</vt:i4>
      </vt:variant>
      <vt:variant>
        <vt:i4>0</vt:i4>
      </vt:variant>
      <vt:variant>
        <vt:i4>5</vt:i4>
      </vt:variant>
      <vt:variant>
        <vt:lpwstr/>
      </vt:variant>
      <vt:variant>
        <vt:lpwstr>P1633</vt:lpwstr>
      </vt:variant>
      <vt:variant>
        <vt:i4>6291505</vt:i4>
      </vt:variant>
      <vt:variant>
        <vt:i4>576</vt:i4>
      </vt:variant>
      <vt:variant>
        <vt:i4>0</vt:i4>
      </vt:variant>
      <vt:variant>
        <vt:i4>5</vt:i4>
      </vt:variant>
      <vt:variant>
        <vt:lpwstr/>
      </vt:variant>
      <vt:variant>
        <vt:lpwstr>Par938</vt:lpwstr>
      </vt:variant>
      <vt:variant>
        <vt:i4>6291505</vt:i4>
      </vt:variant>
      <vt:variant>
        <vt:i4>573</vt:i4>
      </vt:variant>
      <vt:variant>
        <vt:i4>0</vt:i4>
      </vt:variant>
      <vt:variant>
        <vt:i4>5</vt:i4>
      </vt:variant>
      <vt:variant>
        <vt:lpwstr/>
      </vt:variant>
      <vt:variant>
        <vt:lpwstr>Par938</vt:lpwstr>
      </vt:variant>
      <vt:variant>
        <vt:i4>6291505</vt:i4>
      </vt:variant>
      <vt:variant>
        <vt:i4>570</vt:i4>
      </vt:variant>
      <vt:variant>
        <vt:i4>0</vt:i4>
      </vt:variant>
      <vt:variant>
        <vt:i4>5</vt:i4>
      </vt:variant>
      <vt:variant>
        <vt:lpwstr/>
      </vt:variant>
      <vt:variant>
        <vt:lpwstr>Par938</vt:lpwstr>
      </vt:variant>
      <vt:variant>
        <vt:i4>6291505</vt:i4>
      </vt:variant>
      <vt:variant>
        <vt:i4>567</vt:i4>
      </vt:variant>
      <vt:variant>
        <vt:i4>0</vt:i4>
      </vt:variant>
      <vt:variant>
        <vt:i4>5</vt:i4>
      </vt:variant>
      <vt:variant>
        <vt:lpwstr/>
      </vt:variant>
      <vt:variant>
        <vt:lpwstr>Par938</vt:lpwstr>
      </vt:variant>
      <vt:variant>
        <vt:i4>6291505</vt:i4>
      </vt:variant>
      <vt:variant>
        <vt:i4>564</vt:i4>
      </vt:variant>
      <vt:variant>
        <vt:i4>0</vt:i4>
      </vt:variant>
      <vt:variant>
        <vt:i4>5</vt:i4>
      </vt:variant>
      <vt:variant>
        <vt:lpwstr/>
      </vt:variant>
      <vt:variant>
        <vt:lpwstr>Par938</vt:lpwstr>
      </vt:variant>
      <vt:variant>
        <vt:i4>6291505</vt:i4>
      </vt:variant>
      <vt:variant>
        <vt:i4>561</vt:i4>
      </vt:variant>
      <vt:variant>
        <vt:i4>0</vt:i4>
      </vt:variant>
      <vt:variant>
        <vt:i4>5</vt:i4>
      </vt:variant>
      <vt:variant>
        <vt:lpwstr/>
      </vt:variant>
      <vt:variant>
        <vt:lpwstr>Par938</vt:lpwstr>
      </vt:variant>
      <vt:variant>
        <vt:i4>6291505</vt:i4>
      </vt:variant>
      <vt:variant>
        <vt:i4>558</vt:i4>
      </vt:variant>
      <vt:variant>
        <vt:i4>0</vt:i4>
      </vt:variant>
      <vt:variant>
        <vt:i4>5</vt:i4>
      </vt:variant>
      <vt:variant>
        <vt:lpwstr/>
      </vt:variant>
      <vt:variant>
        <vt:lpwstr>Par938</vt:lpwstr>
      </vt:variant>
      <vt:variant>
        <vt:i4>6291505</vt:i4>
      </vt:variant>
      <vt:variant>
        <vt:i4>555</vt:i4>
      </vt:variant>
      <vt:variant>
        <vt:i4>0</vt:i4>
      </vt:variant>
      <vt:variant>
        <vt:i4>5</vt:i4>
      </vt:variant>
      <vt:variant>
        <vt:lpwstr/>
      </vt:variant>
      <vt:variant>
        <vt:lpwstr>Par938</vt:lpwstr>
      </vt:variant>
      <vt:variant>
        <vt:i4>3670113</vt:i4>
      </vt:variant>
      <vt:variant>
        <vt:i4>552</vt:i4>
      </vt:variant>
      <vt:variant>
        <vt:i4>0</vt:i4>
      </vt:variant>
      <vt:variant>
        <vt:i4>5</vt:i4>
      </vt:variant>
      <vt:variant>
        <vt:lpwstr>consultantplus://offline/ref=99290DE5EB3A05F53C9F41C50624BE7B0CCBCDB23C9010606EF2F42F2FBB374E38683B6774FFFA7EZ270I</vt:lpwstr>
      </vt:variant>
      <vt:variant>
        <vt:lpwstr/>
      </vt:variant>
      <vt:variant>
        <vt:i4>3473463</vt:i4>
      </vt:variant>
      <vt:variant>
        <vt:i4>549</vt:i4>
      </vt:variant>
      <vt:variant>
        <vt:i4>0</vt:i4>
      </vt:variant>
      <vt:variant>
        <vt:i4>5</vt:i4>
      </vt:variant>
      <vt:variant>
        <vt:lpwstr>consultantplus://offline/ref=164332D60EB77F22DD16A53327F034FB289FD08387DF24927AA406DF39BAAC07CF74AE3F93B65C42RB70I</vt:lpwstr>
      </vt:variant>
      <vt:variant>
        <vt:lpwstr/>
      </vt:variant>
      <vt:variant>
        <vt:i4>3604581</vt:i4>
      </vt:variant>
      <vt:variant>
        <vt:i4>546</vt:i4>
      </vt:variant>
      <vt:variant>
        <vt:i4>0</vt:i4>
      </vt:variant>
      <vt:variant>
        <vt:i4>5</vt:i4>
      </vt:variant>
      <vt:variant>
        <vt:lpwstr>consultantplus://offline/ref=135ACC9E5A4FA31BB22CB1FFD9733661CF475FC117E613C650212BF68A7AE932D7981B2369F664BBv46BI</vt:lpwstr>
      </vt:variant>
      <vt:variant>
        <vt:lpwstr/>
      </vt:variant>
      <vt:variant>
        <vt:i4>2555958</vt:i4>
      </vt:variant>
      <vt:variant>
        <vt:i4>543</vt:i4>
      </vt:variant>
      <vt:variant>
        <vt:i4>0</vt:i4>
      </vt:variant>
      <vt:variant>
        <vt:i4>5</vt:i4>
      </vt:variant>
      <vt:variant>
        <vt:lpwstr>consultantplus://offline/ref=552C3854124C4ED6B637E200E9CFCBFE25D29953763CFD02225CB757AC02502585B2F73ED8CAFBBCm36AI</vt:lpwstr>
      </vt:variant>
      <vt:variant>
        <vt:lpwstr/>
      </vt:variant>
      <vt:variant>
        <vt:i4>7864378</vt:i4>
      </vt:variant>
      <vt:variant>
        <vt:i4>540</vt:i4>
      </vt:variant>
      <vt:variant>
        <vt:i4>0</vt:i4>
      </vt:variant>
      <vt:variant>
        <vt:i4>5</vt:i4>
      </vt:variant>
      <vt:variant>
        <vt:lpwstr>consultantplus://offline/ref=54BE26EE65B29DCDDA8BE113F4DE2319D6D3DACE7AAA5F982AEF8970E16B95320D473E9C56586EE4e962I</vt:lpwstr>
      </vt:variant>
      <vt:variant>
        <vt:lpwstr/>
      </vt:variant>
      <vt:variant>
        <vt:i4>7274601</vt:i4>
      </vt:variant>
      <vt:variant>
        <vt:i4>537</vt:i4>
      </vt:variant>
      <vt:variant>
        <vt:i4>0</vt:i4>
      </vt:variant>
      <vt:variant>
        <vt:i4>5</vt:i4>
      </vt:variant>
      <vt:variant>
        <vt:lpwstr>consultantplus://offline/ref=4D0A74B9B78F8FB0CCE14F3A1D5AAAF549D755E8DF77498DE9AA8D77141ECD35A1A2764E1AB7853CX56BI</vt:lpwstr>
      </vt:variant>
      <vt:variant>
        <vt:lpwstr/>
      </vt:variant>
      <vt:variant>
        <vt:i4>7274551</vt:i4>
      </vt:variant>
      <vt:variant>
        <vt:i4>534</vt:i4>
      </vt:variant>
      <vt:variant>
        <vt:i4>0</vt:i4>
      </vt:variant>
      <vt:variant>
        <vt:i4>5</vt:i4>
      </vt:variant>
      <vt:variant>
        <vt:lpwstr>consultantplus://offline/ref=18FBB8D74EF252B184D1B525A3D17404DE8F75EA1E7BD971E4DB970DDC549CEF26686478C503AB49pA5AI</vt:lpwstr>
      </vt:variant>
      <vt:variant>
        <vt:lpwstr/>
      </vt:variant>
      <vt:variant>
        <vt:i4>7274597</vt:i4>
      </vt:variant>
      <vt:variant>
        <vt:i4>531</vt:i4>
      </vt:variant>
      <vt:variant>
        <vt:i4>0</vt:i4>
      </vt:variant>
      <vt:variant>
        <vt:i4>5</vt:i4>
      </vt:variant>
      <vt:variant>
        <vt:lpwstr>consultantplus://offline/ref=18FBB8D74EF252B184D1B525A3D17404DE8F75EA1E7BD971E4DB970DDC549CEF26686478C503AB48pA52I</vt:lpwstr>
      </vt:variant>
      <vt:variant>
        <vt:lpwstr/>
      </vt:variant>
      <vt:variant>
        <vt:i4>2687075</vt:i4>
      </vt:variant>
      <vt:variant>
        <vt:i4>528</vt:i4>
      </vt:variant>
      <vt:variant>
        <vt:i4>0</vt:i4>
      </vt:variant>
      <vt:variant>
        <vt:i4>5</vt:i4>
      </vt:variant>
      <vt:variant>
        <vt:lpwstr>consultantplus://offline/ref=373C59E78A7A2E51565BE716D56753A3E441CC9E39AE9CACD67484E6FC3EF64DCDFABDB206B61CA15C42I</vt:lpwstr>
      </vt:variant>
      <vt:variant>
        <vt:lpwstr/>
      </vt:variant>
      <vt:variant>
        <vt:i4>3342396</vt:i4>
      </vt:variant>
      <vt:variant>
        <vt:i4>525</vt:i4>
      </vt:variant>
      <vt:variant>
        <vt:i4>0</vt:i4>
      </vt:variant>
      <vt:variant>
        <vt:i4>5</vt:i4>
      </vt:variant>
      <vt:variant>
        <vt:lpwstr>consultantplus://offline/ref=E174216ADEFD40A6553E10266CFD7952A753C62C45233937110B89124B43E726D4EEEF43AA7700ACw742I</vt:lpwstr>
      </vt:variant>
      <vt:variant>
        <vt:lpwstr/>
      </vt:variant>
      <vt:variant>
        <vt:i4>3342440</vt:i4>
      </vt:variant>
      <vt:variant>
        <vt:i4>522</vt:i4>
      </vt:variant>
      <vt:variant>
        <vt:i4>0</vt:i4>
      </vt:variant>
      <vt:variant>
        <vt:i4>5</vt:i4>
      </vt:variant>
      <vt:variant>
        <vt:lpwstr>consultantplus://offline/ref=E174216ADEFD40A6553E10266CFD7952A753C62C45233937110B89124B43E726D4EEEF43AA7700ADw74AI</vt:lpwstr>
      </vt:variant>
      <vt:variant>
        <vt:lpwstr/>
      </vt:variant>
      <vt:variant>
        <vt:i4>8126560</vt:i4>
      </vt:variant>
      <vt:variant>
        <vt:i4>519</vt:i4>
      </vt:variant>
      <vt:variant>
        <vt:i4>0</vt:i4>
      </vt:variant>
      <vt:variant>
        <vt:i4>5</vt:i4>
      </vt:variant>
      <vt:variant>
        <vt:lpwstr>consultantplus://offline/ref=B083379EE9191498F9BAC03C9378AD3D77828EB3072604E4B7D7629D1AA31329679BA0C1D995A4F9n64CI</vt:lpwstr>
      </vt:variant>
      <vt:variant>
        <vt:lpwstr/>
      </vt:variant>
      <vt:variant>
        <vt:i4>7864419</vt:i4>
      </vt:variant>
      <vt:variant>
        <vt:i4>516</vt:i4>
      </vt:variant>
      <vt:variant>
        <vt:i4>0</vt:i4>
      </vt:variant>
      <vt:variant>
        <vt:i4>5</vt:i4>
      </vt:variant>
      <vt:variant>
        <vt:lpwstr>consultantplus://offline/ref=1FA76083E361262AB9AEE85BFCC723A85348CBC3AE7989B0C9313EE9F1FC6FCB7656B7509765120BH307I</vt:lpwstr>
      </vt:variant>
      <vt:variant>
        <vt:lpwstr/>
      </vt:variant>
      <vt:variant>
        <vt:i4>7864369</vt:i4>
      </vt:variant>
      <vt:variant>
        <vt:i4>513</vt:i4>
      </vt:variant>
      <vt:variant>
        <vt:i4>0</vt:i4>
      </vt:variant>
      <vt:variant>
        <vt:i4>5</vt:i4>
      </vt:variant>
      <vt:variant>
        <vt:lpwstr>consultantplus://offline/ref=1FA76083E361262AB9AEE85BFCC723A85348CBC3AE7989B0C9313EE9F1FC6FCB7656B7509765120AH30FI</vt:lpwstr>
      </vt:variant>
      <vt:variant>
        <vt:lpwstr/>
      </vt:variant>
      <vt:variant>
        <vt:i4>8126515</vt:i4>
      </vt:variant>
      <vt:variant>
        <vt:i4>510</vt:i4>
      </vt:variant>
      <vt:variant>
        <vt:i4>0</vt:i4>
      </vt:variant>
      <vt:variant>
        <vt:i4>5</vt:i4>
      </vt:variant>
      <vt:variant>
        <vt:lpwstr>consultantplus://offline/ref=12812747CC9EDDBB42E3E3AE8C4C4F6122C2D1706057720FD84808F1F1E2EC4706D052BF3555E2F8uDxAI</vt:lpwstr>
      </vt:variant>
      <vt:variant>
        <vt:lpwstr/>
      </vt:variant>
      <vt:variant>
        <vt:i4>8126561</vt:i4>
      </vt:variant>
      <vt:variant>
        <vt:i4>507</vt:i4>
      </vt:variant>
      <vt:variant>
        <vt:i4>0</vt:i4>
      </vt:variant>
      <vt:variant>
        <vt:i4>5</vt:i4>
      </vt:variant>
      <vt:variant>
        <vt:lpwstr>consultantplus://offline/ref=12812747CC9EDDBB42E3E3AE8C4C4F6122C2D1706057720FD84808F1F1E2EC4706D052BF3555E2F9uDx2I</vt:lpwstr>
      </vt:variant>
      <vt:variant>
        <vt:lpwstr/>
      </vt:variant>
      <vt:variant>
        <vt:i4>7143522</vt:i4>
      </vt:variant>
      <vt:variant>
        <vt:i4>504</vt:i4>
      </vt:variant>
      <vt:variant>
        <vt:i4>0</vt:i4>
      </vt:variant>
      <vt:variant>
        <vt:i4>5</vt:i4>
      </vt:variant>
      <vt:variant>
        <vt:lpwstr>consultantplus://offline/ref=6472F6B0C23B4E1249AF0A82DDECD50EF182D0966BAD086DB68F47400032CFA1043F2F33D8A98C5Cc6x2I</vt:lpwstr>
      </vt:variant>
      <vt:variant>
        <vt:lpwstr/>
      </vt:variant>
      <vt:variant>
        <vt:i4>7143478</vt:i4>
      </vt:variant>
      <vt:variant>
        <vt:i4>501</vt:i4>
      </vt:variant>
      <vt:variant>
        <vt:i4>0</vt:i4>
      </vt:variant>
      <vt:variant>
        <vt:i4>5</vt:i4>
      </vt:variant>
      <vt:variant>
        <vt:lpwstr>consultantplus://offline/ref=6472F6B0C23B4E1249AF0A82DDECD50EF182D0966BAD086DB68F47400032CFA1043F2F33D8A98C5Dc6xAI</vt:lpwstr>
      </vt:variant>
      <vt:variant>
        <vt:lpwstr/>
      </vt:variant>
      <vt:variant>
        <vt:i4>131142</vt:i4>
      </vt:variant>
      <vt:variant>
        <vt:i4>498</vt:i4>
      </vt:variant>
      <vt:variant>
        <vt:i4>0</vt:i4>
      </vt:variant>
      <vt:variant>
        <vt:i4>5</vt:i4>
      </vt:variant>
      <vt:variant>
        <vt:lpwstr/>
      </vt:variant>
      <vt:variant>
        <vt:lpwstr>P1630</vt:lpwstr>
      </vt:variant>
      <vt:variant>
        <vt:i4>131142</vt:i4>
      </vt:variant>
      <vt:variant>
        <vt:i4>495</vt:i4>
      </vt:variant>
      <vt:variant>
        <vt:i4>0</vt:i4>
      </vt:variant>
      <vt:variant>
        <vt:i4>5</vt:i4>
      </vt:variant>
      <vt:variant>
        <vt:lpwstr/>
      </vt:variant>
      <vt:variant>
        <vt:lpwstr>P1630</vt:lpwstr>
      </vt:variant>
      <vt:variant>
        <vt:i4>131142</vt:i4>
      </vt:variant>
      <vt:variant>
        <vt:i4>492</vt:i4>
      </vt:variant>
      <vt:variant>
        <vt:i4>0</vt:i4>
      </vt:variant>
      <vt:variant>
        <vt:i4>5</vt:i4>
      </vt:variant>
      <vt:variant>
        <vt:lpwstr/>
      </vt:variant>
      <vt:variant>
        <vt:lpwstr>P1630</vt:lpwstr>
      </vt:variant>
      <vt:variant>
        <vt:i4>131142</vt:i4>
      </vt:variant>
      <vt:variant>
        <vt:i4>489</vt:i4>
      </vt:variant>
      <vt:variant>
        <vt:i4>0</vt:i4>
      </vt:variant>
      <vt:variant>
        <vt:i4>5</vt:i4>
      </vt:variant>
      <vt:variant>
        <vt:lpwstr/>
      </vt:variant>
      <vt:variant>
        <vt:lpwstr>P1630</vt:lpwstr>
      </vt:variant>
      <vt:variant>
        <vt:i4>131142</vt:i4>
      </vt:variant>
      <vt:variant>
        <vt:i4>486</vt:i4>
      </vt:variant>
      <vt:variant>
        <vt:i4>0</vt:i4>
      </vt:variant>
      <vt:variant>
        <vt:i4>5</vt:i4>
      </vt:variant>
      <vt:variant>
        <vt:lpwstr/>
      </vt:variant>
      <vt:variant>
        <vt:lpwstr>P1630</vt:lpwstr>
      </vt:variant>
      <vt:variant>
        <vt:i4>131142</vt:i4>
      </vt:variant>
      <vt:variant>
        <vt:i4>483</vt:i4>
      </vt:variant>
      <vt:variant>
        <vt:i4>0</vt:i4>
      </vt:variant>
      <vt:variant>
        <vt:i4>5</vt:i4>
      </vt:variant>
      <vt:variant>
        <vt:lpwstr/>
      </vt:variant>
      <vt:variant>
        <vt:lpwstr>P1630</vt:lpwstr>
      </vt:variant>
      <vt:variant>
        <vt:i4>131142</vt:i4>
      </vt:variant>
      <vt:variant>
        <vt:i4>480</vt:i4>
      </vt:variant>
      <vt:variant>
        <vt:i4>0</vt:i4>
      </vt:variant>
      <vt:variant>
        <vt:i4>5</vt:i4>
      </vt:variant>
      <vt:variant>
        <vt:lpwstr/>
      </vt:variant>
      <vt:variant>
        <vt:lpwstr>P1630</vt:lpwstr>
      </vt:variant>
      <vt:variant>
        <vt:i4>2359349</vt:i4>
      </vt:variant>
      <vt:variant>
        <vt:i4>477</vt:i4>
      </vt:variant>
      <vt:variant>
        <vt:i4>0</vt:i4>
      </vt:variant>
      <vt:variant>
        <vt:i4>5</vt:i4>
      </vt:variant>
      <vt:variant>
        <vt:lpwstr>consultantplus://offline/ref=32B0814AF5D3D8CEF8752B61CF404E49465B37652238299CDDDF271C6A1DDDE7C81E2EC40C501396f61CH</vt:lpwstr>
      </vt:variant>
      <vt:variant>
        <vt:lpwstr/>
      </vt:variant>
      <vt:variant>
        <vt:i4>3407970</vt:i4>
      </vt:variant>
      <vt:variant>
        <vt:i4>474</vt:i4>
      </vt:variant>
      <vt:variant>
        <vt:i4>0</vt:i4>
      </vt:variant>
      <vt:variant>
        <vt:i4>5</vt:i4>
      </vt:variant>
      <vt:variant>
        <vt:lpwstr>consultantplus://offline/ref=993FE6CF6B95B64FBEA19CB19E9C54DF79BAB9EE740B965D9E2220857D50DD54796EA84D79FAAABEXE16H</vt:lpwstr>
      </vt:variant>
      <vt:variant>
        <vt:lpwstr/>
      </vt:variant>
      <vt:variant>
        <vt:i4>2097263</vt:i4>
      </vt:variant>
      <vt:variant>
        <vt:i4>471</vt:i4>
      </vt:variant>
      <vt:variant>
        <vt:i4>0</vt:i4>
      </vt:variant>
      <vt:variant>
        <vt:i4>5</vt:i4>
      </vt:variant>
      <vt:variant>
        <vt:lpwstr>consultantplus://offline/ref=C969963B210C89CCCEFABAD3DE8CA44E9D179B7160993D6612D854AFFA1E5B7206B0E051F9EA1967OA14H</vt:lpwstr>
      </vt:variant>
      <vt:variant>
        <vt:lpwstr/>
      </vt:variant>
      <vt:variant>
        <vt:i4>131142</vt:i4>
      </vt:variant>
      <vt:variant>
        <vt:i4>468</vt:i4>
      </vt:variant>
      <vt:variant>
        <vt:i4>0</vt:i4>
      </vt:variant>
      <vt:variant>
        <vt:i4>5</vt:i4>
      </vt:variant>
      <vt:variant>
        <vt:lpwstr/>
      </vt:variant>
      <vt:variant>
        <vt:lpwstr>P1630</vt:lpwstr>
      </vt:variant>
      <vt:variant>
        <vt:i4>6291505</vt:i4>
      </vt:variant>
      <vt:variant>
        <vt:i4>465</vt:i4>
      </vt:variant>
      <vt:variant>
        <vt:i4>0</vt:i4>
      </vt:variant>
      <vt:variant>
        <vt:i4>5</vt:i4>
      </vt:variant>
      <vt:variant>
        <vt:lpwstr/>
      </vt:variant>
      <vt:variant>
        <vt:lpwstr>Par938</vt:lpwstr>
      </vt:variant>
      <vt:variant>
        <vt:i4>6291505</vt:i4>
      </vt:variant>
      <vt:variant>
        <vt:i4>462</vt:i4>
      </vt:variant>
      <vt:variant>
        <vt:i4>0</vt:i4>
      </vt:variant>
      <vt:variant>
        <vt:i4>5</vt:i4>
      </vt:variant>
      <vt:variant>
        <vt:lpwstr/>
      </vt:variant>
      <vt:variant>
        <vt:lpwstr>Par938</vt:lpwstr>
      </vt:variant>
      <vt:variant>
        <vt:i4>6291505</vt:i4>
      </vt:variant>
      <vt:variant>
        <vt:i4>459</vt:i4>
      </vt:variant>
      <vt:variant>
        <vt:i4>0</vt:i4>
      </vt:variant>
      <vt:variant>
        <vt:i4>5</vt:i4>
      </vt:variant>
      <vt:variant>
        <vt:lpwstr/>
      </vt:variant>
      <vt:variant>
        <vt:lpwstr>Par938</vt:lpwstr>
      </vt:variant>
      <vt:variant>
        <vt:i4>6291505</vt:i4>
      </vt:variant>
      <vt:variant>
        <vt:i4>456</vt:i4>
      </vt:variant>
      <vt:variant>
        <vt:i4>0</vt:i4>
      </vt:variant>
      <vt:variant>
        <vt:i4>5</vt:i4>
      </vt:variant>
      <vt:variant>
        <vt:lpwstr/>
      </vt:variant>
      <vt:variant>
        <vt:lpwstr>Par938</vt:lpwstr>
      </vt:variant>
      <vt:variant>
        <vt:i4>7012459</vt:i4>
      </vt:variant>
      <vt:variant>
        <vt:i4>453</vt:i4>
      </vt:variant>
      <vt:variant>
        <vt:i4>0</vt:i4>
      </vt:variant>
      <vt:variant>
        <vt:i4>5</vt:i4>
      </vt:variant>
      <vt:variant>
        <vt:lpwstr>consultantplus://offline/ref=99728C0B5DDD9A2704F9397197B76CAC53F000A48244C3121FB264F2ED321E9E74F07E1C1DB80428q174L</vt:lpwstr>
      </vt:variant>
      <vt:variant>
        <vt:lpwstr/>
      </vt:variant>
      <vt:variant>
        <vt:i4>8126565</vt:i4>
      </vt:variant>
      <vt:variant>
        <vt:i4>450</vt:i4>
      </vt:variant>
      <vt:variant>
        <vt:i4>0</vt:i4>
      </vt:variant>
      <vt:variant>
        <vt:i4>5</vt:i4>
      </vt:variant>
      <vt:variant>
        <vt:lpwstr>consultantplus://offline/ref=CDA2BC052EBC2065750FCE000216235AE3BA5E3D4144C156ABD667C9E2259984C3BE779E7E8E5D56dB7BL</vt:lpwstr>
      </vt:variant>
      <vt:variant>
        <vt:lpwstr/>
      </vt:variant>
      <vt:variant>
        <vt:i4>6881376</vt:i4>
      </vt:variant>
      <vt:variant>
        <vt:i4>447</vt:i4>
      </vt:variant>
      <vt:variant>
        <vt:i4>0</vt:i4>
      </vt:variant>
      <vt:variant>
        <vt:i4>5</vt:i4>
      </vt:variant>
      <vt:variant>
        <vt:lpwstr>consultantplus://offline/ref=500D64BFE0D5066E278E661533567ABA5078E1894CC463E2F19545273118E31F021D9FF8D8DFB8E5W33AL</vt:lpwstr>
      </vt:variant>
      <vt:variant>
        <vt:lpwstr/>
      </vt:variant>
      <vt:variant>
        <vt:i4>6684776</vt:i4>
      </vt:variant>
      <vt:variant>
        <vt:i4>444</vt:i4>
      </vt:variant>
      <vt:variant>
        <vt:i4>0</vt:i4>
      </vt:variant>
      <vt:variant>
        <vt:i4>5</vt:i4>
      </vt:variant>
      <vt:variant>
        <vt:lpwstr>consultantplus://offline/ref=2BDC34A5CFB22450798659BBB1931247AB00BF9E87600DE50BE05010566810E0593A0949EE5605334Ex9L</vt:lpwstr>
      </vt:variant>
      <vt:variant>
        <vt:lpwstr/>
      </vt:variant>
      <vt:variant>
        <vt:i4>2359402</vt:i4>
      </vt:variant>
      <vt:variant>
        <vt:i4>441</vt:i4>
      </vt:variant>
      <vt:variant>
        <vt:i4>0</vt:i4>
      </vt:variant>
      <vt:variant>
        <vt:i4>5</vt:i4>
      </vt:variant>
      <vt:variant>
        <vt:lpwstr>consultantplus://offline/ref=DB036643E0269569D97AE4BF2EF968D0920087B6A92A1A33F4D6B7272B9727ABC54BF655306EC303rCxBL</vt:lpwstr>
      </vt:variant>
      <vt:variant>
        <vt:lpwstr/>
      </vt:variant>
      <vt:variant>
        <vt:i4>131142</vt:i4>
      </vt:variant>
      <vt:variant>
        <vt:i4>438</vt:i4>
      </vt:variant>
      <vt:variant>
        <vt:i4>0</vt:i4>
      </vt:variant>
      <vt:variant>
        <vt:i4>5</vt:i4>
      </vt:variant>
      <vt:variant>
        <vt:lpwstr/>
      </vt:variant>
      <vt:variant>
        <vt:lpwstr>P1632</vt:lpwstr>
      </vt:variant>
      <vt:variant>
        <vt:i4>131142</vt:i4>
      </vt:variant>
      <vt:variant>
        <vt:i4>435</vt:i4>
      </vt:variant>
      <vt:variant>
        <vt:i4>0</vt:i4>
      </vt:variant>
      <vt:variant>
        <vt:i4>5</vt:i4>
      </vt:variant>
      <vt:variant>
        <vt:lpwstr/>
      </vt:variant>
      <vt:variant>
        <vt:lpwstr>P1630</vt:lpwstr>
      </vt:variant>
      <vt:variant>
        <vt:i4>2883686</vt:i4>
      </vt:variant>
      <vt:variant>
        <vt:i4>432</vt:i4>
      </vt:variant>
      <vt:variant>
        <vt:i4>0</vt:i4>
      </vt:variant>
      <vt:variant>
        <vt:i4>5</vt:i4>
      </vt:variant>
      <vt:variant>
        <vt:lpwstr>consultantplus://offline/ref=45113C65936AE54281E8371F712968685A183D7F07690844DA2836339A708BC3B611249F38E4825CJ9hDL</vt:lpwstr>
      </vt:variant>
      <vt:variant>
        <vt:lpwstr/>
      </vt:variant>
      <vt:variant>
        <vt:i4>2621549</vt:i4>
      </vt:variant>
      <vt:variant>
        <vt:i4>429</vt:i4>
      </vt:variant>
      <vt:variant>
        <vt:i4>0</vt:i4>
      </vt:variant>
      <vt:variant>
        <vt:i4>5</vt:i4>
      </vt:variant>
      <vt:variant>
        <vt:lpwstr>consultantplus://offline/ref=2CF73072DE92F392E2728F79255CD804AD65699536467264E79E95AB8BDAE05D708A0862C82E446672g6L</vt:lpwstr>
      </vt:variant>
      <vt:variant>
        <vt:lpwstr/>
      </vt:variant>
      <vt:variant>
        <vt:i4>6422584</vt:i4>
      </vt:variant>
      <vt:variant>
        <vt:i4>426</vt:i4>
      </vt:variant>
      <vt:variant>
        <vt:i4>0</vt:i4>
      </vt:variant>
      <vt:variant>
        <vt:i4>5</vt:i4>
      </vt:variant>
      <vt:variant>
        <vt:lpwstr>consultantplus://offline/ref=ADD58136684AFAAE9E15925C717018BE808117C5E8012ABB2779E3C9BA3DFFA23821DA7BE16BE8EFrEg1L</vt:lpwstr>
      </vt:variant>
      <vt:variant>
        <vt:lpwstr/>
      </vt:variant>
      <vt:variant>
        <vt:i4>7929954</vt:i4>
      </vt:variant>
      <vt:variant>
        <vt:i4>423</vt:i4>
      </vt:variant>
      <vt:variant>
        <vt:i4>0</vt:i4>
      </vt:variant>
      <vt:variant>
        <vt:i4>5</vt:i4>
      </vt:variant>
      <vt:variant>
        <vt:lpwstr>consultantplus://offline/ref=A0414AC90E7807FA305CBB9B0BA2B73C2B8D1C20E740DE2F01551B60621DEB6A370866A4A82E044BCAg3L</vt:lpwstr>
      </vt:variant>
      <vt:variant>
        <vt:lpwstr/>
      </vt:variant>
      <vt:variant>
        <vt:i4>6291505</vt:i4>
      </vt:variant>
      <vt:variant>
        <vt:i4>420</vt:i4>
      </vt:variant>
      <vt:variant>
        <vt:i4>0</vt:i4>
      </vt:variant>
      <vt:variant>
        <vt:i4>5</vt:i4>
      </vt:variant>
      <vt:variant>
        <vt:lpwstr/>
      </vt:variant>
      <vt:variant>
        <vt:lpwstr>Par938</vt:lpwstr>
      </vt:variant>
      <vt:variant>
        <vt:i4>6291505</vt:i4>
      </vt:variant>
      <vt:variant>
        <vt:i4>417</vt:i4>
      </vt:variant>
      <vt:variant>
        <vt:i4>0</vt:i4>
      </vt:variant>
      <vt:variant>
        <vt:i4>5</vt:i4>
      </vt:variant>
      <vt:variant>
        <vt:lpwstr/>
      </vt:variant>
      <vt:variant>
        <vt:lpwstr>Par938</vt:lpwstr>
      </vt:variant>
      <vt:variant>
        <vt:i4>4128829</vt:i4>
      </vt:variant>
      <vt:variant>
        <vt:i4>414</vt:i4>
      </vt:variant>
      <vt:variant>
        <vt:i4>0</vt:i4>
      </vt:variant>
      <vt:variant>
        <vt:i4>5</vt:i4>
      </vt:variant>
      <vt:variant>
        <vt:lpwstr>consultantplus://offline/ref=BE8C5268359FC7F1541AA339B9EBF55EB1568C4ABBEAFBA05935281D011D8ECA4242C6319512878EQAN7L</vt:lpwstr>
      </vt:variant>
      <vt:variant>
        <vt:lpwstr/>
      </vt:variant>
      <vt:variant>
        <vt:i4>4128879</vt:i4>
      </vt:variant>
      <vt:variant>
        <vt:i4>411</vt:i4>
      </vt:variant>
      <vt:variant>
        <vt:i4>0</vt:i4>
      </vt:variant>
      <vt:variant>
        <vt:i4>5</vt:i4>
      </vt:variant>
      <vt:variant>
        <vt:lpwstr>consultantplus://offline/ref=BE8C5268359FC7F1541AA339B9EBF55EB1568C4ABBEAFBA05935281D011D8ECA4242C6319512878FQANFL</vt:lpwstr>
      </vt:variant>
      <vt:variant>
        <vt:lpwstr/>
      </vt:variant>
      <vt:variant>
        <vt:i4>3211367</vt:i4>
      </vt:variant>
      <vt:variant>
        <vt:i4>408</vt:i4>
      </vt:variant>
      <vt:variant>
        <vt:i4>0</vt:i4>
      </vt:variant>
      <vt:variant>
        <vt:i4>5</vt:i4>
      </vt:variant>
      <vt:variant>
        <vt:lpwstr>consultantplus://offline/ref=1EBF2156957F627C98087AED06CFF1127C45F6B2E06CC5484D5A0D7A42D27E5C16186D767EA1070Bp9M8L</vt:lpwstr>
      </vt:variant>
      <vt:variant>
        <vt:lpwstr/>
      </vt:variant>
      <vt:variant>
        <vt:i4>3211372</vt:i4>
      </vt:variant>
      <vt:variant>
        <vt:i4>405</vt:i4>
      </vt:variant>
      <vt:variant>
        <vt:i4>0</vt:i4>
      </vt:variant>
      <vt:variant>
        <vt:i4>5</vt:i4>
      </vt:variant>
      <vt:variant>
        <vt:lpwstr>consultantplus://offline/ref=1EBF2156957F627C98087AED06CFF1127C45F6B2E06CC5484D5A0D7A42D27E5C16186D767EA1070Ap9M0L</vt:lpwstr>
      </vt:variant>
      <vt:variant>
        <vt:lpwstr/>
      </vt:variant>
      <vt:variant>
        <vt:i4>131142</vt:i4>
      </vt:variant>
      <vt:variant>
        <vt:i4>402</vt:i4>
      </vt:variant>
      <vt:variant>
        <vt:i4>0</vt:i4>
      </vt:variant>
      <vt:variant>
        <vt:i4>5</vt:i4>
      </vt:variant>
      <vt:variant>
        <vt:lpwstr/>
      </vt:variant>
      <vt:variant>
        <vt:lpwstr>P1630</vt:lpwstr>
      </vt:variant>
      <vt:variant>
        <vt:i4>4128872</vt:i4>
      </vt:variant>
      <vt:variant>
        <vt:i4>399</vt:i4>
      </vt:variant>
      <vt:variant>
        <vt:i4>0</vt:i4>
      </vt:variant>
      <vt:variant>
        <vt:i4>5</vt:i4>
      </vt:variant>
      <vt:variant>
        <vt:lpwstr>consultantplus://offline/ref=72AC58B87BA195AD540645C2F78493EB53CB22FBECD39B9D2CCF11FE84859D95726794E91C719656i8R9M</vt:lpwstr>
      </vt:variant>
      <vt:variant>
        <vt:lpwstr/>
      </vt:variant>
      <vt:variant>
        <vt:i4>3211325</vt:i4>
      </vt:variant>
      <vt:variant>
        <vt:i4>396</vt:i4>
      </vt:variant>
      <vt:variant>
        <vt:i4>0</vt:i4>
      </vt:variant>
      <vt:variant>
        <vt:i4>5</vt:i4>
      </vt:variant>
      <vt:variant>
        <vt:lpwstr>consultantplus://offline/ref=5915A5C9E026E234A53841E6EFD8DEFD006E7EBC8B4EA1C0EE58652D4BE616B1D50FA6952480223Ba7R0M</vt:lpwstr>
      </vt:variant>
      <vt:variant>
        <vt:lpwstr/>
      </vt:variant>
      <vt:variant>
        <vt:i4>65600</vt:i4>
      </vt:variant>
      <vt:variant>
        <vt:i4>393</vt:i4>
      </vt:variant>
      <vt:variant>
        <vt:i4>0</vt:i4>
      </vt:variant>
      <vt:variant>
        <vt:i4>5</vt:i4>
      </vt:variant>
      <vt:variant>
        <vt:lpwstr/>
      </vt:variant>
      <vt:variant>
        <vt:lpwstr>P1008</vt:lpwstr>
      </vt:variant>
      <vt:variant>
        <vt:i4>65600</vt:i4>
      </vt:variant>
      <vt:variant>
        <vt:i4>390</vt:i4>
      </vt:variant>
      <vt:variant>
        <vt:i4>0</vt:i4>
      </vt:variant>
      <vt:variant>
        <vt:i4>5</vt:i4>
      </vt:variant>
      <vt:variant>
        <vt:lpwstr/>
      </vt:variant>
      <vt:variant>
        <vt:lpwstr>P1008</vt:lpwstr>
      </vt:variant>
      <vt:variant>
        <vt:i4>65600</vt:i4>
      </vt:variant>
      <vt:variant>
        <vt:i4>387</vt:i4>
      </vt:variant>
      <vt:variant>
        <vt:i4>0</vt:i4>
      </vt:variant>
      <vt:variant>
        <vt:i4>5</vt:i4>
      </vt:variant>
      <vt:variant>
        <vt:lpwstr/>
      </vt:variant>
      <vt:variant>
        <vt:lpwstr>P1008</vt:lpwstr>
      </vt:variant>
      <vt:variant>
        <vt:i4>65600</vt:i4>
      </vt:variant>
      <vt:variant>
        <vt:i4>384</vt:i4>
      </vt:variant>
      <vt:variant>
        <vt:i4>0</vt:i4>
      </vt:variant>
      <vt:variant>
        <vt:i4>5</vt:i4>
      </vt:variant>
      <vt:variant>
        <vt:lpwstr/>
      </vt:variant>
      <vt:variant>
        <vt:lpwstr>P1008</vt:lpwstr>
      </vt:variant>
      <vt:variant>
        <vt:i4>65600</vt:i4>
      </vt:variant>
      <vt:variant>
        <vt:i4>381</vt:i4>
      </vt:variant>
      <vt:variant>
        <vt:i4>0</vt:i4>
      </vt:variant>
      <vt:variant>
        <vt:i4>5</vt:i4>
      </vt:variant>
      <vt:variant>
        <vt:lpwstr/>
      </vt:variant>
      <vt:variant>
        <vt:lpwstr>P1008</vt:lpwstr>
      </vt:variant>
      <vt:variant>
        <vt:i4>3670065</vt:i4>
      </vt:variant>
      <vt:variant>
        <vt:i4>378</vt:i4>
      </vt:variant>
      <vt:variant>
        <vt:i4>0</vt:i4>
      </vt:variant>
      <vt:variant>
        <vt:i4>5</vt:i4>
      </vt:variant>
      <vt:variant>
        <vt:lpwstr>consultantplus://offline/ref=120E70426AB5DAC5C6FB84452B1E6566012ACAB13477D1EE931E86D57A0C68785F5D38D887DC5637e2w1L</vt:lpwstr>
      </vt:variant>
      <vt:variant>
        <vt:lpwstr/>
      </vt:variant>
      <vt:variant>
        <vt:i4>6553711</vt:i4>
      </vt:variant>
      <vt:variant>
        <vt:i4>375</vt:i4>
      </vt:variant>
      <vt:variant>
        <vt:i4>0</vt:i4>
      </vt:variant>
      <vt:variant>
        <vt:i4>5</vt:i4>
      </vt:variant>
      <vt:variant>
        <vt:lpwstr>consultantplus://offline/ref=B4047946644E946204CBB0F01C561072BC4BF66612D636FAB27E19AD8190B39711978EABD8F8D840kBtAL</vt:lpwstr>
      </vt:variant>
      <vt:variant>
        <vt:lpwstr/>
      </vt:variant>
      <vt:variant>
        <vt:i4>1704020</vt:i4>
      </vt:variant>
      <vt:variant>
        <vt:i4>372</vt:i4>
      </vt:variant>
      <vt:variant>
        <vt:i4>0</vt:i4>
      </vt:variant>
      <vt:variant>
        <vt:i4>5</vt:i4>
      </vt:variant>
      <vt:variant>
        <vt:lpwstr>consultantplus://offline/ref=921F7717FE412B50EE303FD834990E891CA8FBF06DF027D5504F2BA8616152CF0CE2D032E258577274EA20o5D6O</vt:lpwstr>
      </vt:variant>
      <vt:variant>
        <vt:lpwstr/>
      </vt:variant>
      <vt:variant>
        <vt:i4>3145790</vt:i4>
      </vt:variant>
      <vt:variant>
        <vt:i4>285</vt:i4>
      </vt:variant>
      <vt:variant>
        <vt:i4>0</vt:i4>
      </vt:variant>
      <vt:variant>
        <vt:i4>5</vt:i4>
      </vt:variant>
      <vt:variant>
        <vt:lpwstr>http://kcdostavr.ucoz.com/</vt:lpwstr>
      </vt:variant>
      <vt:variant>
        <vt:lpwstr/>
      </vt:variant>
      <vt:variant>
        <vt:i4>1835008</vt:i4>
      </vt:variant>
      <vt:variant>
        <vt:i4>249</vt:i4>
      </vt:variant>
      <vt:variant>
        <vt:i4>0</vt:i4>
      </vt:variant>
      <vt:variant>
        <vt:i4>5</vt:i4>
      </vt:variant>
      <vt:variant>
        <vt:lpwstr>http://soprof.ru/</vt:lpwstr>
      </vt:variant>
      <vt:variant>
        <vt:lpwstr/>
      </vt:variant>
      <vt:variant>
        <vt:i4>1704020</vt:i4>
      </vt:variant>
      <vt:variant>
        <vt:i4>159</vt:i4>
      </vt:variant>
      <vt:variant>
        <vt:i4>0</vt:i4>
      </vt:variant>
      <vt:variant>
        <vt:i4>5</vt:i4>
      </vt:variant>
      <vt:variant>
        <vt:lpwstr>consultantplus://offline/ref=921F7717FE412B50EE303FD834990E891CA8FBF06DF027D5504F2BA8616152CF0CE2D032E258577274EA20o5D6O</vt:lpwstr>
      </vt:variant>
      <vt:variant>
        <vt:lpwstr/>
      </vt:variant>
      <vt:variant>
        <vt:i4>5111898</vt:i4>
      </vt:variant>
      <vt:variant>
        <vt:i4>156</vt:i4>
      </vt:variant>
      <vt:variant>
        <vt:i4>0</vt:i4>
      </vt:variant>
      <vt:variant>
        <vt:i4>5</vt:i4>
      </vt:variant>
      <vt:variant>
        <vt:lpwstr>consultantplus://offline/ref=3758AD0617B1A4BA7C0B2DBA44B9FD3DE659327C5D4E3AB7E7FDDF565D037FB95252570AA8C40931018CA9k007I</vt:lpwstr>
      </vt:variant>
      <vt:variant>
        <vt:lpwstr/>
      </vt:variant>
      <vt:variant>
        <vt:i4>4915289</vt:i4>
      </vt:variant>
      <vt:variant>
        <vt:i4>153</vt:i4>
      </vt:variant>
      <vt:variant>
        <vt:i4>0</vt:i4>
      </vt:variant>
      <vt:variant>
        <vt:i4>5</vt:i4>
      </vt:variant>
      <vt:variant>
        <vt:lpwstr>consultantplus://offline/ref=FBCA80634CD99D2ED3BCFA5E047FBD9E407DCB1C34F85D7F2DF647212DE938B8FE4B20AC65F0232A626E2CN7F6O</vt:lpwstr>
      </vt:variant>
      <vt:variant>
        <vt:lpwstr/>
      </vt:variant>
      <vt:variant>
        <vt:i4>4390994</vt:i4>
      </vt:variant>
      <vt:variant>
        <vt:i4>150</vt:i4>
      </vt:variant>
      <vt:variant>
        <vt:i4>0</vt:i4>
      </vt:variant>
      <vt:variant>
        <vt:i4>5</vt:i4>
      </vt:variant>
      <vt:variant>
        <vt:lpwstr>consultantplus://offline/ref=1A83CD996646689179F2C3DF0FB6B673DE2241033CE9CF967279B6D647105208259D0903F19B6B1B85E178g0BCL</vt:lpwstr>
      </vt:variant>
      <vt:variant>
        <vt:lpwstr/>
      </vt:variant>
      <vt:variant>
        <vt:i4>1245243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_Toc497917930</vt:lpwstr>
      </vt:variant>
      <vt:variant>
        <vt:i4>1245243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_Toc497917932</vt:lpwstr>
      </vt:variant>
      <vt:variant>
        <vt:i4>1245243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_Toc497917931</vt:lpwstr>
      </vt:variant>
      <vt:variant>
        <vt:i4>1245243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_Toc497917930</vt:lpwstr>
      </vt:variant>
      <vt:variant>
        <vt:i4>1179707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_Toc497917928</vt:lpwstr>
      </vt:variant>
      <vt:variant>
        <vt:i4>1179707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_Toc497917927</vt:lpwstr>
      </vt:variant>
      <vt:variant>
        <vt:i4>1179707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_Toc497917926</vt:lpwstr>
      </vt:variant>
      <vt:variant>
        <vt:i4>1179707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_Toc497917925</vt:lpwstr>
      </vt:variant>
      <vt:variant>
        <vt:i4>1179707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_Toc497917924</vt:lpwstr>
      </vt:variant>
      <vt:variant>
        <vt:i4>1179707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_Toc497917923</vt:lpwstr>
      </vt:variant>
      <vt:variant>
        <vt:i4>1179707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_Toc497917922</vt:lpwstr>
      </vt:variant>
      <vt:variant>
        <vt:i4>1179707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_Toc497917921</vt:lpwstr>
      </vt:variant>
      <vt:variant>
        <vt:i4>1179707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_Toc497917920</vt:lpwstr>
      </vt:variant>
      <vt:variant>
        <vt:i4>1114171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_Toc497917919</vt:lpwstr>
      </vt:variant>
      <vt:variant>
        <vt:i4>1114171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_Toc497917918</vt:lpwstr>
      </vt:variant>
      <vt:variant>
        <vt:i4>1114171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_Toc497917917</vt:lpwstr>
      </vt:variant>
      <vt:variant>
        <vt:i4>1114171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_Toc497917916</vt:lpwstr>
      </vt:variant>
      <vt:variant>
        <vt:i4>1114171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_Toc497917915</vt:lpwstr>
      </vt:variant>
      <vt:variant>
        <vt:i4>1114171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_Toc497917914</vt:lpwstr>
      </vt:variant>
      <vt:variant>
        <vt:i4>1114171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_Toc497917913</vt:lpwstr>
      </vt:variant>
      <vt:variant>
        <vt:i4>1114171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_Toc497917912</vt:lpwstr>
      </vt:variant>
      <vt:variant>
        <vt:i4>1114171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_Toc497917911</vt:lpwstr>
      </vt:variant>
      <vt:variant>
        <vt:i4>1114171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_Toc497917910</vt:lpwstr>
      </vt:variant>
      <vt:variant>
        <vt:i4>1048635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_Toc497917909</vt:lpwstr>
      </vt:variant>
      <vt:variant>
        <vt:i4>1048635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_Toc497917908</vt:lpwstr>
      </vt:variant>
      <vt:variant>
        <vt:i4>3932191</vt:i4>
      </vt:variant>
      <vt:variant>
        <vt:i4>0</vt:i4>
      </vt:variant>
      <vt:variant>
        <vt:i4>0</vt:i4>
      </vt:variant>
      <vt:variant>
        <vt:i4>5</vt:i4>
      </vt:variant>
      <vt:variant>
        <vt:lpwstr>mailto:skiro2012@yandex.ru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Ростислав Горбовский</dc:creator>
  <cp:lastModifiedBy>Чешенко Татьяна Михайловна</cp:lastModifiedBy>
  <cp:revision>130</cp:revision>
  <cp:lastPrinted>2019-11-26T08:21:00Z</cp:lastPrinted>
  <dcterms:created xsi:type="dcterms:W3CDTF">2019-11-25T15:17:00Z</dcterms:created>
  <dcterms:modified xsi:type="dcterms:W3CDTF">2019-11-26T08:37:00Z</dcterms:modified>
</cp:coreProperties>
</file>